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230FAA16" w:rsidR="00834211" w:rsidRPr="00E50887" w:rsidRDefault="00834211" w:rsidP="00713589">
      <w:pPr>
        <w:spacing w:line="288" w:lineRule="auto"/>
        <w:ind w:right="-266"/>
        <w:rPr>
          <w:rFonts w:ascii="Arial" w:hAnsi="Arial" w:cs="Arial"/>
          <w:color w:val="000000" w:themeColor="text1"/>
          <w:sz w:val="20"/>
        </w:rPr>
      </w:pPr>
      <w:r w:rsidRPr="00654D93">
        <w:rPr>
          <w:rFonts w:ascii="Arial" w:hAnsi="Arial" w:cs="Arial"/>
          <w:color w:val="000000" w:themeColor="text1"/>
          <w:sz w:val="20"/>
        </w:rPr>
        <w:t>Geislingen/Steige,</w:t>
      </w:r>
      <w:r w:rsidR="0098761E" w:rsidRPr="00654D93">
        <w:rPr>
          <w:rFonts w:ascii="Arial" w:hAnsi="Arial" w:cs="Arial"/>
          <w:color w:val="000000" w:themeColor="text1"/>
          <w:sz w:val="20"/>
        </w:rPr>
        <w:t xml:space="preserve"> </w:t>
      </w:r>
      <w:r w:rsidR="00654D93" w:rsidRPr="00654D93">
        <w:rPr>
          <w:rFonts w:ascii="Arial" w:hAnsi="Arial" w:cs="Arial"/>
          <w:color w:val="000000" w:themeColor="text1"/>
          <w:sz w:val="20"/>
        </w:rPr>
        <w:t>02</w:t>
      </w:r>
      <w:r w:rsidR="00FA6027" w:rsidRPr="00654D93">
        <w:rPr>
          <w:rFonts w:ascii="Arial" w:hAnsi="Arial" w:cs="Arial"/>
          <w:color w:val="000000" w:themeColor="text1"/>
          <w:sz w:val="20"/>
        </w:rPr>
        <w:t>.</w:t>
      </w:r>
      <w:r w:rsidR="00541294" w:rsidRPr="00654D93">
        <w:rPr>
          <w:rFonts w:ascii="Arial" w:hAnsi="Arial" w:cs="Arial"/>
          <w:color w:val="000000" w:themeColor="text1"/>
          <w:sz w:val="20"/>
        </w:rPr>
        <w:t xml:space="preserve"> </w:t>
      </w:r>
      <w:r w:rsidR="00D746D0" w:rsidRPr="00654D93">
        <w:rPr>
          <w:rFonts w:ascii="Arial" w:hAnsi="Arial" w:cs="Arial"/>
          <w:color w:val="000000" w:themeColor="text1"/>
          <w:sz w:val="20"/>
        </w:rPr>
        <w:t xml:space="preserve">Juli </w:t>
      </w:r>
      <w:r w:rsidR="00C34E51" w:rsidRPr="00654D93">
        <w:rPr>
          <w:rFonts w:ascii="Arial" w:hAnsi="Arial" w:cs="Arial"/>
          <w:color w:val="000000" w:themeColor="text1"/>
          <w:sz w:val="20"/>
        </w:rPr>
        <w:t>202</w:t>
      </w:r>
      <w:r w:rsidR="0098761E" w:rsidRPr="00654D93">
        <w:rPr>
          <w:rFonts w:ascii="Arial" w:hAnsi="Arial" w:cs="Arial"/>
          <w:color w:val="000000" w:themeColor="text1"/>
          <w:sz w:val="20"/>
        </w:rPr>
        <w:t>4</w:t>
      </w:r>
    </w:p>
    <w:p w14:paraId="7546F066" w14:textId="77777777" w:rsidR="006D4EFC" w:rsidRPr="00E50887" w:rsidRDefault="006D4EFC" w:rsidP="00713589">
      <w:pPr>
        <w:spacing w:line="288" w:lineRule="auto"/>
        <w:ind w:right="-266"/>
        <w:rPr>
          <w:rFonts w:ascii="Arial" w:hAnsi="Arial" w:cs="Arial"/>
          <w:color w:val="000000" w:themeColor="text1"/>
          <w:sz w:val="26"/>
          <w:szCs w:val="26"/>
          <w:u w:val="single"/>
        </w:rPr>
      </w:pPr>
    </w:p>
    <w:p w14:paraId="18E84282" w14:textId="5E2E1830" w:rsidR="004F3C9F" w:rsidRPr="00A35FE0" w:rsidRDefault="00A35FE0" w:rsidP="008E2171">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Impressionen aus Kopenhagen</w:t>
      </w:r>
    </w:p>
    <w:p w14:paraId="0DE62877" w14:textId="64D64F73" w:rsidR="009F2A9E" w:rsidRPr="002844FD" w:rsidRDefault="009F2A9E" w:rsidP="009F2A9E">
      <w:pPr>
        <w:spacing w:line="288" w:lineRule="auto"/>
        <w:ind w:right="-266"/>
        <w:rPr>
          <w:rFonts w:ascii="Arial" w:hAnsi="Arial" w:cs="Arial"/>
          <w:bCs/>
          <w:sz w:val="20"/>
        </w:rPr>
      </w:pPr>
      <w:r w:rsidRPr="002844FD">
        <w:rPr>
          <w:rFonts w:ascii="Arial" w:hAnsi="Arial" w:cs="Arial"/>
          <w:bCs/>
          <w:sz w:val="20"/>
        </w:rPr>
        <w:t xml:space="preserve">WMF </w:t>
      </w:r>
      <w:proofErr w:type="spellStart"/>
      <w:r w:rsidRPr="002844FD">
        <w:rPr>
          <w:rFonts w:ascii="Arial" w:hAnsi="Arial" w:cs="Arial"/>
          <w:bCs/>
          <w:sz w:val="20"/>
        </w:rPr>
        <w:t>espresso</w:t>
      </w:r>
      <w:proofErr w:type="spellEnd"/>
      <w:r w:rsidRPr="002844FD">
        <w:rPr>
          <w:rFonts w:ascii="Arial" w:hAnsi="Arial" w:cs="Arial"/>
          <w:bCs/>
          <w:sz w:val="20"/>
        </w:rPr>
        <w:t xml:space="preserve"> NEXT</w:t>
      </w:r>
      <w:r>
        <w:rPr>
          <w:rFonts w:ascii="Arial" w:hAnsi="Arial" w:cs="Arial"/>
          <w:bCs/>
          <w:sz w:val="20"/>
        </w:rPr>
        <w:t xml:space="preserve"> überzeugt die Barista-Szene</w:t>
      </w:r>
    </w:p>
    <w:p w14:paraId="0031FA2B" w14:textId="77777777" w:rsidR="00E65AEC" w:rsidRDefault="00E65AEC" w:rsidP="0043214B">
      <w:pPr>
        <w:spacing w:line="288" w:lineRule="auto"/>
        <w:ind w:right="-266"/>
        <w:rPr>
          <w:rFonts w:ascii="Arial" w:hAnsi="Arial" w:cs="Arial"/>
          <w:bCs/>
          <w:sz w:val="20"/>
        </w:rPr>
      </w:pPr>
    </w:p>
    <w:p w14:paraId="4CA2652D" w14:textId="7D619818" w:rsidR="00A27624" w:rsidRDefault="00E65AEC" w:rsidP="0043214B">
      <w:pPr>
        <w:spacing w:line="288" w:lineRule="auto"/>
        <w:ind w:right="-266"/>
        <w:rPr>
          <w:rFonts w:ascii="Arial" w:hAnsi="Arial" w:cs="Arial"/>
          <w:bCs/>
          <w:sz w:val="20"/>
        </w:rPr>
      </w:pPr>
      <w:r>
        <w:rPr>
          <w:rFonts w:ascii="Arial" w:hAnsi="Arial" w:cs="Arial"/>
          <w:bCs/>
          <w:sz w:val="20"/>
        </w:rPr>
        <w:t>V</w:t>
      </w:r>
      <w:r w:rsidR="0043214B">
        <w:rPr>
          <w:rFonts w:ascii="Arial" w:hAnsi="Arial" w:cs="Arial"/>
          <w:bCs/>
          <w:sz w:val="20"/>
        </w:rPr>
        <w:t>om 27. bis 29. Juni war Kopenhagen Gastgeber der internationalen Barista-Szene.</w:t>
      </w:r>
      <w:r>
        <w:rPr>
          <w:rFonts w:ascii="Arial" w:hAnsi="Arial" w:cs="Arial"/>
          <w:bCs/>
          <w:sz w:val="20"/>
        </w:rPr>
        <w:t xml:space="preserve"> </w:t>
      </w:r>
      <w:r w:rsidR="000008D5">
        <w:rPr>
          <w:rFonts w:ascii="Arial" w:hAnsi="Arial" w:cs="Arial"/>
          <w:bCs/>
          <w:sz w:val="20"/>
        </w:rPr>
        <w:t>Auf der World of Coffee 2024 m</w:t>
      </w:r>
      <w:r w:rsidR="009F2A9E">
        <w:rPr>
          <w:rFonts w:ascii="Arial" w:hAnsi="Arial" w:cs="Arial"/>
          <w:bCs/>
          <w:sz w:val="20"/>
        </w:rPr>
        <w:t xml:space="preserve">ittendrin: WMF Professional Coffee Machines mit dem neuen halbautomatischen Siebträger WMF </w:t>
      </w:r>
      <w:proofErr w:type="spellStart"/>
      <w:r w:rsidR="009F2A9E">
        <w:rPr>
          <w:rFonts w:ascii="Arial" w:hAnsi="Arial" w:cs="Arial"/>
          <w:bCs/>
          <w:sz w:val="20"/>
        </w:rPr>
        <w:t>espresso</w:t>
      </w:r>
      <w:proofErr w:type="spellEnd"/>
      <w:r w:rsidR="009F2A9E">
        <w:rPr>
          <w:rFonts w:ascii="Arial" w:hAnsi="Arial" w:cs="Arial"/>
          <w:bCs/>
          <w:sz w:val="20"/>
        </w:rPr>
        <w:t xml:space="preserve"> NEXT. </w:t>
      </w:r>
      <w:r w:rsidR="00340E51">
        <w:rPr>
          <w:rFonts w:ascii="Arial" w:hAnsi="Arial" w:cs="Arial"/>
          <w:bCs/>
          <w:sz w:val="20"/>
        </w:rPr>
        <w:t xml:space="preserve">Vor Ort </w:t>
      </w:r>
      <w:r w:rsidR="00AB2203">
        <w:rPr>
          <w:rFonts w:ascii="Arial" w:hAnsi="Arial" w:cs="Arial"/>
          <w:bCs/>
          <w:sz w:val="20"/>
        </w:rPr>
        <w:t>hatten</w:t>
      </w:r>
      <w:r w:rsidR="00A27624">
        <w:rPr>
          <w:rFonts w:ascii="Arial" w:hAnsi="Arial" w:cs="Arial"/>
          <w:bCs/>
          <w:sz w:val="20"/>
        </w:rPr>
        <w:t xml:space="preserve"> Besucherinnen und Besucher</w:t>
      </w:r>
      <w:r w:rsidR="009F2A9E">
        <w:rPr>
          <w:rFonts w:ascii="Arial" w:hAnsi="Arial" w:cs="Arial"/>
          <w:bCs/>
          <w:sz w:val="20"/>
        </w:rPr>
        <w:t xml:space="preserve"> </w:t>
      </w:r>
      <w:r w:rsidR="00A27624">
        <w:rPr>
          <w:rFonts w:ascii="Arial" w:hAnsi="Arial" w:cs="Arial"/>
          <w:bCs/>
          <w:sz w:val="20"/>
        </w:rPr>
        <w:t xml:space="preserve">nicht nur </w:t>
      </w:r>
      <w:r w:rsidR="00AB2203">
        <w:rPr>
          <w:rFonts w:ascii="Arial" w:hAnsi="Arial" w:cs="Arial"/>
          <w:bCs/>
          <w:sz w:val="20"/>
        </w:rPr>
        <w:t xml:space="preserve">Gelegenheit, sich persönlich ein Bild </w:t>
      </w:r>
      <w:r w:rsidR="009F2A9E">
        <w:rPr>
          <w:rFonts w:ascii="Arial" w:hAnsi="Arial" w:cs="Arial"/>
          <w:bCs/>
          <w:sz w:val="20"/>
        </w:rPr>
        <w:t xml:space="preserve">von der innovativen Maschine zu </w:t>
      </w:r>
      <w:r w:rsidR="00AB2203">
        <w:rPr>
          <w:rFonts w:ascii="Arial" w:hAnsi="Arial" w:cs="Arial"/>
          <w:bCs/>
          <w:sz w:val="20"/>
        </w:rPr>
        <w:t>machen</w:t>
      </w:r>
      <w:r w:rsidR="009F2A9E">
        <w:rPr>
          <w:rFonts w:ascii="Arial" w:hAnsi="Arial" w:cs="Arial"/>
          <w:bCs/>
          <w:sz w:val="20"/>
        </w:rPr>
        <w:t>, sondern auch die Barista-Kunst von Daniel Gerlach</w:t>
      </w:r>
      <w:r w:rsidR="00340E51">
        <w:rPr>
          <w:rFonts w:ascii="Arial" w:hAnsi="Arial" w:cs="Arial"/>
          <w:bCs/>
          <w:sz w:val="20"/>
        </w:rPr>
        <w:t>, dem amtierenden Deutschen Latte-Art-Meister,</w:t>
      </w:r>
      <w:r w:rsidR="009F2A9E">
        <w:rPr>
          <w:rFonts w:ascii="Arial" w:hAnsi="Arial" w:cs="Arial"/>
          <w:bCs/>
          <w:sz w:val="20"/>
        </w:rPr>
        <w:t xml:space="preserve"> live </w:t>
      </w:r>
      <w:r w:rsidR="00AB2203">
        <w:rPr>
          <w:rFonts w:ascii="Arial" w:hAnsi="Arial" w:cs="Arial"/>
          <w:bCs/>
          <w:sz w:val="20"/>
        </w:rPr>
        <w:t xml:space="preserve">zu </w:t>
      </w:r>
      <w:r w:rsidR="009F2A9E">
        <w:rPr>
          <w:rFonts w:ascii="Arial" w:hAnsi="Arial" w:cs="Arial"/>
          <w:bCs/>
          <w:sz w:val="20"/>
        </w:rPr>
        <w:t>erleben – hautnah und bei einer Tasse K</w:t>
      </w:r>
      <w:r w:rsidR="009F2A9E" w:rsidRPr="009F43D3">
        <w:rPr>
          <w:rFonts w:ascii="Arial" w:hAnsi="Arial" w:cs="Arial"/>
          <w:bCs/>
          <w:sz w:val="20"/>
        </w:rPr>
        <w:t xml:space="preserve">affee. </w:t>
      </w:r>
      <w:r w:rsidR="00CC7762" w:rsidRPr="009F43D3">
        <w:rPr>
          <w:rFonts w:ascii="Arial" w:hAnsi="Arial" w:cs="Arial"/>
          <w:bCs/>
          <w:sz w:val="20"/>
        </w:rPr>
        <w:t>K</w:t>
      </w:r>
      <w:r w:rsidR="009F2A9E" w:rsidRPr="009F43D3">
        <w:rPr>
          <w:rFonts w:ascii="Arial" w:hAnsi="Arial" w:cs="Arial"/>
          <w:bCs/>
          <w:sz w:val="20"/>
        </w:rPr>
        <w:t xml:space="preserve">affee-Profis aus über 130 Ländern </w:t>
      </w:r>
      <w:r w:rsidR="00CC7762" w:rsidRPr="009F43D3">
        <w:rPr>
          <w:rFonts w:ascii="Arial" w:hAnsi="Arial" w:cs="Arial"/>
          <w:bCs/>
          <w:sz w:val="20"/>
        </w:rPr>
        <w:t xml:space="preserve">konnten sich </w:t>
      </w:r>
      <w:r w:rsidR="00AB2203" w:rsidRPr="009F43D3">
        <w:rPr>
          <w:rFonts w:ascii="Arial" w:hAnsi="Arial" w:cs="Arial"/>
          <w:bCs/>
          <w:sz w:val="20"/>
        </w:rPr>
        <w:t>selbst überzeugen</w:t>
      </w:r>
      <w:r w:rsidR="00A27624" w:rsidRPr="009F43D3">
        <w:rPr>
          <w:rFonts w:ascii="Arial" w:hAnsi="Arial" w:cs="Arial"/>
          <w:bCs/>
          <w:sz w:val="20"/>
        </w:rPr>
        <w:t xml:space="preserve">, wie die WMF </w:t>
      </w:r>
      <w:proofErr w:type="spellStart"/>
      <w:r w:rsidR="00A27624" w:rsidRPr="009F43D3">
        <w:rPr>
          <w:rFonts w:ascii="Arial" w:hAnsi="Arial" w:cs="Arial"/>
          <w:bCs/>
          <w:sz w:val="20"/>
        </w:rPr>
        <w:t>espresso</w:t>
      </w:r>
      <w:proofErr w:type="spellEnd"/>
      <w:r w:rsidR="00A27624" w:rsidRPr="009F43D3">
        <w:rPr>
          <w:rFonts w:ascii="Arial" w:hAnsi="Arial" w:cs="Arial"/>
          <w:bCs/>
          <w:sz w:val="20"/>
        </w:rPr>
        <w:t xml:space="preserve"> NEXT sie bei der täglichen Kaffee- und Latte-Art unterstützen kann</w:t>
      </w:r>
      <w:r w:rsidR="00A27624">
        <w:rPr>
          <w:rFonts w:ascii="Arial" w:hAnsi="Arial" w:cs="Arial"/>
          <w:bCs/>
          <w:sz w:val="20"/>
        </w:rPr>
        <w:t>. Die Antwort: Indem sie alle fehleranfälligen Arbeitsschritte übernimmt. „Auf Wunsch“, betonte Daniel Gerlach</w:t>
      </w:r>
      <w:r w:rsidR="00AB2203">
        <w:rPr>
          <w:rFonts w:ascii="Arial" w:hAnsi="Arial" w:cs="Arial"/>
          <w:bCs/>
          <w:sz w:val="20"/>
        </w:rPr>
        <w:t xml:space="preserve"> vor Ort</w:t>
      </w:r>
      <w:r w:rsidR="00A27624">
        <w:rPr>
          <w:rFonts w:ascii="Arial" w:hAnsi="Arial" w:cs="Arial"/>
          <w:bCs/>
          <w:sz w:val="20"/>
        </w:rPr>
        <w:t xml:space="preserve">. </w:t>
      </w:r>
      <w:r w:rsidR="00A27624" w:rsidRPr="00A27624">
        <w:rPr>
          <w:rFonts w:ascii="Arial" w:hAnsi="Arial" w:cs="Arial"/>
          <w:bCs/>
          <w:sz w:val="20"/>
        </w:rPr>
        <w:t>Denn: „Man hat immer die Wahl</w:t>
      </w:r>
      <w:r w:rsidR="00A27624">
        <w:rPr>
          <w:rFonts w:ascii="Arial" w:hAnsi="Arial" w:cs="Arial"/>
          <w:bCs/>
          <w:sz w:val="20"/>
        </w:rPr>
        <w:t xml:space="preserve">. </w:t>
      </w:r>
      <w:r w:rsidR="00A27624" w:rsidRPr="00A27624">
        <w:rPr>
          <w:rFonts w:ascii="Arial" w:hAnsi="Arial" w:cs="Arial"/>
          <w:bCs/>
          <w:sz w:val="20"/>
        </w:rPr>
        <w:t>Selbst tüfteln – oder sich je nach Tagesform und Auslastung von praktischen und zeitsparenden Features unterstützen zu lassen. Am Ende geht es darum, die Liebe zum Handwerk und ein gewisses Maß an technischer Unterstützung zusammenzubringen, um uns Baristas das Leben zu erleichtern</w:t>
      </w:r>
      <w:r w:rsidR="008B12EF">
        <w:rPr>
          <w:rFonts w:ascii="Arial" w:hAnsi="Arial" w:cs="Arial"/>
          <w:bCs/>
          <w:sz w:val="20"/>
        </w:rPr>
        <w:t xml:space="preserve">“, fasste der Barista das Konzept der WMF </w:t>
      </w:r>
      <w:proofErr w:type="spellStart"/>
      <w:r w:rsidR="008B12EF">
        <w:rPr>
          <w:rFonts w:ascii="Arial" w:hAnsi="Arial" w:cs="Arial"/>
          <w:bCs/>
          <w:sz w:val="20"/>
        </w:rPr>
        <w:t>espresso</w:t>
      </w:r>
      <w:proofErr w:type="spellEnd"/>
      <w:r w:rsidR="008B12EF">
        <w:rPr>
          <w:rFonts w:ascii="Arial" w:hAnsi="Arial" w:cs="Arial"/>
          <w:bCs/>
          <w:sz w:val="20"/>
        </w:rPr>
        <w:t xml:space="preserve"> NEXT zusammen.</w:t>
      </w:r>
    </w:p>
    <w:p w14:paraId="0A6314DD" w14:textId="77777777" w:rsidR="00D349EF" w:rsidRDefault="00D349EF" w:rsidP="00BC66B4">
      <w:pPr>
        <w:spacing w:line="288" w:lineRule="auto"/>
        <w:ind w:right="-266"/>
        <w:rPr>
          <w:rFonts w:ascii="Arial" w:hAnsi="Arial" w:cs="Arial"/>
          <w:bCs/>
          <w:sz w:val="20"/>
        </w:rPr>
      </w:pPr>
    </w:p>
    <w:p w14:paraId="4F06F763" w14:textId="4D8BD9A5" w:rsidR="009F2A9E" w:rsidRDefault="009F2A9E" w:rsidP="009F2A9E">
      <w:pPr>
        <w:spacing w:line="288" w:lineRule="auto"/>
        <w:ind w:right="-266"/>
        <w:rPr>
          <w:rFonts w:ascii="Arial" w:hAnsi="Arial" w:cs="Arial"/>
          <w:bCs/>
          <w:sz w:val="20"/>
        </w:rPr>
      </w:pPr>
      <w:r>
        <w:rPr>
          <w:rFonts w:ascii="Arial" w:hAnsi="Arial" w:cs="Arial"/>
          <w:bCs/>
          <w:sz w:val="20"/>
        </w:rPr>
        <w:t xml:space="preserve">Als einer der bekanntesten Namen in der internationalen Barista-Szene unterstützt Daniel Gerlach WMF Professional Coffee Machines seit Anfang März als offizieller Marken- und Produktbotschafter. Auf der World of Coffee 2024 begeisterte er nicht nur die Besucher </w:t>
      </w:r>
      <w:r w:rsidR="00A27624">
        <w:rPr>
          <w:rFonts w:ascii="Arial" w:hAnsi="Arial" w:cs="Arial"/>
          <w:bCs/>
          <w:sz w:val="20"/>
        </w:rPr>
        <w:t>von WMF Professional Coffee Machines</w:t>
      </w:r>
      <w:r>
        <w:rPr>
          <w:rFonts w:ascii="Arial" w:hAnsi="Arial" w:cs="Arial"/>
          <w:bCs/>
          <w:sz w:val="20"/>
        </w:rPr>
        <w:t xml:space="preserve"> mit seiner Li</w:t>
      </w:r>
      <w:r w:rsidR="00A27624">
        <w:rPr>
          <w:rFonts w:ascii="Arial" w:hAnsi="Arial" w:cs="Arial"/>
          <w:bCs/>
          <w:sz w:val="20"/>
        </w:rPr>
        <w:t>v</w:t>
      </w:r>
      <w:r>
        <w:rPr>
          <w:rFonts w:ascii="Arial" w:hAnsi="Arial" w:cs="Arial"/>
          <w:bCs/>
          <w:sz w:val="20"/>
        </w:rPr>
        <w:t>e-Performance, sondern trat darüber hinaus auch als deutscher Vertreter bei der internationalen SCA Latte Art Championship an.</w:t>
      </w:r>
    </w:p>
    <w:p w14:paraId="26CC531F" w14:textId="77777777" w:rsidR="004A0F31" w:rsidRDefault="004A0F31" w:rsidP="006A5CD6">
      <w:pPr>
        <w:spacing w:line="288" w:lineRule="auto"/>
        <w:ind w:right="-266"/>
        <w:rPr>
          <w:rFonts w:ascii="Arial" w:hAnsi="Arial" w:cs="Arial"/>
          <w:bCs/>
          <w:sz w:val="20"/>
        </w:rPr>
      </w:pPr>
    </w:p>
    <w:p w14:paraId="3673F39A" w14:textId="572074FB" w:rsidR="00B4769B" w:rsidRDefault="006E51C3" w:rsidP="006E51C3">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r w:rsidR="00AB3CF1">
        <w:rPr>
          <w:rFonts w:ascii="Arial" w:hAnsi="Arial" w:cs="Arial"/>
          <w:color w:val="000000" w:themeColor="text1"/>
          <w:sz w:val="18"/>
          <w:szCs w:val="18"/>
        </w:rPr>
        <w:t xml:space="preserve"> </w:t>
      </w:r>
      <w:hyperlink r:id="rId7" w:history="1">
        <w:r w:rsidR="00B4769B" w:rsidRPr="00873A6A">
          <w:rPr>
            <w:rStyle w:val="Hyperlink"/>
            <w:rFonts w:ascii="Arial" w:hAnsi="Arial" w:cs="Arial"/>
            <w:sz w:val="18"/>
            <w:szCs w:val="18"/>
          </w:rPr>
          <w:t>https://aboutwmf.com/de/download/impressionen-aus-kopenhagen-wmf-espresso-next-ueberzeugt-auf-der-world-of-coffee/</w:t>
        </w:r>
      </w:hyperlink>
    </w:p>
    <w:p w14:paraId="3B0DA2F9" w14:textId="77777777" w:rsidR="006E51C3" w:rsidRPr="009E6E8F" w:rsidRDefault="006E51C3" w:rsidP="006E51C3">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FA43EB" w14:paraId="48CFFCD2" w14:textId="77777777" w:rsidTr="006A69F3">
        <w:tc>
          <w:tcPr>
            <w:tcW w:w="3996" w:type="dxa"/>
            <w:shd w:val="clear" w:color="auto" w:fill="auto"/>
          </w:tcPr>
          <w:p w14:paraId="1531F90F"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Weitere Informationen:</w:t>
            </w:r>
          </w:p>
          <w:p w14:paraId="392C7CAE"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WMF GmbH</w:t>
            </w:r>
          </w:p>
          <w:p w14:paraId="7AB7FCF1"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Mirjam Sauter</w:t>
            </w:r>
          </w:p>
          <w:p w14:paraId="7F6FB2AA" w14:textId="77777777" w:rsidR="006E51C3" w:rsidRPr="00C57C20" w:rsidRDefault="006E51C3" w:rsidP="006A69F3">
            <w:pPr>
              <w:spacing w:line="288" w:lineRule="auto"/>
              <w:ind w:right="-266"/>
              <w:rPr>
                <w:rFonts w:ascii="Arial" w:hAnsi="Arial" w:cs="Arial"/>
                <w:color w:val="000000" w:themeColor="text1"/>
                <w:sz w:val="18"/>
                <w:szCs w:val="18"/>
                <w:lang w:val="fr-FR"/>
              </w:rPr>
            </w:pPr>
            <w:r w:rsidRPr="00C57C20">
              <w:rPr>
                <w:rFonts w:ascii="Arial" w:hAnsi="Arial" w:cs="Arial"/>
                <w:color w:val="000000" w:themeColor="text1"/>
                <w:sz w:val="18"/>
                <w:szCs w:val="18"/>
                <w:lang w:val="fr-FR"/>
              </w:rPr>
              <w:t>Global Communication &amp; Content Manager</w:t>
            </w:r>
            <w:r w:rsidRPr="00C57C20">
              <w:rPr>
                <w:rFonts w:ascii="Arial" w:hAnsi="Arial" w:cs="Arial"/>
                <w:color w:val="000000" w:themeColor="text1"/>
                <w:sz w:val="18"/>
                <w:szCs w:val="18"/>
                <w:lang w:val="fr-FR"/>
              </w:rPr>
              <w:br/>
              <w:t>GBU Professional Coffee Machines</w:t>
            </w:r>
          </w:p>
          <w:p w14:paraId="7B26336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Platz</w:t>
            </w:r>
            <w:proofErr w:type="gramEnd"/>
            <w:r w:rsidRPr="009E6E8F">
              <w:rPr>
                <w:rFonts w:ascii="Arial" w:hAnsi="Arial" w:cs="Arial"/>
                <w:color w:val="000000" w:themeColor="text1"/>
                <w:sz w:val="18"/>
                <w:szCs w:val="18"/>
              </w:rPr>
              <w:t xml:space="preserve"> 1 – D-73312 Geislingen</w:t>
            </w:r>
          </w:p>
          <w:p w14:paraId="038E8B7A"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Tel.: +49 73 31 25 7314</w:t>
            </w:r>
          </w:p>
          <w:p w14:paraId="0E897C73"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presse.pcm@wmf.com – https://www.wmf.com</w:t>
            </w:r>
          </w:p>
        </w:tc>
        <w:tc>
          <w:tcPr>
            <w:tcW w:w="5043" w:type="dxa"/>
            <w:shd w:val="clear" w:color="auto" w:fill="auto"/>
          </w:tcPr>
          <w:p w14:paraId="4B77F2F0"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Presse- und Öffentlichkeitsarbeit:</w:t>
            </w:r>
          </w:p>
          <w:p w14:paraId="53AFACA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Pressebüro</w:t>
            </w:r>
            <w:proofErr w:type="gramEnd"/>
          </w:p>
          <w:p w14:paraId="157EE60C"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 xml:space="preserve">c/o Press’n’Relations GmbH </w:t>
            </w:r>
          </w:p>
          <w:p w14:paraId="404C255D"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Monika Nyendick und Frank Wagner</w:t>
            </w:r>
          </w:p>
          <w:p w14:paraId="444233CE"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Magirusstraße 33 – D-89077 Ulm </w:t>
            </w:r>
          </w:p>
          <w:p w14:paraId="3ACA4991"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Tel.: +49 731 96287-30 </w:t>
            </w:r>
          </w:p>
          <w:p w14:paraId="7D751072"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wmf@press-n-relations.de </w:t>
            </w:r>
          </w:p>
          <w:p w14:paraId="0F04DE47"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https://www.press-n-relations.de</w:t>
            </w:r>
          </w:p>
        </w:tc>
      </w:tr>
    </w:tbl>
    <w:p w14:paraId="6E22D283" w14:textId="77777777" w:rsidR="006E51C3" w:rsidRPr="007B31BE" w:rsidRDefault="006E51C3" w:rsidP="006E51C3">
      <w:pPr>
        <w:spacing w:line="288" w:lineRule="auto"/>
        <w:ind w:right="-266"/>
        <w:rPr>
          <w:rFonts w:ascii="Arial" w:hAnsi="Arial" w:cs="Arial"/>
          <w:b/>
          <w:bCs/>
          <w:color w:val="000000" w:themeColor="text1"/>
          <w:sz w:val="18"/>
          <w:szCs w:val="18"/>
        </w:rPr>
      </w:pPr>
    </w:p>
    <w:p w14:paraId="2B4F64AE" w14:textId="0FAE9AC6" w:rsidR="006E51C3" w:rsidRPr="00D65E38" w:rsidRDefault="006E51C3" w:rsidP="009B36C8">
      <w:pPr>
        <w:rPr>
          <w:rFonts w:ascii="Arial" w:hAnsi="Arial" w:cs="Arial"/>
          <w:color w:val="0000FF"/>
          <w:sz w:val="18"/>
          <w:szCs w:val="18"/>
          <w:u w:val="single"/>
        </w:rPr>
      </w:pPr>
      <w:r w:rsidRPr="004F5BB2">
        <w:rPr>
          <w:rFonts w:ascii="Arial" w:hAnsi="Arial" w:cs="Arial"/>
          <w:bCs/>
          <w:sz w:val="18"/>
          <w:szCs w:val="18"/>
        </w:rPr>
        <w:t xml:space="preserve">Seit über 170 Jahren ist WMF dem perfekten Dreiklang aus Design, Funktionalität und Qualität verpflichtet. Im Bereich professionelle Kaffeemaschinen gehört WMF Professional Coffee Machines weltweit mit zu den führenden Anbietern. Mit dem Ziel, </w:t>
      </w:r>
      <w:r w:rsidRPr="004F5BB2">
        <w:rPr>
          <w:rFonts w:ascii="Arial" w:hAnsi="Arial" w:cs="Arial"/>
          <w:bCs/>
          <w:sz w:val="18"/>
          <w:szCs w:val="18"/>
        </w:rPr>
        <w:lastRenderedPageBreak/>
        <w:t>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6E51C3" w:rsidRPr="00D65E38" w:rsidSect="002D0272">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FDC67" w14:textId="77777777" w:rsidR="009C0C98" w:rsidRDefault="009C0C98">
      <w:r>
        <w:separator/>
      </w:r>
    </w:p>
  </w:endnote>
  <w:endnote w:type="continuationSeparator" w:id="0">
    <w:p w14:paraId="618A0FA8" w14:textId="77777777" w:rsidR="009C0C98" w:rsidRDefault="009C0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D9D2E14B-A7B2-B245-98F8-144E4720101A}"/>
    <w:embedBold r:id="rId2" w:fontKey="{CAA4FC42-18D7-1D4A-887E-E266C58837D3}"/>
    <w:embedBoldItalic r:id="rId3" w:fontKey="{869700C9-AA0B-FC4C-B1B3-C269A3F13AA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5D314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49043" w14:textId="77777777" w:rsidR="009C0C98" w:rsidRDefault="009C0C98">
      <w:r>
        <w:separator/>
      </w:r>
    </w:p>
  </w:footnote>
  <w:footnote w:type="continuationSeparator" w:id="0">
    <w:p w14:paraId="10D75A21" w14:textId="77777777" w:rsidR="009C0C98" w:rsidRDefault="009C0C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15F03AC0"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5FE0">
      <w:rPr>
        <w:rFonts w:ascii="Arial" w:hAnsi="Arial" w:cs="Arial"/>
        <w:b/>
        <w:noProof/>
        <w:sz w:val="24"/>
        <w:szCs w:val="24"/>
      </w:rPr>
      <w:t>Messeimpressionen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6"/>
  </w:num>
  <w:num w:numId="16" w16cid:durableId="1699349733">
    <w:abstractNumId w:val="19"/>
  </w:num>
  <w:num w:numId="17" w16cid:durableId="1621182310">
    <w:abstractNumId w:val="12"/>
  </w:num>
  <w:num w:numId="18" w16cid:durableId="716781397">
    <w:abstractNumId w:val="14"/>
  </w:num>
  <w:num w:numId="19" w16cid:durableId="1854176652">
    <w:abstractNumId w:val="13"/>
  </w:num>
  <w:num w:numId="20" w16cid:durableId="355035542">
    <w:abstractNumId w:val="20"/>
  </w:num>
  <w:num w:numId="21" w16cid:durableId="1472941985">
    <w:abstractNumId w:val="23"/>
  </w:num>
  <w:num w:numId="22" w16cid:durableId="759134505">
    <w:abstractNumId w:val="22"/>
  </w:num>
  <w:num w:numId="23" w16cid:durableId="644237571">
    <w:abstractNumId w:val="28"/>
  </w:num>
  <w:num w:numId="24" w16cid:durableId="1476679001">
    <w:abstractNumId w:val="27"/>
  </w:num>
  <w:num w:numId="25" w16cid:durableId="756750329">
    <w:abstractNumId w:val="29"/>
  </w:num>
  <w:num w:numId="26" w16cid:durableId="1174298970">
    <w:abstractNumId w:val="21"/>
  </w:num>
  <w:num w:numId="27" w16cid:durableId="1001204776">
    <w:abstractNumId w:val="17"/>
  </w:num>
  <w:num w:numId="28" w16cid:durableId="96409598">
    <w:abstractNumId w:val="24"/>
  </w:num>
  <w:num w:numId="29" w16cid:durableId="1066761244">
    <w:abstractNumId w:val="15"/>
  </w:num>
  <w:num w:numId="30" w16cid:durableId="2314261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8D5"/>
    <w:rsid w:val="00001EB4"/>
    <w:rsid w:val="00003A42"/>
    <w:rsid w:val="00003C36"/>
    <w:rsid w:val="00005C00"/>
    <w:rsid w:val="00006A42"/>
    <w:rsid w:val="00010AF6"/>
    <w:rsid w:val="000115C3"/>
    <w:rsid w:val="0001271C"/>
    <w:rsid w:val="00012AF5"/>
    <w:rsid w:val="00014B3E"/>
    <w:rsid w:val="00014FC5"/>
    <w:rsid w:val="000152BC"/>
    <w:rsid w:val="00015526"/>
    <w:rsid w:val="00015EBE"/>
    <w:rsid w:val="00016F54"/>
    <w:rsid w:val="00017BDB"/>
    <w:rsid w:val="000202D7"/>
    <w:rsid w:val="00020F2D"/>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A66"/>
    <w:rsid w:val="00053D36"/>
    <w:rsid w:val="00054791"/>
    <w:rsid w:val="0006181B"/>
    <w:rsid w:val="0006256F"/>
    <w:rsid w:val="00062AF2"/>
    <w:rsid w:val="00062F2A"/>
    <w:rsid w:val="000632E4"/>
    <w:rsid w:val="000704A0"/>
    <w:rsid w:val="00070DB4"/>
    <w:rsid w:val="0007132E"/>
    <w:rsid w:val="000715FE"/>
    <w:rsid w:val="00071EAC"/>
    <w:rsid w:val="000739BF"/>
    <w:rsid w:val="00073CDE"/>
    <w:rsid w:val="000746D2"/>
    <w:rsid w:val="00076155"/>
    <w:rsid w:val="0007618E"/>
    <w:rsid w:val="0008023C"/>
    <w:rsid w:val="00081292"/>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6136"/>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1406"/>
    <w:rsid w:val="00142C47"/>
    <w:rsid w:val="00142DAA"/>
    <w:rsid w:val="00144785"/>
    <w:rsid w:val="00144C53"/>
    <w:rsid w:val="00145159"/>
    <w:rsid w:val="001453FE"/>
    <w:rsid w:val="001454AF"/>
    <w:rsid w:val="00145D14"/>
    <w:rsid w:val="0015281E"/>
    <w:rsid w:val="00152D70"/>
    <w:rsid w:val="00154417"/>
    <w:rsid w:val="00154C30"/>
    <w:rsid w:val="00154CCF"/>
    <w:rsid w:val="00154F81"/>
    <w:rsid w:val="00155428"/>
    <w:rsid w:val="00156C28"/>
    <w:rsid w:val="00156CD3"/>
    <w:rsid w:val="00157D4F"/>
    <w:rsid w:val="001606BD"/>
    <w:rsid w:val="001633A1"/>
    <w:rsid w:val="00164068"/>
    <w:rsid w:val="00164641"/>
    <w:rsid w:val="00167C0C"/>
    <w:rsid w:val="00170379"/>
    <w:rsid w:val="00170BDF"/>
    <w:rsid w:val="0017155C"/>
    <w:rsid w:val="00172F99"/>
    <w:rsid w:val="00177497"/>
    <w:rsid w:val="0018004A"/>
    <w:rsid w:val="00180DD4"/>
    <w:rsid w:val="00181B08"/>
    <w:rsid w:val="001831B1"/>
    <w:rsid w:val="00183D30"/>
    <w:rsid w:val="001843DD"/>
    <w:rsid w:val="001863D9"/>
    <w:rsid w:val="00186D5B"/>
    <w:rsid w:val="0018723B"/>
    <w:rsid w:val="001909E4"/>
    <w:rsid w:val="001929C9"/>
    <w:rsid w:val="00193D8E"/>
    <w:rsid w:val="00194F18"/>
    <w:rsid w:val="001953C7"/>
    <w:rsid w:val="00197D11"/>
    <w:rsid w:val="00197FDD"/>
    <w:rsid w:val="001A223E"/>
    <w:rsid w:val="001A2E0A"/>
    <w:rsid w:val="001A3DA0"/>
    <w:rsid w:val="001A4508"/>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E7408"/>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C89"/>
    <w:rsid w:val="00204D4F"/>
    <w:rsid w:val="0020648B"/>
    <w:rsid w:val="00207299"/>
    <w:rsid w:val="0020754D"/>
    <w:rsid w:val="0021013D"/>
    <w:rsid w:val="002101C2"/>
    <w:rsid w:val="00210899"/>
    <w:rsid w:val="00214956"/>
    <w:rsid w:val="00214F49"/>
    <w:rsid w:val="00214FF5"/>
    <w:rsid w:val="00215872"/>
    <w:rsid w:val="0021642F"/>
    <w:rsid w:val="00220784"/>
    <w:rsid w:val="00221D0E"/>
    <w:rsid w:val="002223E5"/>
    <w:rsid w:val="0022357D"/>
    <w:rsid w:val="002235C3"/>
    <w:rsid w:val="00223907"/>
    <w:rsid w:val="002255A3"/>
    <w:rsid w:val="00227E08"/>
    <w:rsid w:val="0023122D"/>
    <w:rsid w:val="002322E5"/>
    <w:rsid w:val="002322F5"/>
    <w:rsid w:val="0023253D"/>
    <w:rsid w:val="00233A21"/>
    <w:rsid w:val="00233F0C"/>
    <w:rsid w:val="0023408E"/>
    <w:rsid w:val="00234757"/>
    <w:rsid w:val="00235004"/>
    <w:rsid w:val="0023528D"/>
    <w:rsid w:val="00241F7C"/>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4FD"/>
    <w:rsid w:val="00284E1A"/>
    <w:rsid w:val="00285233"/>
    <w:rsid w:val="0028530D"/>
    <w:rsid w:val="0028621B"/>
    <w:rsid w:val="00287B43"/>
    <w:rsid w:val="00290273"/>
    <w:rsid w:val="00290498"/>
    <w:rsid w:val="002919D5"/>
    <w:rsid w:val="00292E55"/>
    <w:rsid w:val="002936C4"/>
    <w:rsid w:val="0029480F"/>
    <w:rsid w:val="00294F09"/>
    <w:rsid w:val="00295158"/>
    <w:rsid w:val="00295640"/>
    <w:rsid w:val="002956C8"/>
    <w:rsid w:val="00297C10"/>
    <w:rsid w:val="002A0CA6"/>
    <w:rsid w:val="002A1098"/>
    <w:rsid w:val="002A313F"/>
    <w:rsid w:val="002A37C7"/>
    <w:rsid w:val="002A76A5"/>
    <w:rsid w:val="002A772D"/>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0272"/>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4A60"/>
    <w:rsid w:val="00305560"/>
    <w:rsid w:val="0030620E"/>
    <w:rsid w:val="0030636D"/>
    <w:rsid w:val="00307824"/>
    <w:rsid w:val="00307C1B"/>
    <w:rsid w:val="003119C5"/>
    <w:rsid w:val="00313732"/>
    <w:rsid w:val="00313AD0"/>
    <w:rsid w:val="003156C3"/>
    <w:rsid w:val="00317CFD"/>
    <w:rsid w:val="00322A67"/>
    <w:rsid w:val="00323BC3"/>
    <w:rsid w:val="00323BF6"/>
    <w:rsid w:val="00325B04"/>
    <w:rsid w:val="003272C2"/>
    <w:rsid w:val="00330B65"/>
    <w:rsid w:val="00330D88"/>
    <w:rsid w:val="00331C20"/>
    <w:rsid w:val="003339A8"/>
    <w:rsid w:val="00333E72"/>
    <w:rsid w:val="00333F3C"/>
    <w:rsid w:val="0033430C"/>
    <w:rsid w:val="003344F5"/>
    <w:rsid w:val="00335D56"/>
    <w:rsid w:val="0033758C"/>
    <w:rsid w:val="00340462"/>
    <w:rsid w:val="00340E51"/>
    <w:rsid w:val="00341EE5"/>
    <w:rsid w:val="00344D9C"/>
    <w:rsid w:val="00345CA6"/>
    <w:rsid w:val="00346710"/>
    <w:rsid w:val="00346D55"/>
    <w:rsid w:val="00351A07"/>
    <w:rsid w:val="00351EC2"/>
    <w:rsid w:val="00353060"/>
    <w:rsid w:val="00354EB2"/>
    <w:rsid w:val="00355E2D"/>
    <w:rsid w:val="00356BDA"/>
    <w:rsid w:val="00356D52"/>
    <w:rsid w:val="00360AE7"/>
    <w:rsid w:val="00361464"/>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CD5"/>
    <w:rsid w:val="0037504F"/>
    <w:rsid w:val="003756FF"/>
    <w:rsid w:val="00376FC2"/>
    <w:rsid w:val="00380460"/>
    <w:rsid w:val="003805DB"/>
    <w:rsid w:val="003806D2"/>
    <w:rsid w:val="003816AC"/>
    <w:rsid w:val="00381B0A"/>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3A81"/>
    <w:rsid w:val="003A4207"/>
    <w:rsid w:val="003A44D1"/>
    <w:rsid w:val="003A5139"/>
    <w:rsid w:val="003B1080"/>
    <w:rsid w:val="003B1228"/>
    <w:rsid w:val="003B282C"/>
    <w:rsid w:val="003B2E9E"/>
    <w:rsid w:val="003B3351"/>
    <w:rsid w:val="003B346A"/>
    <w:rsid w:val="003B4142"/>
    <w:rsid w:val="003B5B3D"/>
    <w:rsid w:val="003B6A90"/>
    <w:rsid w:val="003B6EC1"/>
    <w:rsid w:val="003C0213"/>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3F78D1"/>
    <w:rsid w:val="00400807"/>
    <w:rsid w:val="00401101"/>
    <w:rsid w:val="00402E54"/>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14B"/>
    <w:rsid w:val="00432636"/>
    <w:rsid w:val="004341F9"/>
    <w:rsid w:val="00434B93"/>
    <w:rsid w:val="0043539F"/>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673C4"/>
    <w:rsid w:val="0047046B"/>
    <w:rsid w:val="00471EB8"/>
    <w:rsid w:val="00473187"/>
    <w:rsid w:val="00474A7F"/>
    <w:rsid w:val="00475082"/>
    <w:rsid w:val="00476C06"/>
    <w:rsid w:val="004803F8"/>
    <w:rsid w:val="004812A9"/>
    <w:rsid w:val="004814A0"/>
    <w:rsid w:val="0048153E"/>
    <w:rsid w:val="0048384F"/>
    <w:rsid w:val="00485835"/>
    <w:rsid w:val="00485D05"/>
    <w:rsid w:val="00485D95"/>
    <w:rsid w:val="00493DCD"/>
    <w:rsid w:val="00494724"/>
    <w:rsid w:val="00496542"/>
    <w:rsid w:val="004A0623"/>
    <w:rsid w:val="004A0F31"/>
    <w:rsid w:val="004A49F7"/>
    <w:rsid w:val="004A4A8B"/>
    <w:rsid w:val="004A5187"/>
    <w:rsid w:val="004A525C"/>
    <w:rsid w:val="004A6D4D"/>
    <w:rsid w:val="004A7D4D"/>
    <w:rsid w:val="004B02B2"/>
    <w:rsid w:val="004B11D8"/>
    <w:rsid w:val="004B12D5"/>
    <w:rsid w:val="004B14C6"/>
    <w:rsid w:val="004B23BD"/>
    <w:rsid w:val="004B2FAE"/>
    <w:rsid w:val="004B3186"/>
    <w:rsid w:val="004B31D4"/>
    <w:rsid w:val="004B3760"/>
    <w:rsid w:val="004B441F"/>
    <w:rsid w:val="004B5284"/>
    <w:rsid w:val="004B5FE9"/>
    <w:rsid w:val="004B6938"/>
    <w:rsid w:val="004C3B2F"/>
    <w:rsid w:val="004C4FC4"/>
    <w:rsid w:val="004C5EF2"/>
    <w:rsid w:val="004C721A"/>
    <w:rsid w:val="004D60E5"/>
    <w:rsid w:val="004D6710"/>
    <w:rsid w:val="004D79B8"/>
    <w:rsid w:val="004E0CAE"/>
    <w:rsid w:val="004E472E"/>
    <w:rsid w:val="004E48AA"/>
    <w:rsid w:val="004E50BA"/>
    <w:rsid w:val="004E5627"/>
    <w:rsid w:val="004E5899"/>
    <w:rsid w:val="004E5F15"/>
    <w:rsid w:val="004E6A85"/>
    <w:rsid w:val="004F036C"/>
    <w:rsid w:val="004F09D5"/>
    <w:rsid w:val="004F0DBA"/>
    <w:rsid w:val="004F1ACC"/>
    <w:rsid w:val="004F1F7F"/>
    <w:rsid w:val="004F3C9F"/>
    <w:rsid w:val="004F46B0"/>
    <w:rsid w:val="004F4C96"/>
    <w:rsid w:val="004F779B"/>
    <w:rsid w:val="004F7D0B"/>
    <w:rsid w:val="0050170E"/>
    <w:rsid w:val="00502AA5"/>
    <w:rsid w:val="00504F95"/>
    <w:rsid w:val="00505110"/>
    <w:rsid w:val="005052E4"/>
    <w:rsid w:val="00505CC7"/>
    <w:rsid w:val="00506484"/>
    <w:rsid w:val="00506586"/>
    <w:rsid w:val="005068D8"/>
    <w:rsid w:val="005068F6"/>
    <w:rsid w:val="005071EC"/>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294"/>
    <w:rsid w:val="005417BC"/>
    <w:rsid w:val="0054212F"/>
    <w:rsid w:val="00542C70"/>
    <w:rsid w:val="00544225"/>
    <w:rsid w:val="0054576D"/>
    <w:rsid w:val="0054581D"/>
    <w:rsid w:val="00545A64"/>
    <w:rsid w:val="00545D39"/>
    <w:rsid w:val="0054647F"/>
    <w:rsid w:val="00552CAE"/>
    <w:rsid w:val="00553AA6"/>
    <w:rsid w:val="00555F61"/>
    <w:rsid w:val="005560CA"/>
    <w:rsid w:val="005565F1"/>
    <w:rsid w:val="00556E90"/>
    <w:rsid w:val="0055758B"/>
    <w:rsid w:val="00557B7C"/>
    <w:rsid w:val="00560173"/>
    <w:rsid w:val="00560216"/>
    <w:rsid w:val="005605B4"/>
    <w:rsid w:val="0056072A"/>
    <w:rsid w:val="005632F7"/>
    <w:rsid w:val="00563FD4"/>
    <w:rsid w:val="00564F27"/>
    <w:rsid w:val="00565D55"/>
    <w:rsid w:val="00571178"/>
    <w:rsid w:val="005714B3"/>
    <w:rsid w:val="00572614"/>
    <w:rsid w:val="0057303F"/>
    <w:rsid w:val="00575F9E"/>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29E3"/>
    <w:rsid w:val="006443CD"/>
    <w:rsid w:val="00644BB9"/>
    <w:rsid w:val="00645458"/>
    <w:rsid w:val="00647639"/>
    <w:rsid w:val="0065151F"/>
    <w:rsid w:val="006548EF"/>
    <w:rsid w:val="00654D93"/>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4AB"/>
    <w:rsid w:val="00674C34"/>
    <w:rsid w:val="00674F22"/>
    <w:rsid w:val="006761B6"/>
    <w:rsid w:val="00676392"/>
    <w:rsid w:val="00676607"/>
    <w:rsid w:val="00682E5F"/>
    <w:rsid w:val="00682FB1"/>
    <w:rsid w:val="00685534"/>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5B77"/>
    <w:rsid w:val="006A5CD6"/>
    <w:rsid w:val="006A60EA"/>
    <w:rsid w:val="006A6A2F"/>
    <w:rsid w:val="006A736B"/>
    <w:rsid w:val="006A76D6"/>
    <w:rsid w:val="006A7E78"/>
    <w:rsid w:val="006B02B3"/>
    <w:rsid w:val="006B1DDD"/>
    <w:rsid w:val="006B202E"/>
    <w:rsid w:val="006B739A"/>
    <w:rsid w:val="006B764B"/>
    <w:rsid w:val="006B7AEA"/>
    <w:rsid w:val="006C0BB8"/>
    <w:rsid w:val="006C1F9D"/>
    <w:rsid w:val="006C2455"/>
    <w:rsid w:val="006C24FE"/>
    <w:rsid w:val="006C277B"/>
    <w:rsid w:val="006C28FD"/>
    <w:rsid w:val="006C2EF2"/>
    <w:rsid w:val="006C3312"/>
    <w:rsid w:val="006C5C46"/>
    <w:rsid w:val="006C5EC5"/>
    <w:rsid w:val="006C7644"/>
    <w:rsid w:val="006D001A"/>
    <w:rsid w:val="006D004F"/>
    <w:rsid w:val="006D03C7"/>
    <w:rsid w:val="006D06C2"/>
    <w:rsid w:val="006D0CA1"/>
    <w:rsid w:val="006D17D9"/>
    <w:rsid w:val="006D39E5"/>
    <w:rsid w:val="006D42F9"/>
    <w:rsid w:val="006D4EFC"/>
    <w:rsid w:val="006D5602"/>
    <w:rsid w:val="006D5E76"/>
    <w:rsid w:val="006D67E7"/>
    <w:rsid w:val="006D68EE"/>
    <w:rsid w:val="006D6BF3"/>
    <w:rsid w:val="006D6CBD"/>
    <w:rsid w:val="006D7DF8"/>
    <w:rsid w:val="006E0C08"/>
    <w:rsid w:val="006E1427"/>
    <w:rsid w:val="006E1481"/>
    <w:rsid w:val="006E2111"/>
    <w:rsid w:val="006E284E"/>
    <w:rsid w:val="006E2B5F"/>
    <w:rsid w:val="006E2FD5"/>
    <w:rsid w:val="006E4B55"/>
    <w:rsid w:val="006E51C3"/>
    <w:rsid w:val="006E704F"/>
    <w:rsid w:val="006F0172"/>
    <w:rsid w:val="006F2850"/>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02A"/>
    <w:rsid w:val="0073085F"/>
    <w:rsid w:val="00731AD0"/>
    <w:rsid w:val="00733E5E"/>
    <w:rsid w:val="007352D8"/>
    <w:rsid w:val="0073617D"/>
    <w:rsid w:val="00736996"/>
    <w:rsid w:val="00736D1B"/>
    <w:rsid w:val="00740FB6"/>
    <w:rsid w:val="00741CC0"/>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6EFC"/>
    <w:rsid w:val="00777405"/>
    <w:rsid w:val="00781BF3"/>
    <w:rsid w:val="00781E9D"/>
    <w:rsid w:val="007821E4"/>
    <w:rsid w:val="007821EA"/>
    <w:rsid w:val="00784912"/>
    <w:rsid w:val="00785499"/>
    <w:rsid w:val="00786465"/>
    <w:rsid w:val="00786E4C"/>
    <w:rsid w:val="007876D0"/>
    <w:rsid w:val="00791251"/>
    <w:rsid w:val="0079131A"/>
    <w:rsid w:val="00791D18"/>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6AB0"/>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3F1A"/>
    <w:rsid w:val="007E5232"/>
    <w:rsid w:val="007E540F"/>
    <w:rsid w:val="007E5FF4"/>
    <w:rsid w:val="007E6ACC"/>
    <w:rsid w:val="007F089D"/>
    <w:rsid w:val="007F2B03"/>
    <w:rsid w:val="007F3086"/>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69A4"/>
    <w:rsid w:val="00830513"/>
    <w:rsid w:val="00830910"/>
    <w:rsid w:val="0083241C"/>
    <w:rsid w:val="00832B59"/>
    <w:rsid w:val="0083313D"/>
    <w:rsid w:val="00834211"/>
    <w:rsid w:val="008351F8"/>
    <w:rsid w:val="008364D8"/>
    <w:rsid w:val="0083777F"/>
    <w:rsid w:val="0084083D"/>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FAB"/>
    <w:rsid w:val="00876005"/>
    <w:rsid w:val="008766C8"/>
    <w:rsid w:val="00876D74"/>
    <w:rsid w:val="00877398"/>
    <w:rsid w:val="008774A8"/>
    <w:rsid w:val="00877596"/>
    <w:rsid w:val="008804E1"/>
    <w:rsid w:val="00882676"/>
    <w:rsid w:val="008832B4"/>
    <w:rsid w:val="00883D8A"/>
    <w:rsid w:val="00885FE1"/>
    <w:rsid w:val="0088667D"/>
    <w:rsid w:val="00886B42"/>
    <w:rsid w:val="00891416"/>
    <w:rsid w:val="00891820"/>
    <w:rsid w:val="00892824"/>
    <w:rsid w:val="0089364A"/>
    <w:rsid w:val="00894416"/>
    <w:rsid w:val="0089447F"/>
    <w:rsid w:val="0089501D"/>
    <w:rsid w:val="008955F7"/>
    <w:rsid w:val="00896881"/>
    <w:rsid w:val="008A0D82"/>
    <w:rsid w:val="008A1EB4"/>
    <w:rsid w:val="008A2019"/>
    <w:rsid w:val="008A3329"/>
    <w:rsid w:val="008A344A"/>
    <w:rsid w:val="008A3A65"/>
    <w:rsid w:val="008A4065"/>
    <w:rsid w:val="008A7CEB"/>
    <w:rsid w:val="008A7D4F"/>
    <w:rsid w:val="008B12EF"/>
    <w:rsid w:val="008B2864"/>
    <w:rsid w:val="008B3C13"/>
    <w:rsid w:val="008B47F2"/>
    <w:rsid w:val="008B4E28"/>
    <w:rsid w:val="008B5011"/>
    <w:rsid w:val="008B5978"/>
    <w:rsid w:val="008B59B4"/>
    <w:rsid w:val="008B5FEC"/>
    <w:rsid w:val="008B69C8"/>
    <w:rsid w:val="008B7DE0"/>
    <w:rsid w:val="008B7FCE"/>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50EE"/>
    <w:rsid w:val="008D6576"/>
    <w:rsid w:val="008D6990"/>
    <w:rsid w:val="008D7D72"/>
    <w:rsid w:val="008E0212"/>
    <w:rsid w:val="008E0F74"/>
    <w:rsid w:val="008E172E"/>
    <w:rsid w:val="008E2171"/>
    <w:rsid w:val="008E4947"/>
    <w:rsid w:val="008E51E1"/>
    <w:rsid w:val="008E658C"/>
    <w:rsid w:val="008F1298"/>
    <w:rsid w:val="008F3773"/>
    <w:rsid w:val="008F399C"/>
    <w:rsid w:val="008F3F22"/>
    <w:rsid w:val="008F540B"/>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A25"/>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CC1"/>
    <w:rsid w:val="0098628A"/>
    <w:rsid w:val="0098761E"/>
    <w:rsid w:val="00987AAB"/>
    <w:rsid w:val="009904F1"/>
    <w:rsid w:val="00990A92"/>
    <w:rsid w:val="00990BFD"/>
    <w:rsid w:val="0099102D"/>
    <w:rsid w:val="0099140A"/>
    <w:rsid w:val="00992234"/>
    <w:rsid w:val="009939C9"/>
    <w:rsid w:val="00994AB7"/>
    <w:rsid w:val="00996242"/>
    <w:rsid w:val="00996421"/>
    <w:rsid w:val="0099656C"/>
    <w:rsid w:val="009A0533"/>
    <w:rsid w:val="009A2532"/>
    <w:rsid w:val="009A2FDE"/>
    <w:rsid w:val="009A3CA9"/>
    <w:rsid w:val="009A40A7"/>
    <w:rsid w:val="009A44E4"/>
    <w:rsid w:val="009A748D"/>
    <w:rsid w:val="009A76CC"/>
    <w:rsid w:val="009B070B"/>
    <w:rsid w:val="009B1038"/>
    <w:rsid w:val="009B13FA"/>
    <w:rsid w:val="009B1A1F"/>
    <w:rsid w:val="009B2B71"/>
    <w:rsid w:val="009B36C8"/>
    <w:rsid w:val="009B383C"/>
    <w:rsid w:val="009B52D9"/>
    <w:rsid w:val="009B5462"/>
    <w:rsid w:val="009B5EFF"/>
    <w:rsid w:val="009C063F"/>
    <w:rsid w:val="009C0C98"/>
    <w:rsid w:val="009C13EF"/>
    <w:rsid w:val="009C1E09"/>
    <w:rsid w:val="009C1FA7"/>
    <w:rsid w:val="009C20A3"/>
    <w:rsid w:val="009C4255"/>
    <w:rsid w:val="009C5490"/>
    <w:rsid w:val="009C629D"/>
    <w:rsid w:val="009C742D"/>
    <w:rsid w:val="009C7856"/>
    <w:rsid w:val="009D07B0"/>
    <w:rsid w:val="009D0F3A"/>
    <w:rsid w:val="009D1E6D"/>
    <w:rsid w:val="009D2856"/>
    <w:rsid w:val="009D4D40"/>
    <w:rsid w:val="009D5499"/>
    <w:rsid w:val="009D6A4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2A9E"/>
    <w:rsid w:val="009F43D3"/>
    <w:rsid w:val="009F5277"/>
    <w:rsid w:val="009F59D1"/>
    <w:rsid w:val="009F6776"/>
    <w:rsid w:val="00A011C3"/>
    <w:rsid w:val="00A01455"/>
    <w:rsid w:val="00A01987"/>
    <w:rsid w:val="00A02C84"/>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27624"/>
    <w:rsid w:val="00A30D5B"/>
    <w:rsid w:val="00A327A7"/>
    <w:rsid w:val="00A342C8"/>
    <w:rsid w:val="00A35FE0"/>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5FF"/>
    <w:rsid w:val="00A54A29"/>
    <w:rsid w:val="00A54A68"/>
    <w:rsid w:val="00A551E3"/>
    <w:rsid w:val="00A5578B"/>
    <w:rsid w:val="00A573E8"/>
    <w:rsid w:val="00A61210"/>
    <w:rsid w:val="00A615AB"/>
    <w:rsid w:val="00A61B24"/>
    <w:rsid w:val="00A620DE"/>
    <w:rsid w:val="00A62743"/>
    <w:rsid w:val="00A62E7C"/>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86FBB"/>
    <w:rsid w:val="00A90BF2"/>
    <w:rsid w:val="00A92006"/>
    <w:rsid w:val="00A92A27"/>
    <w:rsid w:val="00A954E9"/>
    <w:rsid w:val="00A9583C"/>
    <w:rsid w:val="00A95C6D"/>
    <w:rsid w:val="00A962DD"/>
    <w:rsid w:val="00A96FCD"/>
    <w:rsid w:val="00AA081B"/>
    <w:rsid w:val="00AA0B9D"/>
    <w:rsid w:val="00AA1E67"/>
    <w:rsid w:val="00AA21F7"/>
    <w:rsid w:val="00AA222B"/>
    <w:rsid w:val="00AA2DEC"/>
    <w:rsid w:val="00AA3936"/>
    <w:rsid w:val="00AA3C55"/>
    <w:rsid w:val="00AA3D54"/>
    <w:rsid w:val="00AA3DFE"/>
    <w:rsid w:val="00AA5216"/>
    <w:rsid w:val="00AA59E2"/>
    <w:rsid w:val="00AA7403"/>
    <w:rsid w:val="00AB07EA"/>
    <w:rsid w:val="00AB12C2"/>
    <w:rsid w:val="00AB2203"/>
    <w:rsid w:val="00AB356E"/>
    <w:rsid w:val="00AB3CF1"/>
    <w:rsid w:val="00AB4E37"/>
    <w:rsid w:val="00AB504F"/>
    <w:rsid w:val="00AB5630"/>
    <w:rsid w:val="00AB5F3D"/>
    <w:rsid w:val="00AB74D5"/>
    <w:rsid w:val="00AC3949"/>
    <w:rsid w:val="00AC511F"/>
    <w:rsid w:val="00AC6ABF"/>
    <w:rsid w:val="00AD2A64"/>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1E7A"/>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03A6"/>
    <w:rsid w:val="00B41761"/>
    <w:rsid w:val="00B42532"/>
    <w:rsid w:val="00B435C8"/>
    <w:rsid w:val="00B45C00"/>
    <w:rsid w:val="00B4769B"/>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8666A"/>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90D"/>
    <w:rsid w:val="00BC2CC2"/>
    <w:rsid w:val="00BC46D0"/>
    <w:rsid w:val="00BC5A93"/>
    <w:rsid w:val="00BC6470"/>
    <w:rsid w:val="00BC66B4"/>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0F39"/>
    <w:rsid w:val="00C00F8B"/>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794"/>
    <w:rsid w:val="00C43713"/>
    <w:rsid w:val="00C43BDF"/>
    <w:rsid w:val="00C45A86"/>
    <w:rsid w:val="00C45F32"/>
    <w:rsid w:val="00C45FE6"/>
    <w:rsid w:val="00C50026"/>
    <w:rsid w:val="00C51584"/>
    <w:rsid w:val="00C51BCE"/>
    <w:rsid w:val="00C51E92"/>
    <w:rsid w:val="00C53D04"/>
    <w:rsid w:val="00C54CE7"/>
    <w:rsid w:val="00C55352"/>
    <w:rsid w:val="00C574BA"/>
    <w:rsid w:val="00C57C20"/>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2BDA"/>
    <w:rsid w:val="00C936D8"/>
    <w:rsid w:val="00C93773"/>
    <w:rsid w:val="00C93B89"/>
    <w:rsid w:val="00C93C6A"/>
    <w:rsid w:val="00C940FB"/>
    <w:rsid w:val="00C94E47"/>
    <w:rsid w:val="00C97F08"/>
    <w:rsid w:val="00C97FB1"/>
    <w:rsid w:val="00CA1F2D"/>
    <w:rsid w:val="00CA30C4"/>
    <w:rsid w:val="00CA315D"/>
    <w:rsid w:val="00CA3B46"/>
    <w:rsid w:val="00CA4812"/>
    <w:rsid w:val="00CA6D04"/>
    <w:rsid w:val="00CA7C84"/>
    <w:rsid w:val="00CB02C9"/>
    <w:rsid w:val="00CB0329"/>
    <w:rsid w:val="00CB2A52"/>
    <w:rsid w:val="00CB3950"/>
    <w:rsid w:val="00CB5097"/>
    <w:rsid w:val="00CB6C23"/>
    <w:rsid w:val="00CB6DF1"/>
    <w:rsid w:val="00CC3021"/>
    <w:rsid w:val="00CC46CD"/>
    <w:rsid w:val="00CC7762"/>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345"/>
    <w:rsid w:val="00CE170E"/>
    <w:rsid w:val="00CE3B49"/>
    <w:rsid w:val="00CE527F"/>
    <w:rsid w:val="00CE5C44"/>
    <w:rsid w:val="00CE7591"/>
    <w:rsid w:val="00CF0959"/>
    <w:rsid w:val="00CF0E8F"/>
    <w:rsid w:val="00CF107C"/>
    <w:rsid w:val="00CF20D8"/>
    <w:rsid w:val="00CF20E7"/>
    <w:rsid w:val="00CF375B"/>
    <w:rsid w:val="00CF4DCB"/>
    <w:rsid w:val="00CF5059"/>
    <w:rsid w:val="00CF546C"/>
    <w:rsid w:val="00CF7800"/>
    <w:rsid w:val="00D03A5E"/>
    <w:rsid w:val="00D0457A"/>
    <w:rsid w:val="00D04A13"/>
    <w:rsid w:val="00D04A5B"/>
    <w:rsid w:val="00D04B13"/>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3C"/>
    <w:rsid w:val="00D261D2"/>
    <w:rsid w:val="00D26809"/>
    <w:rsid w:val="00D2698E"/>
    <w:rsid w:val="00D27174"/>
    <w:rsid w:val="00D303A4"/>
    <w:rsid w:val="00D309F6"/>
    <w:rsid w:val="00D30C8D"/>
    <w:rsid w:val="00D30EA5"/>
    <w:rsid w:val="00D31935"/>
    <w:rsid w:val="00D31D5A"/>
    <w:rsid w:val="00D33992"/>
    <w:rsid w:val="00D349EF"/>
    <w:rsid w:val="00D34EEE"/>
    <w:rsid w:val="00D363E0"/>
    <w:rsid w:val="00D4103E"/>
    <w:rsid w:val="00D418A8"/>
    <w:rsid w:val="00D44318"/>
    <w:rsid w:val="00D454FC"/>
    <w:rsid w:val="00D46078"/>
    <w:rsid w:val="00D465B4"/>
    <w:rsid w:val="00D46CF6"/>
    <w:rsid w:val="00D505E3"/>
    <w:rsid w:val="00D51AB9"/>
    <w:rsid w:val="00D5269A"/>
    <w:rsid w:val="00D54CA4"/>
    <w:rsid w:val="00D65E38"/>
    <w:rsid w:val="00D66123"/>
    <w:rsid w:val="00D6636B"/>
    <w:rsid w:val="00D67406"/>
    <w:rsid w:val="00D6744A"/>
    <w:rsid w:val="00D67AE8"/>
    <w:rsid w:val="00D67B81"/>
    <w:rsid w:val="00D70A86"/>
    <w:rsid w:val="00D719EF"/>
    <w:rsid w:val="00D72C98"/>
    <w:rsid w:val="00D72D8B"/>
    <w:rsid w:val="00D73782"/>
    <w:rsid w:val="00D746D0"/>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979"/>
    <w:rsid w:val="00D87B0A"/>
    <w:rsid w:val="00D87BB1"/>
    <w:rsid w:val="00D87D03"/>
    <w:rsid w:val="00D87EB6"/>
    <w:rsid w:val="00D908F5"/>
    <w:rsid w:val="00D9174E"/>
    <w:rsid w:val="00D928D8"/>
    <w:rsid w:val="00D971D7"/>
    <w:rsid w:val="00D97407"/>
    <w:rsid w:val="00DA3FF2"/>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095B"/>
    <w:rsid w:val="00DF41E2"/>
    <w:rsid w:val="00DF480B"/>
    <w:rsid w:val="00DF62F8"/>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4D54"/>
    <w:rsid w:val="00E37423"/>
    <w:rsid w:val="00E37D62"/>
    <w:rsid w:val="00E37E34"/>
    <w:rsid w:val="00E37E70"/>
    <w:rsid w:val="00E40438"/>
    <w:rsid w:val="00E42280"/>
    <w:rsid w:val="00E42343"/>
    <w:rsid w:val="00E43DDA"/>
    <w:rsid w:val="00E4487E"/>
    <w:rsid w:val="00E458B5"/>
    <w:rsid w:val="00E474C5"/>
    <w:rsid w:val="00E50887"/>
    <w:rsid w:val="00E51911"/>
    <w:rsid w:val="00E53540"/>
    <w:rsid w:val="00E5479E"/>
    <w:rsid w:val="00E61A0C"/>
    <w:rsid w:val="00E62804"/>
    <w:rsid w:val="00E62908"/>
    <w:rsid w:val="00E62CAB"/>
    <w:rsid w:val="00E63083"/>
    <w:rsid w:val="00E632B3"/>
    <w:rsid w:val="00E6482B"/>
    <w:rsid w:val="00E6538F"/>
    <w:rsid w:val="00E65AEC"/>
    <w:rsid w:val="00E6631E"/>
    <w:rsid w:val="00E732B4"/>
    <w:rsid w:val="00E734B6"/>
    <w:rsid w:val="00E74C56"/>
    <w:rsid w:val="00E771FE"/>
    <w:rsid w:val="00E772FD"/>
    <w:rsid w:val="00E81208"/>
    <w:rsid w:val="00E816B6"/>
    <w:rsid w:val="00E81E40"/>
    <w:rsid w:val="00E83029"/>
    <w:rsid w:val="00E83C31"/>
    <w:rsid w:val="00E83C69"/>
    <w:rsid w:val="00E8499B"/>
    <w:rsid w:val="00E84AE1"/>
    <w:rsid w:val="00E8518D"/>
    <w:rsid w:val="00E8554C"/>
    <w:rsid w:val="00E90026"/>
    <w:rsid w:val="00E90356"/>
    <w:rsid w:val="00E905CB"/>
    <w:rsid w:val="00E9089E"/>
    <w:rsid w:val="00E91377"/>
    <w:rsid w:val="00E915B9"/>
    <w:rsid w:val="00E9226C"/>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26B9"/>
    <w:rsid w:val="00EB461E"/>
    <w:rsid w:val="00EB5030"/>
    <w:rsid w:val="00EB57E2"/>
    <w:rsid w:val="00EB5F3F"/>
    <w:rsid w:val="00EB6597"/>
    <w:rsid w:val="00EB7711"/>
    <w:rsid w:val="00EC1089"/>
    <w:rsid w:val="00EC2321"/>
    <w:rsid w:val="00EC49AB"/>
    <w:rsid w:val="00EC5868"/>
    <w:rsid w:val="00EC6C0F"/>
    <w:rsid w:val="00EC7770"/>
    <w:rsid w:val="00ED14BD"/>
    <w:rsid w:val="00ED23FB"/>
    <w:rsid w:val="00ED376C"/>
    <w:rsid w:val="00ED408D"/>
    <w:rsid w:val="00ED521A"/>
    <w:rsid w:val="00ED669C"/>
    <w:rsid w:val="00ED6963"/>
    <w:rsid w:val="00ED71F9"/>
    <w:rsid w:val="00EE0BC0"/>
    <w:rsid w:val="00EE21E8"/>
    <w:rsid w:val="00EE41CE"/>
    <w:rsid w:val="00EE45FB"/>
    <w:rsid w:val="00EE63BD"/>
    <w:rsid w:val="00EE652C"/>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17561"/>
    <w:rsid w:val="00F21A2E"/>
    <w:rsid w:val="00F21A95"/>
    <w:rsid w:val="00F22724"/>
    <w:rsid w:val="00F24BF6"/>
    <w:rsid w:val="00F255ED"/>
    <w:rsid w:val="00F25666"/>
    <w:rsid w:val="00F31AC6"/>
    <w:rsid w:val="00F31D84"/>
    <w:rsid w:val="00F3262A"/>
    <w:rsid w:val="00F34B89"/>
    <w:rsid w:val="00F35D4D"/>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1C96"/>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027"/>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4CB6"/>
    <w:rsid w:val="00FE5D18"/>
    <w:rsid w:val="00FE6882"/>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476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7042589">
      <w:bodyDiv w:val="1"/>
      <w:marLeft w:val="0"/>
      <w:marRight w:val="0"/>
      <w:marTop w:val="0"/>
      <w:marBottom w:val="0"/>
      <w:divBdr>
        <w:top w:val="none" w:sz="0" w:space="0" w:color="auto"/>
        <w:left w:val="none" w:sz="0" w:space="0" w:color="auto"/>
        <w:bottom w:val="none" w:sz="0" w:space="0" w:color="auto"/>
        <w:right w:val="none" w:sz="0" w:space="0" w:color="auto"/>
      </w:divBdr>
      <w:divsChild>
        <w:div w:id="643659853">
          <w:marLeft w:val="0"/>
          <w:marRight w:val="0"/>
          <w:marTop w:val="0"/>
          <w:marBottom w:val="0"/>
          <w:divBdr>
            <w:top w:val="none" w:sz="0" w:space="0" w:color="auto"/>
            <w:left w:val="none" w:sz="0" w:space="0" w:color="auto"/>
            <w:bottom w:val="none" w:sz="0" w:space="0" w:color="auto"/>
            <w:right w:val="none" w:sz="0" w:space="0" w:color="auto"/>
          </w:divBdr>
          <w:divsChild>
            <w:div w:id="107370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impressionen-aus-kopenhagen-wmf-espresso-next-ueberzeugt-auf-der-world-of-coffe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478</Words>
  <Characters>3013</Characters>
  <Application>Microsoft Office Word</Application>
  <DocSecurity>0</DocSecurity>
  <PresentationFormat/>
  <Lines>25</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3485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3</cp:revision>
  <cp:lastPrinted>2021-09-15T08:42:00Z</cp:lastPrinted>
  <dcterms:created xsi:type="dcterms:W3CDTF">2024-07-02T10:03:00Z</dcterms:created>
  <dcterms:modified xsi:type="dcterms:W3CDTF">2024-07-02T12:29:00Z</dcterms:modified>
  <cp:category/>
</cp:coreProperties>
</file>