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CBA82" w14:textId="2A49022B" w:rsidR="00834211" w:rsidRPr="00FF7C98" w:rsidRDefault="00834211" w:rsidP="003B49E8">
      <w:pPr>
        <w:spacing w:line="288" w:lineRule="auto"/>
        <w:ind w:right="-266"/>
        <w:rPr>
          <w:rFonts w:ascii="Arial" w:hAnsi="Arial" w:cs="Arial"/>
          <w:color w:val="000000" w:themeColor="text1"/>
          <w:sz w:val="20"/>
          <w:lang w:val="en-US"/>
        </w:rPr>
      </w:pPr>
      <w:proofErr w:type="spellStart"/>
      <w:r w:rsidRPr="00FF7C98">
        <w:rPr>
          <w:rFonts w:ascii="Arial" w:hAnsi="Arial" w:cs="Arial"/>
          <w:color w:val="000000" w:themeColor="text1"/>
          <w:sz w:val="20"/>
          <w:lang w:val="en-US"/>
        </w:rPr>
        <w:t>Geislingen</w:t>
      </w:r>
      <w:proofErr w:type="spellEnd"/>
      <w:r w:rsidRPr="00FF7C98">
        <w:rPr>
          <w:rFonts w:ascii="Arial" w:hAnsi="Arial" w:cs="Arial"/>
          <w:color w:val="000000" w:themeColor="text1"/>
          <w:sz w:val="20"/>
          <w:lang w:val="en-US"/>
        </w:rPr>
        <w:t>/</w:t>
      </w:r>
      <w:proofErr w:type="spellStart"/>
      <w:r w:rsidRPr="00FF7C98">
        <w:rPr>
          <w:rFonts w:ascii="Arial" w:hAnsi="Arial" w:cs="Arial"/>
          <w:color w:val="000000" w:themeColor="text1"/>
          <w:sz w:val="20"/>
          <w:lang w:val="en-US"/>
        </w:rPr>
        <w:t>Steige</w:t>
      </w:r>
      <w:proofErr w:type="spellEnd"/>
      <w:r w:rsidR="004A04CA">
        <w:rPr>
          <w:rFonts w:ascii="Arial" w:hAnsi="Arial" w:cs="Arial"/>
          <w:color w:val="000000" w:themeColor="text1"/>
          <w:sz w:val="20"/>
          <w:lang w:val="en-US"/>
        </w:rPr>
        <w:t xml:space="preserve"> (Germany)</w:t>
      </w:r>
      <w:r w:rsidR="00251A91" w:rsidRPr="00FF7C98">
        <w:rPr>
          <w:rFonts w:ascii="Arial" w:hAnsi="Arial" w:cs="Arial"/>
          <w:color w:val="000000" w:themeColor="text1"/>
          <w:sz w:val="20"/>
          <w:lang w:val="en-US"/>
        </w:rPr>
        <w:t xml:space="preserve">, </w:t>
      </w:r>
      <w:r w:rsidR="00F3297A" w:rsidRPr="000E383B">
        <w:rPr>
          <w:rFonts w:ascii="Arial" w:hAnsi="Arial" w:cs="Arial"/>
          <w:color w:val="000000" w:themeColor="text1"/>
          <w:sz w:val="20"/>
          <w:lang w:val="en-US"/>
        </w:rPr>
        <w:t>27</w:t>
      </w:r>
      <w:r w:rsidR="00251A91" w:rsidRPr="000E383B">
        <w:rPr>
          <w:rFonts w:ascii="Arial" w:hAnsi="Arial" w:cs="Arial"/>
          <w:color w:val="000000" w:themeColor="text1"/>
          <w:sz w:val="20"/>
          <w:lang w:val="en-US"/>
        </w:rPr>
        <w:t xml:space="preserve"> </w:t>
      </w:r>
      <w:r w:rsidR="00FE1E4D" w:rsidRPr="000E383B">
        <w:rPr>
          <w:rFonts w:ascii="Arial" w:hAnsi="Arial" w:cs="Arial"/>
          <w:color w:val="000000" w:themeColor="text1"/>
          <w:sz w:val="20"/>
          <w:lang w:val="en-US"/>
        </w:rPr>
        <w:t>Jun</w:t>
      </w:r>
      <w:r w:rsidR="004A04CA" w:rsidRPr="000E383B">
        <w:rPr>
          <w:rFonts w:ascii="Arial" w:hAnsi="Arial" w:cs="Arial"/>
          <w:color w:val="000000" w:themeColor="text1"/>
          <w:sz w:val="20"/>
          <w:lang w:val="en-US"/>
        </w:rPr>
        <w:t>e</w:t>
      </w:r>
      <w:r w:rsidR="00251A91" w:rsidRPr="000E383B">
        <w:rPr>
          <w:rFonts w:ascii="Arial" w:hAnsi="Arial" w:cs="Arial"/>
          <w:color w:val="000000" w:themeColor="text1"/>
          <w:sz w:val="20"/>
          <w:lang w:val="en-US"/>
        </w:rPr>
        <w:t xml:space="preserve"> 2025</w:t>
      </w:r>
    </w:p>
    <w:p w14:paraId="416BE0C6" w14:textId="77777777" w:rsidR="00CF20E7" w:rsidRPr="00FF7C98" w:rsidRDefault="00CF20E7" w:rsidP="003B49E8">
      <w:pPr>
        <w:spacing w:line="288" w:lineRule="auto"/>
        <w:ind w:right="-266"/>
        <w:rPr>
          <w:rFonts w:ascii="Arial" w:hAnsi="Arial" w:cs="Arial"/>
          <w:color w:val="000000" w:themeColor="text1"/>
          <w:sz w:val="26"/>
          <w:szCs w:val="26"/>
          <w:u w:val="single"/>
          <w:lang w:val="en-US"/>
        </w:rPr>
      </w:pPr>
    </w:p>
    <w:p w14:paraId="16915220" w14:textId="3ED91FFF" w:rsidR="00A977ED" w:rsidRPr="00FF7C98" w:rsidRDefault="00FF7C98" w:rsidP="00A977ED">
      <w:pPr>
        <w:spacing w:line="288" w:lineRule="auto"/>
        <w:ind w:right="-266"/>
        <w:rPr>
          <w:rFonts w:ascii="Arial" w:hAnsi="Arial" w:cs="Arial"/>
          <w:color w:val="000000" w:themeColor="text1"/>
          <w:sz w:val="26"/>
          <w:szCs w:val="26"/>
          <w:u w:val="single"/>
          <w:lang w:val="en-US"/>
        </w:rPr>
      </w:pPr>
      <w:r w:rsidRPr="00FF7C98">
        <w:rPr>
          <w:rFonts w:ascii="Arial" w:hAnsi="Arial" w:cs="Arial"/>
          <w:color w:val="000000" w:themeColor="text1"/>
          <w:sz w:val="26"/>
          <w:szCs w:val="26"/>
          <w:u w:val="single"/>
          <w:lang w:val="en-US"/>
        </w:rPr>
        <w:t xml:space="preserve">WMF Professional Coffee Machines wins prestigious German Brand Award for the WMF </w:t>
      </w:r>
      <w:r w:rsidR="00EF6CFD">
        <w:rPr>
          <w:rFonts w:ascii="Arial" w:hAnsi="Arial" w:cs="Arial"/>
          <w:color w:val="000000" w:themeColor="text1"/>
          <w:sz w:val="26"/>
          <w:szCs w:val="26"/>
          <w:u w:val="single"/>
          <w:lang w:val="en-US"/>
        </w:rPr>
        <w:t>e</w:t>
      </w:r>
      <w:r w:rsidRPr="00FF7C98">
        <w:rPr>
          <w:rFonts w:ascii="Arial" w:hAnsi="Arial" w:cs="Arial"/>
          <w:color w:val="000000" w:themeColor="text1"/>
          <w:sz w:val="26"/>
          <w:szCs w:val="26"/>
          <w:u w:val="single"/>
          <w:lang w:val="en-US"/>
        </w:rPr>
        <w:t xml:space="preserve">spresso </w:t>
      </w:r>
      <w:r w:rsidR="00C91179">
        <w:rPr>
          <w:rFonts w:ascii="Arial" w:hAnsi="Arial" w:cs="Arial"/>
          <w:color w:val="000000" w:themeColor="text1"/>
          <w:sz w:val="26"/>
          <w:szCs w:val="26"/>
          <w:u w:val="single"/>
          <w:lang w:val="en-US"/>
        </w:rPr>
        <w:t>NEXT</w:t>
      </w:r>
      <w:r w:rsidRPr="00FF7C98">
        <w:rPr>
          <w:rFonts w:ascii="Arial" w:hAnsi="Arial" w:cs="Arial"/>
          <w:color w:val="000000" w:themeColor="text1"/>
          <w:sz w:val="26"/>
          <w:szCs w:val="26"/>
          <w:u w:val="single"/>
          <w:lang w:val="en-US"/>
        </w:rPr>
        <w:t xml:space="preserve"> campaign</w:t>
      </w:r>
    </w:p>
    <w:p w14:paraId="24EB65DF" w14:textId="77777777" w:rsidR="00FF7C98" w:rsidRPr="00FF7C98" w:rsidRDefault="00FF7C98" w:rsidP="00A977ED">
      <w:pPr>
        <w:spacing w:line="288" w:lineRule="auto"/>
        <w:ind w:right="-266"/>
        <w:rPr>
          <w:rFonts w:ascii="Arial" w:hAnsi="Arial" w:cs="Arial"/>
          <w:color w:val="000000" w:themeColor="text1"/>
          <w:sz w:val="26"/>
          <w:szCs w:val="26"/>
          <w:u w:val="single"/>
          <w:lang w:val="en-US"/>
        </w:rPr>
      </w:pPr>
    </w:p>
    <w:p w14:paraId="4B1A9501" w14:textId="11476F22" w:rsidR="004B11D8" w:rsidRPr="00FF7C98" w:rsidRDefault="00FF7C98" w:rsidP="003B49E8">
      <w:pPr>
        <w:spacing w:line="288" w:lineRule="auto"/>
        <w:ind w:right="-266"/>
        <w:rPr>
          <w:rFonts w:ascii="Arial" w:hAnsi="Arial" w:cs="Arial"/>
          <w:b/>
          <w:sz w:val="20"/>
          <w:lang w:val="en-US"/>
        </w:rPr>
      </w:pPr>
      <w:r w:rsidRPr="00FF7C98">
        <w:rPr>
          <w:rFonts w:ascii="Arial" w:hAnsi="Arial" w:cs="Arial"/>
          <w:b/>
          <w:sz w:val="20"/>
          <w:lang w:val="en-US"/>
        </w:rPr>
        <w:t xml:space="preserve">This year's German Brand Award goes to WMF Professional Coffee Machines. Having won in the 'Excellence in Brand Strategy and Creation' category, the professional coffee machine manufacturer was honored for its technically and emotionally </w:t>
      </w:r>
      <w:r w:rsidR="00DF48C0">
        <w:rPr>
          <w:rFonts w:ascii="Arial" w:hAnsi="Arial" w:cs="Arial"/>
          <w:b/>
          <w:sz w:val="20"/>
          <w:lang w:val="en-US"/>
        </w:rPr>
        <w:t>powerful</w:t>
      </w:r>
      <w:r w:rsidRPr="00FF7C98">
        <w:rPr>
          <w:rFonts w:ascii="Arial" w:hAnsi="Arial" w:cs="Arial"/>
          <w:b/>
          <w:sz w:val="20"/>
          <w:lang w:val="en-US"/>
        </w:rPr>
        <w:t xml:space="preserve"> campaign accompanying the market launch of the semi-automatic portafilter machine WMF </w:t>
      </w:r>
      <w:r w:rsidR="00DF48C0">
        <w:rPr>
          <w:rFonts w:ascii="Arial" w:hAnsi="Arial" w:cs="Arial"/>
          <w:b/>
          <w:sz w:val="20"/>
          <w:lang w:val="en-US"/>
        </w:rPr>
        <w:t>e</w:t>
      </w:r>
      <w:r w:rsidRPr="00FF7C98">
        <w:rPr>
          <w:rFonts w:ascii="Arial" w:hAnsi="Arial" w:cs="Arial"/>
          <w:b/>
          <w:sz w:val="20"/>
          <w:lang w:val="en-US"/>
        </w:rPr>
        <w:t xml:space="preserve">spresso </w:t>
      </w:r>
      <w:r w:rsidR="00DF48C0">
        <w:rPr>
          <w:rFonts w:ascii="Arial" w:hAnsi="Arial" w:cs="Arial"/>
          <w:b/>
          <w:sz w:val="20"/>
          <w:lang w:val="en-US"/>
        </w:rPr>
        <w:t>NEXT</w:t>
      </w:r>
      <w:r w:rsidRPr="00FF7C98">
        <w:rPr>
          <w:rFonts w:ascii="Arial" w:hAnsi="Arial" w:cs="Arial"/>
          <w:b/>
          <w:sz w:val="20"/>
          <w:lang w:val="en-US"/>
        </w:rPr>
        <w:t xml:space="preserve">. "The campaign impressively demonstrates how well-thought-out brand communication </w:t>
      </w:r>
      <w:r w:rsidR="003B24D4">
        <w:rPr>
          <w:rFonts w:ascii="Arial" w:hAnsi="Arial" w:cs="Arial"/>
          <w:b/>
          <w:sz w:val="20"/>
          <w:lang w:val="en-US"/>
        </w:rPr>
        <w:t>unites</w:t>
      </w:r>
      <w:r w:rsidRPr="00FF7C98">
        <w:rPr>
          <w:rFonts w:ascii="Arial" w:hAnsi="Arial" w:cs="Arial"/>
          <w:b/>
          <w:sz w:val="20"/>
          <w:lang w:val="en-US"/>
        </w:rPr>
        <w:t xml:space="preserve"> precision and aesthetics," said the jury.</w:t>
      </w:r>
    </w:p>
    <w:p w14:paraId="2EE3A452" w14:textId="77777777" w:rsidR="00FF7C98" w:rsidRPr="00FF7C98" w:rsidRDefault="00FF7C98" w:rsidP="003B49E8">
      <w:pPr>
        <w:spacing w:line="288" w:lineRule="auto"/>
        <w:ind w:right="-266"/>
        <w:rPr>
          <w:rFonts w:ascii="Arial" w:hAnsi="Arial" w:cs="Arial"/>
          <w:bCs/>
          <w:sz w:val="20"/>
          <w:lang w:val="en-US"/>
        </w:rPr>
      </w:pPr>
    </w:p>
    <w:p w14:paraId="1994FAA9" w14:textId="77777777" w:rsidR="00FF7C98" w:rsidRPr="00C91179" w:rsidRDefault="00FF7C98" w:rsidP="00217CD0">
      <w:pPr>
        <w:spacing w:line="288" w:lineRule="auto"/>
        <w:ind w:right="-266"/>
        <w:rPr>
          <w:rFonts w:ascii="Arial" w:hAnsi="Arial" w:cs="Arial"/>
          <w:b/>
          <w:bCs/>
          <w:sz w:val="20"/>
          <w:lang w:val="en-US"/>
        </w:rPr>
      </w:pPr>
      <w:r w:rsidRPr="00C91179">
        <w:rPr>
          <w:rFonts w:ascii="Arial" w:hAnsi="Arial" w:cs="Arial"/>
          <w:b/>
          <w:bCs/>
          <w:sz w:val="20"/>
          <w:lang w:val="en-US"/>
        </w:rPr>
        <w:t>A thoroughly successful campaign</w:t>
      </w:r>
    </w:p>
    <w:p w14:paraId="7C9BD042" w14:textId="5D32B30B" w:rsidR="00DF5A5B" w:rsidRPr="0045476F" w:rsidRDefault="002D3BD7" w:rsidP="00D005A2">
      <w:pPr>
        <w:spacing w:line="288" w:lineRule="auto"/>
        <w:ind w:right="-266"/>
        <w:rPr>
          <w:rFonts w:ascii="Arial" w:hAnsi="Arial" w:cs="Arial"/>
          <w:bCs/>
          <w:sz w:val="20"/>
          <w:lang w:val="en-US"/>
        </w:rPr>
      </w:pPr>
      <w:r w:rsidRPr="002D3BD7">
        <w:rPr>
          <w:rFonts w:ascii="Arial" w:hAnsi="Arial" w:cs="Arial"/>
          <w:bCs/>
          <w:sz w:val="20"/>
          <w:lang w:val="en-US"/>
        </w:rPr>
        <w:t>Described as a 'graceful performance', showcasing a combination of 'technical perfection' and 'emotional impact', as well as a 'consistent integration of visual and content-driven messaging', the jury's verdict of this year's German Brand Award is clear:</w:t>
      </w:r>
      <w:r w:rsidR="00700A4B">
        <w:rPr>
          <w:rFonts w:ascii="Arial" w:hAnsi="Arial" w:cs="Arial"/>
          <w:bCs/>
          <w:sz w:val="20"/>
          <w:lang w:val="en-US"/>
        </w:rPr>
        <w:t xml:space="preserve"> </w:t>
      </w:r>
      <w:r w:rsidR="0045476F" w:rsidRPr="0045476F">
        <w:rPr>
          <w:rFonts w:ascii="Arial" w:hAnsi="Arial" w:cs="Arial"/>
          <w:bCs/>
          <w:sz w:val="20"/>
          <w:lang w:val="en-US"/>
        </w:rPr>
        <w:t>the '</w:t>
      </w:r>
      <w:r w:rsidR="008F1DB2" w:rsidRPr="008F1DB2">
        <w:rPr>
          <w:rFonts w:ascii="Arial" w:hAnsi="Arial"/>
          <w:sz w:val="20"/>
          <w:lang w:val="en-US"/>
        </w:rPr>
        <w:t>Coffee culture</w:t>
      </w:r>
      <w:r w:rsidR="00700A4B">
        <w:rPr>
          <w:rFonts w:ascii="Arial" w:hAnsi="Arial"/>
          <w:sz w:val="20"/>
          <w:lang w:val="en-US"/>
        </w:rPr>
        <w:t>’</w:t>
      </w:r>
      <w:r w:rsidR="008F1DB2" w:rsidRPr="008F1DB2">
        <w:rPr>
          <w:rFonts w:ascii="Arial" w:hAnsi="Arial"/>
          <w:sz w:val="20"/>
          <w:lang w:val="en-US"/>
        </w:rPr>
        <w:t>s new choreography, perfect repeatability turned into art</w:t>
      </w:r>
      <w:r w:rsidR="0045476F" w:rsidRPr="0045476F">
        <w:rPr>
          <w:rFonts w:ascii="Arial" w:hAnsi="Arial" w:cs="Arial"/>
          <w:bCs/>
          <w:sz w:val="20"/>
          <w:lang w:val="en-US"/>
        </w:rPr>
        <w:t xml:space="preserve"> '</w:t>
      </w:r>
      <w:r w:rsidR="008F1DB2">
        <w:rPr>
          <w:rFonts w:ascii="Arial" w:hAnsi="Arial" w:cs="Arial"/>
          <w:bCs/>
          <w:sz w:val="20"/>
          <w:lang w:val="en-US"/>
        </w:rPr>
        <w:t xml:space="preserve"> </w:t>
      </w:r>
      <w:r w:rsidR="0045476F" w:rsidRPr="0045476F">
        <w:rPr>
          <w:rFonts w:ascii="Arial" w:hAnsi="Arial" w:cs="Arial"/>
          <w:bCs/>
          <w:sz w:val="20"/>
          <w:lang w:val="en-US"/>
        </w:rPr>
        <w:t xml:space="preserve">campaign for the market launch of the WMF </w:t>
      </w:r>
      <w:r w:rsidR="00DF48C0">
        <w:rPr>
          <w:rFonts w:ascii="Arial" w:hAnsi="Arial" w:cs="Arial"/>
          <w:bCs/>
          <w:sz w:val="20"/>
          <w:lang w:val="en-US"/>
        </w:rPr>
        <w:t>e</w:t>
      </w:r>
      <w:r w:rsidR="0045476F" w:rsidRPr="0045476F">
        <w:rPr>
          <w:rFonts w:ascii="Arial" w:hAnsi="Arial" w:cs="Arial"/>
          <w:bCs/>
          <w:sz w:val="20"/>
          <w:lang w:val="en-US"/>
        </w:rPr>
        <w:t xml:space="preserve">spresso </w:t>
      </w:r>
      <w:r w:rsidR="00DF48C0">
        <w:rPr>
          <w:rFonts w:ascii="Arial" w:hAnsi="Arial" w:cs="Arial"/>
          <w:bCs/>
          <w:sz w:val="20"/>
          <w:lang w:val="en-US"/>
        </w:rPr>
        <w:t xml:space="preserve">NEXT </w:t>
      </w:r>
      <w:r w:rsidR="0045476F" w:rsidRPr="0045476F">
        <w:rPr>
          <w:rFonts w:ascii="Arial" w:hAnsi="Arial" w:cs="Arial"/>
          <w:bCs/>
          <w:sz w:val="20"/>
          <w:lang w:val="en-US"/>
        </w:rPr>
        <w:t xml:space="preserve">not only creates a consistently harmonious and </w:t>
      </w:r>
      <w:r w:rsidR="003B24D4">
        <w:rPr>
          <w:rFonts w:ascii="Arial" w:hAnsi="Arial" w:cs="Arial"/>
          <w:bCs/>
          <w:sz w:val="20"/>
          <w:lang w:val="en-US"/>
        </w:rPr>
        <w:t xml:space="preserve">sophisticated </w:t>
      </w:r>
      <w:r w:rsidR="0045476F" w:rsidRPr="0045476F">
        <w:rPr>
          <w:rFonts w:ascii="Arial" w:hAnsi="Arial" w:cs="Arial"/>
          <w:bCs/>
          <w:sz w:val="20"/>
          <w:lang w:val="en-US"/>
        </w:rPr>
        <w:t xml:space="preserve">brand presence, but also </w:t>
      </w:r>
      <w:r w:rsidR="003B24D4">
        <w:rPr>
          <w:rFonts w:ascii="Arial" w:hAnsi="Arial" w:cs="Arial"/>
          <w:bCs/>
          <w:sz w:val="20"/>
          <w:lang w:val="en-US"/>
        </w:rPr>
        <w:t xml:space="preserve">excels through </w:t>
      </w:r>
      <w:r w:rsidR="0045476F" w:rsidRPr="0045476F">
        <w:rPr>
          <w:rFonts w:ascii="Arial" w:hAnsi="Arial" w:cs="Arial"/>
          <w:bCs/>
          <w:sz w:val="20"/>
          <w:lang w:val="en-US"/>
        </w:rPr>
        <w:t xml:space="preserve">its strategic clarity and powerful </w:t>
      </w:r>
      <w:r w:rsidR="003B24D4">
        <w:rPr>
          <w:rFonts w:ascii="Arial" w:hAnsi="Arial" w:cs="Arial"/>
          <w:bCs/>
          <w:sz w:val="20"/>
          <w:lang w:val="en-US"/>
        </w:rPr>
        <w:t>execution</w:t>
      </w:r>
      <w:r w:rsidR="0045476F" w:rsidRPr="0045476F">
        <w:rPr>
          <w:rFonts w:ascii="Arial" w:hAnsi="Arial" w:cs="Arial"/>
          <w:bCs/>
          <w:sz w:val="20"/>
          <w:lang w:val="en-US"/>
        </w:rPr>
        <w:t xml:space="preserve">. This makes it the official winner in the “Excellence in Brand Strategy and Creation – Brand Communication – 360° Campaign” category. The award-winning campaign was developed and implemented by WMF Professional Coffee Machines in collaboration with the </w:t>
      </w:r>
      <w:r w:rsidR="00DF48C0">
        <w:rPr>
          <w:rFonts w:ascii="Arial" w:hAnsi="Arial" w:cs="Arial"/>
          <w:bCs/>
          <w:sz w:val="20"/>
          <w:lang w:val="en-US"/>
        </w:rPr>
        <w:t>German</w:t>
      </w:r>
      <w:r w:rsidR="0045476F" w:rsidRPr="0045476F">
        <w:rPr>
          <w:rFonts w:ascii="Arial" w:hAnsi="Arial" w:cs="Arial"/>
          <w:bCs/>
          <w:sz w:val="20"/>
          <w:lang w:val="en-US"/>
        </w:rPr>
        <w:t xml:space="preserve"> advertising agency Panama.</w:t>
      </w:r>
    </w:p>
    <w:p w14:paraId="7675344B" w14:textId="77777777" w:rsidR="0045476F" w:rsidRPr="0045476F" w:rsidRDefault="0045476F" w:rsidP="00D005A2">
      <w:pPr>
        <w:spacing w:line="288" w:lineRule="auto"/>
        <w:ind w:right="-266"/>
        <w:rPr>
          <w:rFonts w:ascii="Arial" w:hAnsi="Arial" w:cs="Arial"/>
          <w:bCs/>
          <w:sz w:val="20"/>
          <w:lang w:val="en-US"/>
        </w:rPr>
      </w:pPr>
    </w:p>
    <w:p w14:paraId="378026CD" w14:textId="044E9ACD" w:rsidR="008F1DB2" w:rsidRPr="008F1DB2" w:rsidRDefault="008F1DB2" w:rsidP="008F1DB2">
      <w:pPr>
        <w:spacing w:line="288" w:lineRule="auto"/>
        <w:ind w:right="-266"/>
        <w:rPr>
          <w:rFonts w:ascii="Arial" w:hAnsi="Arial" w:cs="Arial"/>
          <w:b/>
          <w:sz w:val="20"/>
          <w:lang w:val="en-US"/>
        </w:rPr>
      </w:pPr>
      <w:r w:rsidRPr="008F1DB2">
        <w:rPr>
          <w:rFonts w:ascii="Arial" w:hAnsi="Arial"/>
          <w:b/>
          <w:sz w:val="20"/>
          <w:lang w:val="en-US"/>
        </w:rPr>
        <w:t>Coffee culture</w:t>
      </w:r>
      <w:r w:rsidR="009B2ABE">
        <w:rPr>
          <w:rFonts w:ascii="Arial" w:hAnsi="Arial"/>
          <w:b/>
          <w:sz w:val="20"/>
          <w:lang w:val="en-US"/>
        </w:rPr>
        <w:t>’</w:t>
      </w:r>
      <w:r w:rsidRPr="008F1DB2">
        <w:rPr>
          <w:rFonts w:ascii="Arial" w:hAnsi="Arial"/>
          <w:b/>
          <w:sz w:val="20"/>
          <w:lang w:val="en-US"/>
        </w:rPr>
        <w:t>s new choreography</w:t>
      </w:r>
    </w:p>
    <w:p w14:paraId="14EEB0B3" w14:textId="6AD75EDE" w:rsidR="004A69C3" w:rsidRPr="00A4694B" w:rsidRDefault="00A4694B" w:rsidP="008F1DB2">
      <w:pPr>
        <w:spacing w:line="288" w:lineRule="auto"/>
        <w:ind w:right="-266"/>
        <w:rPr>
          <w:rFonts w:ascii="Arial" w:hAnsi="Arial" w:cs="Arial"/>
          <w:bCs/>
          <w:sz w:val="20"/>
          <w:lang w:val="en-US"/>
        </w:rPr>
      </w:pPr>
      <w:r w:rsidRPr="00A4694B">
        <w:rPr>
          <w:rFonts w:ascii="Arial" w:hAnsi="Arial" w:cs="Arial"/>
          <w:bCs/>
          <w:sz w:val="20"/>
          <w:lang w:val="en-US"/>
        </w:rPr>
        <w:t xml:space="preserve">With its global campaign, WMF Professional Coffee Machines is </w:t>
      </w:r>
      <w:r w:rsidR="00700A4B">
        <w:rPr>
          <w:rFonts w:ascii="Arial" w:hAnsi="Arial" w:cs="Arial"/>
          <w:bCs/>
          <w:sz w:val="20"/>
          <w:lang w:val="en-US"/>
        </w:rPr>
        <w:t>spotlighting</w:t>
      </w:r>
      <w:r w:rsidRPr="00A4694B">
        <w:rPr>
          <w:rFonts w:ascii="Arial" w:hAnsi="Arial" w:cs="Arial"/>
          <w:bCs/>
          <w:sz w:val="20"/>
          <w:lang w:val="en-US"/>
        </w:rPr>
        <w:t xml:space="preserve"> its state-of-the-art WMF </w:t>
      </w:r>
      <w:r w:rsidR="00DF48C0">
        <w:rPr>
          <w:rFonts w:ascii="Arial" w:hAnsi="Arial" w:cs="Arial"/>
          <w:bCs/>
          <w:sz w:val="20"/>
          <w:lang w:val="en-US"/>
        </w:rPr>
        <w:t>e</w:t>
      </w:r>
      <w:r w:rsidRPr="00A4694B">
        <w:rPr>
          <w:rFonts w:ascii="Arial" w:hAnsi="Arial" w:cs="Arial"/>
          <w:bCs/>
          <w:sz w:val="20"/>
          <w:lang w:val="en-US"/>
        </w:rPr>
        <w:t xml:space="preserve">spresso </w:t>
      </w:r>
      <w:r w:rsidR="00DF48C0">
        <w:rPr>
          <w:rFonts w:ascii="Arial" w:hAnsi="Arial" w:cs="Arial"/>
          <w:bCs/>
          <w:sz w:val="20"/>
          <w:lang w:val="en-US"/>
        </w:rPr>
        <w:t xml:space="preserve">NEXT </w:t>
      </w:r>
      <w:r w:rsidRPr="00A4694B">
        <w:rPr>
          <w:rFonts w:ascii="Arial" w:hAnsi="Arial" w:cs="Arial"/>
          <w:bCs/>
          <w:sz w:val="20"/>
          <w:lang w:val="en-US"/>
        </w:rPr>
        <w:t xml:space="preserve">portafilter machine. </w:t>
      </w:r>
      <w:r w:rsidR="00DF48C0">
        <w:rPr>
          <w:rFonts w:ascii="Arial" w:hAnsi="Arial" w:cs="Arial"/>
          <w:bCs/>
          <w:sz w:val="20"/>
          <w:lang w:val="en-US"/>
        </w:rPr>
        <w:t xml:space="preserve">Olympic athlete </w:t>
      </w:r>
      <w:r w:rsidRPr="00A4694B">
        <w:rPr>
          <w:rFonts w:ascii="Arial" w:hAnsi="Arial" w:cs="Arial"/>
          <w:bCs/>
          <w:sz w:val="20"/>
          <w:lang w:val="en-US"/>
        </w:rPr>
        <w:t xml:space="preserve">Margarita Kolosov stages the machine as a veritable showpiece with a dance performance whose precise, flowing movements reflect the machine's perfectly repeatable processes. </w:t>
      </w:r>
      <w:r w:rsidR="00DF48C0">
        <w:rPr>
          <w:rFonts w:ascii="Arial" w:hAnsi="Arial" w:cs="Arial"/>
          <w:bCs/>
          <w:sz w:val="20"/>
          <w:lang w:val="en-US"/>
        </w:rPr>
        <w:t>Axel</w:t>
      </w:r>
      <w:r w:rsidRPr="00A4694B">
        <w:rPr>
          <w:rFonts w:ascii="Arial" w:hAnsi="Arial" w:cs="Arial"/>
          <w:bCs/>
          <w:sz w:val="20"/>
          <w:lang w:val="en-US"/>
        </w:rPr>
        <w:t xml:space="preserve"> </w:t>
      </w:r>
      <w:proofErr w:type="spellStart"/>
      <w:r w:rsidRPr="00A4694B">
        <w:rPr>
          <w:rFonts w:ascii="Arial" w:hAnsi="Arial" w:cs="Arial"/>
          <w:bCs/>
          <w:sz w:val="20"/>
          <w:lang w:val="en-US"/>
        </w:rPr>
        <w:t>Fähnle</w:t>
      </w:r>
      <w:proofErr w:type="spellEnd"/>
      <w:r w:rsidRPr="00A4694B">
        <w:rPr>
          <w:rFonts w:ascii="Arial" w:hAnsi="Arial" w:cs="Arial"/>
          <w:bCs/>
          <w:sz w:val="20"/>
          <w:lang w:val="en-US"/>
        </w:rPr>
        <w:t>, Head of Marketing Germany</w:t>
      </w:r>
      <w:r w:rsidR="00DF48C0">
        <w:rPr>
          <w:rFonts w:ascii="Arial" w:hAnsi="Arial" w:cs="Arial"/>
          <w:bCs/>
          <w:sz w:val="20"/>
          <w:lang w:val="en-US"/>
        </w:rPr>
        <w:t xml:space="preserve"> WMF Professional Coffee Machines</w:t>
      </w:r>
      <w:r w:rsidRPr="00A4694B">
        <w:rPr>
          <w:rFonts w:ascii="Arial" w:hAnsi="Arial" w:cs="Arial"/>
          <w:bCs/>
          <w:sz w:val="20"/>
          <w:lang w:val="en-US"/>
        </w:rPr>
        <w:t>, explains: 'Choreograph</w:t>
      </w:r>
      <w:r w:rsidR="004A04CA">
        <w:rPr>
          <w:rFonts w:ascii="Arial" w:hAnsi="Arial" w:cs="Arial"/>
          <w:bCs/>
          <w:sz w:val="20"/>
          <w:lang w:val="en-US"/>
        </w:rPr>
        <w:t>y</w:t>
      </w:r>
      <w:r w:rsidRPr="00A4694B">
        <w:rPr>
          <w:rFonts w:ascii="Arial" w:hAnsi="Arial" w:cs="Arial"/>
          <w:bCs/>
          <w:sz w:val="20"/>
          <w:lang w:val="en-US"/>
        </w:rPr>
        <w:t xml:space="preserve"> </w:t>
      </w:r>
      <w:r w:rsidR="004A04CA">
        <w:rPr>
          <w:rFonts w:ascii="Arial" w:hAnsi="Arial" w:cs="Arial"/>
          <w:bCs/>
          <w:sz w:val="20"/>
          <w:lang w:val="en-US"/>
        </w:rPr>
        <w:t xml:space="preserve">is a process, and </w:t>
      </w:r>
      <w:r w:rsidRPr="00A4694B">
        <w:rPr>
          <w:rFonts w:ascii="Arial" w:hAnsi="Arial" w:cs="Arial"/>
          <w:bCs/>
          <w:sz w:val="20"/>
          <w:lang w:val="en-US"/>
        </w:rPr>
        <w:t xml:space="preserve">perfection is achieved when every step and sequence </w:t>
      </w:r>
      <w:r w:rsidR="004A04CA">
        <w:rPr>
          <w:rFonts w:ascii="Arial" w:hAnsi="Arial" w:cs="Arial"/>
          <w:bCs/>
          <w:sz w:val="20"/>
          <w:lang w:val="en-US"/>
        </w:rPr>
        <w:t>is performed</w:t>
      </w:r>
      <w:r w:rsidRPr="00A4694B">
        <w:rPr>
          <w:rFonts w:ascii="Arial" w:hAnsi="Arial" w:cs="Arial"/>
          <w:bCs/>
          <w:sz w:val="20"/>
          <w:lang w:val="en-US"/>
        </w:rPr>
        <w:t xml:space="preserve"> flawlessly time and time again. In this way, our campaign combines coffee art, technology and emotions in a completely new way. We are delighted that this unconventional approach has now been </w:t>
      </w:r>
      <w:r w:rsidR="004A04CA" w:rsidRPr="00A4694B">
        <w:rPr>
          <w:rFonts w:ascii="Arial" w:hAnsi="Arial" w:cs="Arial"/>
          <w:bCs/>
          <w:sz w:val="20"/>
          <w:lang w:val="en-US"/>
        </w:rPr>
        <w:t>recognized</w:t>
      </w:r>
      <w:r w:rsidRPr="00A4694B">
        <w:rPr>
          <w:rFonts w:ascii="Arial" w:hAnsi="Arial" w:cs="Arial"/>
          <w:bCs/>
          <w:sz w:val="20"/>
          <w:lang w:val="en-US"/>
        </w:rPr>
        <w:t xml:space="preserve"> with the prestigious German Brand Award.' Sonja </w:t>
      </w:r>
      <w:proofErr w:type="spellStart"/>
      <w:r w:rsidRPr="00A4694B">
        <w:rPr>
          <w:rFonts w:ascii="Arial" w:hAnsi="Arial" w:cs="Arial"/>
          <w:bCs/>
          <w:sz w:val="20"/>
          <w:lang w:val="en-US"/>
        </w:rPr>
        <w:t>Koscuk</w:t>
      </w:r>
      <w:proofErr w:type="spellEnd"/>
      <w:r w:rsidRPr="00A4694B">
        <w:rPr>
          <w:rFonts w:ascii="Arial" w:hAnsi="Arial" w:cs="Arial"/>
          <w:bCs/>
          <w:sz w:val="20"/>
          <w:lang w:val="en-US"/>
        </w:rPr>
        <w:t xml:space="preserve">, Market Activation Manager Germany, adds: 'WMF espresso NEXT combines the high art of traditional barista craftsmanship with the advantages of modern fully automatic machines. We knew that to authentically convey this unique combination, we needed an equally special, emotionally powerful communication approach. </w:t>
      </w:r>
      <w:r w:rsidR="004A69C3" w:rsidRPr="004A69C3">
        <w:rPr>
          <w:rFonts w:ascii="Arial" w:hAnsi="Arial" w:cs="Arial"/>
          <w:bCs/>
          <w:sz w:val="20"/>
          <w:lang w:val="en-US"/>
        </w:rPr>
        <w:t xml:space="preserve">With this in mind, we implemented a stringent </w:t>
      </w:r>
      <w:r w:rsidR="004A69C3" w:rsidRPr="004A69C3">
        <w:rPr>
          <w:rFonts w:ascii="Arial" w:hAnsi="Arial" w:cs="Arial"/>
          <w:bCs/>
          <w:sz w:val="20"/>
          <w:lang w:val="en-US"/>
        </w:rPr>
        <w:lastRenderedPageBreak/>
        <w:t xml:space="preserve">approach across all touchpoints, from the website to events and trade fairs — most recently at </w:t>
      </w:r>
      <w:r w:rsidR="00DF48C0">
        <w:rPr>
          <w:rFonts w:ascii="Arial" w:hAnsi="Arial" w:cs="Arial"/>
          <w:bCs/>
          <w:sz w:val="20"/>
          <w:lang w:val="en-US"/>
        </w:rPr>
        <w:t xml:space="preserve">the German trade show </w:t>
      </w:r>
      <w:proofErr w:type="spellStart"/>
      <w:r w:rsidR="004A69C3" w:rsidRPr="004A69C3">
        <w:rPr>
          <w:rFonts w:ascii="Arial" w:hAnsi="Arial" w:cs="Arial"/>
          <w:bCs/>
          <w:sz w:val="20"/>
          <w:lang w:val="en-US"/>
        </w:rPr>
        <w:t>Internorga</w:t>
      </w:r>
      <w:proofErr w:type="spellEnd"/>
      <w:r w:rsidR="004A69C3" w:rsidRPr="004A69C3">
        <w:rPr>
          <w:rFonts w:ascii="Arial" w:hAnsi="Arial" w:cs="Arial"/>
          <w:bCs/>
          <w:sz w:val="20"/>
          <w:lang w:val="en-US"/>
        </w:rPr>
        <w:t xml:space="preserve"> 2025.</w:t>
      </w:r>
      <w:r w:rsidR="004A69C3">
        <w:rPr>
          <w:rFonts w:ascii="Arial" w:hAnsi="Arial" w:cs="Arial"/>
          <w:bCs/>
          <w:sz w:val="20"/>
          <w:lang w:val="en-US"/>
        </w:rPr>
        <w:t>”</w:t>
      </w:r>
    </w:p>
    <w:p w14:paraId="12EDB7B9" w14:textId="77777777" w:rsidR="00DF48C0" w:rsidRPr="00C91179" w:rsidRDefault="00DF48C0" w:rsidP="00235727">
      <w:pPr>
        <w:spacing w:line="288" w:lineRule="auto"/>
        <w:ind w:right="-266"/>
        <w:rPr>
          <w:rFonts w:ascii="Arial" w:hAnsi="Arial" w:cs="Arial"/>
          <w:b/>
          <w:sz w:val="20"/>
          <w:lang w:val="en-US"/>
        </w:rPr>
      </w:pPr>
    </w:p>
    <w:p w14:paraId="65652293" w14:textId="3363B399" w:rsidR="004A04CA" w:rsidRPr="00380DD3" w:rsidRDefault="004A04CA" w:rsidP="00235727">
      <w:pPr>
        <w:spacing w:line="288" w:lineRule="auto"/>
        <w:ind w:right="-266"/>
        <w:rPr>
          <w:rFonts w:ascii="Arial" w:hAnsi="Arial" w:cs="Arial"/>
          <w:b/>
          <w:sz w:val="20"/>
          <w:lang w:val="en-US"/>
        </w:rPr>
      </w:pPr>
      <w:r w:rsidRPr="00380DD3">
        <w:rPr>
          <w:rFonts w:ascii="Arial" w:hAnsi="Arial" w:cs="Arial"/>
          <w:b/>
          <w:sz w:val="20"/>
          <w:lang w:val="en-US"/>
        </w:rPr>
        <w:t>An eye-catching award</w:t>
      </w:r>
    </w:p>
    <w:p w14:paraId="0E0EE0CF" w14:textId="3AA6BDB0" w:rsidR="004A04CA" w:rsidRPr="004A04CA" w:rsidRDefault="004A04CA" w:rsidP="004A04CA">
      <w:pPr>
        <w:spacing w:line="264" w:lineRule="auto"/>
        <w:ind w:right="-259"/>
        <w:rPr>
          <w:rFonts w:ascii="Arial" w:hAnsi="Arial" w:cs="Arial"/>
          <w:bCs/>
          <w:color w:val="000000" w:themeColor="text1"/>
          <w:sz w:val="20"/>
          <w:lang w:val="en-US"/>
        </w:rPr>
      </w:pPr>
      <w:r w:rsidRPr="004A04CA">
        <w:rPr>
          <w:rFonts w:ascii="Arial" w:hAnsi="Arial" w:cs="Arial"/>
          <w:bCs/>
          <w:color w:val="000000" w:themeColor="text1"/>
          <w:sz w:val="20"/>
          <w:lang w:val="en-US"/>
        </w:rPr>
        <w:t>The German Brand Award is one of the most widely recogni</w:t>
      </w:r>
      <w:r>
        <w:rPr>
          <w:rFonts w:ascii="Arial" w:hAnsi="Arial" w:cs="Arial"/>
          <w:bCs/>
          <w:color w:val="000000" w:themeColor="text1"/>
          <w:sz w:val="20"/>
          <w:lang w:val="en-US"/>
        </w:rPr>
        <w:t>z</w:t>
      </w:r>
      <w:r w:rsidRPr="004A04CA">
        <w:rPr>
          <w:rFonts w:ascii="Arial" w:hAnsi="Arial" w:cs="Arial"/>
          <w:bCs/>
          <w:color w:val="000000" w:themeColor="text1"/>
          <w:sz w:val="20"/>
          <w:lang w:val="en-US"/>
        </w:rPr>
        <w:t xml:space="preserve">ed marketing awards in the German-speaking world, attracting increasing international attention. The winning category, 'Excellence in Brand Strategy and Creation', honors outstanding campaigns, concepts, and strategies. This year's awards ceremony took place alongside the German Brand Convention on 26 June 2025 in Berlin. All of the award-winning entries can be viewed at </w:t>
      </w:r>
      <w:hyperlink r:id="rId7" w:history="1">
        <w:r w:rsidRPr="00380DD3">
          <w:rPr>
            <w:rStyle w:val="Hyperlink"/>
            <w:rFonts w:ascii="Arial" w:hAnsi="Arial" w:cs="Arial"/>
            <w:bCs/>
            <w:sz w:val="20"/>
            <w:lang w:val="en-US"/>
          </w:rPr>
          <w:t>https://www.german-brand-award.com/</w:t>
        </w:r>
      </w:hyperlink>
      <w:r w:rsidRPr="00380DD3">
        <w:rPr>
          <w:rFonts w:ascii="Arial" w:hAnsi="Arial" w:cs="Arial"/>
          <w:bCs/>
          <w:color w:val="000000" w:themeColor="text1"/>
          <w:sz w:val="20"/>
          <w:lang w:val="en-US"/>
        </w:rPr>
        <w:t>.</w:t>
      </w:r>
    </w:p>
    <w:p w14:paraId="75C82F50" w14:textId="77777777" w:rsidR="004A04CA" w:rsidRPr="004A04CA" w:rsidRDefault="004A04CA" w:rsidP="004A04CA">
      <w:pPr>
        <w:spacing w:line="264" w:lineRule="auto"/>
        <w:ind w:right="-259"/>
        <w:rPr>
          <w:rFonts w:ascii="Arial" w:hAnsi="Arial" w:cs="Arial"/>
          <w:bCs/>
          <w:color w:val="000000" w:themeColor="text1"/>
          <w:sz w:val="20"/>
          <w:lang w:val="en-US"/>
        </w:rPr>
      </w:pPr>
    </w:p>
    <w:p w14:paraId="6AC8FA5E" w14:textId="720BDE38" w:rsidR="00BD01B6" w:rsidRPr="00D726B1" w:rsidRDefault="004A04CA" w:rsidP="004A04CA">
      <w:pPr>
        <w:spacing w:line="264" w:lineRule="auto"/>
        <w:ind w:right="-259"/>
        <w:rPr>
          <w:rFonts w:ascii="Arial" w:hAnsi="Arial" w:cs="Arial"/>
          <w:color w:val="000000" w:themeColor="text1"/>
          <w:sz w:val="20"/>
          <w:lang w:val="en-US"/>
        </w:rPr>
      </w:pPr>
      <w:r w:rsidRPr="00D726B1">
        <w:rPr>
          <w:rFonts w:ascii="Arial" w:hAnsi="Arial" w:cs="Arial"/>
          <w:b/>
          <w:color w:val="000000" w:themeColor="text1"/>
          <w:sz w:val="20"/>
          <w:lang w:val="en-US"/>
        </w:rPr>
        <w:t>Request for images:</w:t>
      </w:r>
      <w:r w:rsidRPr="00D726B1">
        <w:rPr>
          <w:rFonts w:ascii="Arial" w:hAnsi="Arial" w:cs="Arial"/>
          <w:bCs/>
          <w:color w:val="000000" w:themeColor="text1"/>
          <w:sz w:val="20"/>
          <w:lang w:val="en-US"/>
        </w:rPr>
        <w:t xml:space="preserve"> image material is available for download here:</w:t>
      </w:r>
      <w:r w:rsidRPr="00D726B1">
        <w:rPr>
          <w:rFonts w:ascii="Arial" w:hAnsi="Arial" w:cs="Arial"/>
          <w:color w:val="000000" w:themeColor="text1"/>
          <w:sz w:val="20"/>
          <w:lang w:val="en-US"/>
        </w:rPr>
        <w:t xml:space="preserve"> </w:t>
      </w:r>
    </w:p>
    <w:p w14:paraId="112BF401" w14:textId="77B40B6E" w:rsidR="00217CD0" w:rsidRPr="00D726B1" w:rsidRDefault="001E333B" w:rsidP="003B49E8">
      <w:pPr>
        <w:spacing w:line="288" w:lineRule="auto"/>
        <w:ind w:right="-266"/>
        <w:rPr>
          <w:rFonts w:ascii="Arial" w:hAnsi="Arial" w:cs="Arial"/>
          <w:color w:val="000000" w:themeColor="text1"/>
          <w:sz w:val="20"/>
          <w:lang w:val="en-US"/>
        </w:rPr>
      </w:pPr>
      <w:r>
        <w:fldChar w:fldCharType="begin"/>
      </w:r>
      <w:r w:rsidRPr="00EF6CFD">
        <w:rPr>
          <w:lang w:val="en-US"/>
        </w:rPr>
        <w:instrText>HYPERLINK "https://press-n-relations.amid-pr.com/AMID-PR/searchresult/searchresult.xhtml?searchString=German+Brand+Award+2025&amp;searchId=1&amp;searchType=detailed"</w:instrText>
      </w:r>
      <w:r>
        <w:fldChar w:fldCharType="separate"/>
      </w:r>
      <w:r w:rsidRPr="00D726B1">
        <w:rPr>
          <w:rStyle w:val="Hyperlink"/>
          <w:rFonts w:ascii="Arial" w:hAnsi="Arial" w:cs="Arial"/>
          <w:sz w:val="20"/>
          <w:lang w:val="en-US"/>
        </w:rPr>
        <w:t>https://press-n-relations.amid-pr.com/</w:t>
      </w:r>
      <w:r>
        <w:fldChar w:fldCharType="end"/>
      </w:r>
      <w:r w:rsidRPr="00D726B1">
        <w:rPr>
          <w:rFonts w:ascii="Arial" w:hAnsi="Arial" w:cs="Arial"/>
          <w:color w:val="000000" w:themeColor="text1"/>
          <w:sz w:val="20"/>
          <w:lang w:val="en-US"/>
        </w:rPr>
        <w:t xml:space="preserve"> (search term “German Brand Award 2025)</w:t>
      </w:r>
    </w:p>
    <w:p w14:paraId="0C229FDF" w14:textId="77777777" w:rsidR="001E333B" w:rsidRPr="001E333B" w:rsidRDefault="001E333B" w:rsidP="003B49E8">
      <w:pPr>
        <w:spacing w:line="288" w:lineRule="auto"/>
        <w:ind w:right="-266"/>
        <w:rPr>
          <w:rFonts w:ascii="Arial" w:hAnsi="Arial" w:cs="Arial"/>
          <w:color w:val="000000" w:themeColor="text1"/>
          <w:sz w:val="18"/>
          <w:szCs w:val="18"/>
          <w:lang w:val="en-US"/>
        </w:rPr>
      </w:pPr>
    </w:p>
    <w:tbl>
      <w:tblPr>
        <w:tblW w:w="9039" w:type="dxa"/>
        <w:tblInd w:w="-106" w:type="dxa"/>
        <w:tblLook w:val="04A0" w:firstRow="1" w:lastRow="0" w:firstColumn="1" w:lastColumn="0" w:noHBand="0" w:noVBand="1"/>
      </w:tblPr>
      <w:tblGrid>
        <w:gridCol w:w="3996"/>
        <w:gridCol w:w="5043"/>
      </w:tblGrid>
      <w:tr w:rsidR="004A04CA" w:rsidRPr="00EF6CFD" w14:paraId="467AAFDB" w14:textId="77777777" w:rsidTr="00D36DC3">
        <w:tc>
          <w:tcPr>
            <w:tcW w:w="3996" w:type="dxa"/>
            <w:shd w:val="clear" w:color="auto" w:fill="auto"/>
          </w:tcPr>
          <w:p w14:paraId="6AD2E748" w14:textId="77777777" w:rsidR="004A04CA" w:rsidRPr="004A04CA" w:rsidRDefault="004A04CA" w:rsidP="00D36DC3">
            <w:pPr>
              <w:spacing w:line="288" w:lineRule="auto"/>
              <w:ind w:right="-266"/>
              <w:rPr>
                <w:rFonts w:ascii="Arial" w:hAnsi="Arial" w:cs="Arial"/>
                <w:b/>
                <w:bCs/>
                <w:sz w:val="18"/>
                <w:szCs w:val="18"/>
              </w:rPr>
            </w:pPr>
            <w:r w:rsidRPr="004A04CA">
              <w:rPr>
                <w:rFonts w:ascii="Arial" w:hAnsi="Arial" w:cs="Arial"/>
                <w:b/>
                <w:bCs/>
                <w:sz w:val="18"/>
                <w:szCs w:val="18"/>
              </w:rPr>
              <w:t xml:space="preserve">Further </w:t>
            </w:r>
            <w:proofErr w:type="spellStart"/>
            <w:r w:rsidRPr="004A04CA">
              <w:rPr>
                <w:rFonts w:ascii="Arial" w:hAnsi="Arial" w:cs="Arial"/>
                <w:b/>
                <w:bCs/>
                <w:sz w:val="18"/>
                <w:szCs w:val="18"/>
              </w:rPr>
              <w:t>information</w:t>
            </w:r>
            <w:proofErr w:type="spellEnd"/>
            <w:r w:rsidRPr="004A04CA">
              <w:rPr>
                <w:rFonts w:ascii="Arial" w:hAnsi="Arial" w:cs="Arial"/>
                <w:b/>
                <w:bCs/>
                <w:sz w:val="18"/>
                <w:szCs w:val="18"/>
              </w:rPr>
              <w:t>:</w:t>
            </w:r>
          </w:p>
          <w:p w14:paraId="37FFB07D" w14:textId="77777777" w:rsidR="004A04CA" w:rsidRPr="004A04CA" w:rsidRDefault="004A04CA" w:rsidP="00D36DC3">
            <w:pPr>
              <w:spacing w:line="288" w:lineRule="auto"/>
              <w:ind w:right="-266"/>
              <w:rPr>
                <w:rFonts w:ascii="Arial" w:hAnsi="Arial" w:cs="Arial"/>
                <w:sz w:val="18"/>
                <w:szCs w:val="18"/>
              </w:rPr>
            </w:pPr>
            <w:r w:rsidRPr="004A04CA">
              <w:rPr>
                <w:rFonts w:ascii="Arial" w:hAnsi="Arial" w:cs="Arial"/>
                <w:sz w:val="18"/>
                <w:szCs w:val="18"/>
              </w:rPr>
              <w:t>WMF GmbH</w:t>
            </w:r>
          </w:p>
          <w:p w14:paraId="6722847F" w14:textId="77777777" w:rsidR="004A04CA" w:rsidRPr="004A04CA" w:rsidRDefault="004A04CA" w:rsidP="00D36DC3">
            <w:pPr>
              <w:spacing w:line="288" w:lineRule="auto"/>
              <w:ind w:right="-266"/>
              <w:rPr>
                <w:rFonts w:ascii="Arial" w:hAnsi="Arial" w:cs="Arial"/>
                <w:sz w:val="18"/>
                <w:szCs w:val="18"/>
              </w:rPr>
            </w:pPr>
            <w:r w:rsidRPr="004A04CA">
              <w:rPr>
                <w:rFonts w:ascii="Arial" w:hAnsi="Arial" w:cs="Arial"/>
                <w:sz w:val="18"/>
                <w:szCs w:val="18"/>
              </w:rPr>
              <w:t>Franziska Fleischer</w:t>
            </w:r>
          </w:p>
          <w:p w14:paraId="3241FB37" w14:textId="77777777" w:rsidR="004A04CA" w:rsidRPr="004A04CA" w:rsidRDefault="004A04CA" w:rsidP="00D36DC3">
            <w:pPr>
              <w:spacing w:line="288" w:lineRule="auto"/>
              <w:ind w:right="-266"/>
              <w:rPr>
                <w:rFonts w:ascii="Arial" w:hAnsi="Arial" w:cs="Arial"/>
                <w:sz w:val="18"/>
                <w:szCs w:val="18"/>
                <w:lang w:val="fr-FR"/>
              </w:rPr>
            </w:pPr>
            <w:r w:rsidRPr="004A04CA">
              <w:rPr>
                <w:rFonts w:ascii="Arial" w:hAnsi="Arial" w:cs="Arial"/>
                <w:sz w:val="18"/>
                <w:szCs w:val="18"/>
                <w:lang w:val="fr-FR"/>
              </w:rPr>
              <w:t>Global Communication &amp; Content Manager</w:t>
            </w:r>
            <w:r w:rsidRPr="004A04CA">
              <w:rPr>
                <w:rFonts w:ascii="Arial" w:hAnsi="Arial" w:cs="Arial"/>
                <w:sz w:val="18"/>
                <w:szCs w:val="18"/>
                <w:lang w:val="fr-FR"/>
              </w:rPr>
              <w:br/>
              <w:t>GBU Professional Coffee Machines</w:t>
            </w:r>
          </w:p>
          <w:p w14:paraId="284F4938" w14:textId="77777777" w:rsidR="004A04CA" w:rsidRPr="004A04CA" w:rsidRDefault="004A04CA" w:rsidP="00D36DC3">
            <w:pPr>
              <w:spacing w:line="288" w:lineRule="auto"/>
              <w:ind w:right="-266"/>
              <w:rPr>
                <w:rFonts w:ascii="Arial" w:hAnsi="Arial" w:cs="Arial"/>
                <w:sz w:val="18"/>
                <w:szCs w:val="18"/>
              </w:rPr>
            </w:pPr>
            <w:proofErr w:type="gramStart"/>
            <w:r w:rsidRPr="004A04CA">
              <w:rPr>
                <w:rFonts w:ascii="Arial" w:hAnsi="Arial" w:cs="Arial"/>
                <w:sz w:val="18"/>
                <w:szCs w:val="18"/>
              </w:rPr>
              <w:t>WMF Platz</w:t>
            </w:r>
            <w:proofErr w:type="gramEnd"/>
            <w:r w:rsidRPr="004A04CA">
              <w:rPr>
                <w:rFonts w:ascii="Arial" w:hAnsi="Arial" w:cs="Arial"/>
                <w:sz w:val="18"/>
                <w:szCs w:val="18"/>
              </w:rPr>
              <w:t xml:space="preserve"> 1 – D-73312 Geislingen</w:t>
            </w:r>
          </w:p>
          <w:p w14:paraId="04B8B3D4" w14:textId="77777777" w:rsidR="004A04CA" w:rsidRPr="004A04CA" w:rsidRDefault="004A04CA" w:rsidP="00D36DC3">
            <w:pPr>
              <w:spacing w:line="288" w:lineRule="auto"/>
              <w:ind w:right="-266"/>
              <w:rPr>
                <w:rFonts w:ascii="Arial" w:hAnsi="Arial" w:cs="Arial"/>
                <w:sz w:val="18"/>
                <w:szCs w:val="18"/>
              </w:rPr>
            </w:pPr>
            <w:r w:rsidRPr="004A04CA">
              <w:rPr>
                <w:rFonts w:ascii="Arial" w:hAnsi="Arial" w:cs="Arial"/>
                <w:sz w:val="18"/>
                <w:szCs w:val="18"/>
              </w:rPr>
              <w:t>Tel.: +49 73 31 25 8430</w:t>
            </w:r>
          </w:p>
          <w:p w14:paraId="1C9A08B5" w14:textId="49B4C26B" w:rsidR="00700A4B" w:rsidRDefault="000D29EE" w:rsidP="00D36DC3">
            <w:pPr>
              <w:spacing w:line="288" w:lineRule="auto"/>
              <w:ind w:right="-266"/>
              <w:rPr>
                <w:rFonts w:ascii="Arial" w:hAnsi="Arial" w:cs="Arial"/>
                <w:sz w:val="18"/>
                <w:szCs w:val="18"/>
              </w:rPr>
            </w:pPr>
            <w:hyperlink r:id="rId8" w:history="1">
              <w:r w:rsidRPr="00F5511C">
                <w:rPr>
                  <w:rStyle w:val="Hyperlink"/>
                  <w:rFonts w:ascii="Arial" w:hAnsi="Arial" w:cs="Arial"/>
                  <w:sz w:val="18"/>
                  <w:szCs w:val="18"/>
                </w:rPr>
                <w:t>presse.pcm@wmf.com</w:t>
              </w:r>
            </w:hyperlink>
          </w:p>
          <w:p w14:paraId="3CD76E42" w14:textId="5B3ABF59" w:rsidR="004A04CA" w:rsidRPr="004A04CA" w:rsidRDefault="000D29EE" w:rsidP="00CB3A28">
            <w:pPr>
              <w:spacing w:line="288" w:lineRule="auto"/>
              <w:ind w:right="-266"/>
              <w:rPr>
                <w:rFonts w:ascii="Arial" w:hAnsi="Arial" w:cs="Arial"/>
                <w:sz w:val="18"/>
                <w:szCs w:val="18"/>
              </w:rPr>
            </w:pPr>
            <w:hyperlink r:id="rId9" w:history="1">
              <w:r w:rsidRPr="00F5511C">
                <w:rPr>
                  <w:rStyle w:val="Hyperlink"/>
                  <w:rFonts w:ascii="Arial" w:hAnsi="Arial" w:cs="Arial"/>
                  <w:sz w:val="18"/>
                  <w:szCs w:val="18"/>
                </w:rPr>
                <w:t>https://www.wmf-coffeemachines.com</w:t>
              </w:r>
            </w:hyperlink>
          </w:p>
        </w:tc>
        <w:tc>
          <w:tcPr>
            <w:tcW w:w="5043" w:type="dxa"/>
            <w:shd w:val="clear" w:color="auto" w:fill="auto"/>
          </w:tcPr>
          <w:p w14:paraId="2FADB431" w14:textId="77777777" w:rsidR="004A04CA" w:rsidRPr="00F552CA" w:rsidRDefault="004A04CA" w:rsidP="00D36DC3">
            <w:pPr>
              <w:spacing w:line="288" w:lineRule="auto"/>
              <w:ind w:right="-266"/>
              <w:rPr>
                <w:rFonts w:ascii="Arial" w:hAnsi="Arial" w:cs="Arial"/>
                <w:b/>
                <w:bCs/>
                <w:sz w:val="18"/>
                <w:szCs w:val="18"/>
                <w:lang w:val="en-US"/>
              </w:rPr>
            </w:pPr>
            <w:r w:rsidRPr="00F552CA">
              <w:rPr>
                <w:rFonts w:ascii="Arial" w:hAnsi="Arial" w:cs="Arial"/>
                <w:b/>
                <w:bCs/>
                <w:sz w:val="18"/>
                <w:szCs w:val="18"/>
                <w:lang w:val="en-US"/>
              </w:rPr>
              <w:t>Press and public relations:</w:t>
            </w:r>
          </w:p>
          <w:p w14:paraId="35E689F4" w14:textId="77777777" w:rsidR="004A04CA" w:rsidRPr="00F552CA" w:rsidRDefault="004A04CA" w:rsidP="00D36DC3">
            <w:pPr>
              <w:spacing w:line="288" w:lineRule="auto"/>
              <w:ind w:right="-266"/>
              <w:rPr>
                <w:rFonts w:ascii="Arial" w:hAnsi="Arial" w:cs="Arial"/>
                <w:sz w:val="18"/>
                <w:szCs w:val="18"/>
                <w:lang w:val="en-US"/>
              </w:rPr>
            </w:pPr>
            <w:r w:rsidRPr="00F552CA">
              <w:rPr>
                <w:rFonts w:ascii="Arial" w:hAnsi="Arial" w:cs="Arial"/>
                <w:sz w:val="18"/>
                <w:szCs w:val="18"/>
                <w:lang w:val="en-US"/>
              </w:rPr>
              <w:t xml:space="preserve">WMF </w:t>
            </w:r>
            <w:proofErr w:type="spellStart"/>
            <w:r w:rsidRPr="00F552CA">
              <w:rPr>
                <w:rFonts w:ascii="Arial" w:hAnsi="Arial" w:cs="Arial"/>
                <w:sz w:val="18"/>
                <w:szCs w:val="18"/>
                <w:lang w:val="en-US"/>
              </w:rPr>
              <w:t>Pressebüro</w:t>
            </w:r>
            <w:proofErr w:type="spellEnd"/>
          </w:p>
          <w:p w14:paraId="68471A6C" w14:textId="77777777" w:rsidR="004A04CA" w:rsidRPr="00F552CA" w:rsidRDefault="004A04CA" w:rsidP="00D36DC3">
            <w:pPr>
              <w:spacing w:line="288" w:lineRule="auto"/>
              <w:ind w:right="-266"/>
              <w:rPr>
                <w:rFonts w:ascii="Arial" w:hAnsi="Arial" w:cs="Arial"/>
                <w:sz w:val="18"/>
                <w:szCs w:val="18"/>
                <w:lang w:val="en-US"/>
              </w:rPr>
            </w:pPr>
            <w:r w:rsidRPr="00F552CA">
              <w:rPr>
                <w:rFonts w:ascii="Arial" w:hAnsi="Arial" w:cs="Arial"/>
                <w:sz w:val="18"/>
                <w:szCs w:val="18"/>
                <w:lang w:val="en-US"/>
              </w:rPr>
              <w:t xml:space="preserve">c/o </w:t>
            </w:r>
            <w:proofErr w:type="spellStart"/>
            <w:r w:rsidRPr="00F552CA">
              <w:rPr>
                <w:rFonts w:ascii="Arial" w:hAnsi="Arial" w:cs="Arial"/>
                <w:sz w:val="18"/>
                <w:szCs w:val="18"/>
                <w:lang w:val="en-US"/>
              </w:rPr>
              <w:t>Press’n’Relations</w:t>
            </w:r>
            <w:proofErr w:type="spellEnd"/>
            <w:r w:rsidRPr="00F552CA">
              <w:rPr>
                <w:rFonts w:ascii="Arial" w:hAnsi="Arial" w:cs="Arial"/>
                <w:sz w:val="18"/>
                <w:szCs w:val="18"/>
                <w:lang w:val="en-US"/>
              </w:rPr>
              <w:t xml:space="preserve"> GmbH </w:t>
            </w:r>
          </w:p>
          <w:p w14:paraId="0ACD97B3" w14:textId="77777777" w:rsidR="004A04CA" w:rsidRPr="00F552CA" w:rsidRDefault="004A04CA" w:rsidP="00D36DC3">
            <w:pPr>
              <w:spacing w:line="288" w:lineRule="auto"/>
              <w:ind w:right="-266"/>
              <w:rPr>
                <w:rFonts w:ascii="Arial" w:hAnsi="Arial" w:cs="Arial"/>
                <w:sz w:val="18"/>
                <w:szCs w:val="18"/>
                <w:lang w:val="en-US"/>
              </w:rPr>
            </w:pPr>
            <w:r w:rsidRPr="00F552CA">
              <w:rPr>
                <w:rFonts w:ascii="Arial" w:hAnsi="Arial" w:cs="Arial"/>
                <w:sz w:val="18"/>
                <w:szCs w:val="18"/>
                <w:lang w:val="en-US"/>
              </w:rPr>
              <w:t>Monika Nyendick and Frank Wagner</w:t>
            </w:r>
          </w:p>
          <w:p w14:paraId="0C41682D" w14:textId="77777777" w:rsidR="004A04CA" w:rsidRPr="00F552CA" w:rsidRDefault="004A04CA" w:rsidP="00D36DC3">
            <w:pPr>
              <w:spacing w:line="288" w:lineRule="auto"/>
              <w:ind w:right="-266"/>
              <w:rPr>
                <w:rFonts w:ascii="Arial" w:hAnsi="Arial" w:cs="Arial"/>
                <w:sz w:val="18"/>
                <w:szCs w:val="18"/>
                <w:lang w:val="en-US"/>
              </w:rPr>
            </w:pPr>
            <w:proofErr w:type="spellStart"/>
            <w:r w:rsidRPr="00F552CA">
              <w:rPr>
                <w:rFonts w:ascii="Arial" w:hAnsi="Arial" w:cs="Arial"/>
                <w:sz w:val="18"/>
                <w:szCs w:val="18"/>
                <w:lang w:val="en-US"/>
              </w:rPr>
              <w:t>Magirus</w:t>
            </w:r>
            <w:proofErr w:type="spellEnd"/>
            <w:r w:rsidRPr="00F552CA">
              <w:rPr>
                <w:rFonts w:ascii="Arial" w:hAnsi="Arial" w:cs="Arial"/>
                <w:sz w:val="18"/>
                <w:szCs w:val="18"/>
                <w:lang w:val="en-US"/>
              </w:rPr>
              <w:t xml:space="preserve">-Deutz-Str. 14 – 89077 Ulm, Germany </w:t>
            </w:r>
          </w:p>
          <w:p w14:paraId="44463806" w14:textId="77777777" w:rsidR="004A04CA" w:rsidRPr="00052D93" w:rsidRDefault="004A04CA" w:rsidP="00D36DC3">
            <w:pPr>
              <w:spacing w:line="288" w:lineRule="auto"/>
              <w:ind w:right="-266"/>
              <w:rPr>
                <w:rFonts w:ascii="Arial" w:hAnsi="Arial" w:cs="Arial"/>
                <w:sz w:val="18"/>
                <w:szCs w:val="18"/>
                <w:lang w:val="en-US"/>
              </w:rPr>
            </w:pPr>
            <w:r w:rsidRPr="00052D93">
              <w:rPr>
                <w:rFonts w:ascii="Arial" w:hAnsi="Arial" w:cs="Arial"/>
                <w:sz w:val="18"/>
                <w:szCs w:val="18"/>
                <w:lang w:val="en-US"/>
              </w:rPr>
              <w:t xml:space="preserve">Tel.: +49 731 96287-30 </w:t>
            </w:r>
          </w:p>
          <w:p w14:paraId="54E0286D" w14:textId="79F39811" w:rsidR="004A04CA" w:rsidRPr="00052D93" w:rsidRDefault="000D29EE" w:rsidP="00D36DC3">
            <w:pPr>
              <w:spacing w:line="288" w:lineRule="auto"/>
              <w:ind w:right="-266"/>
              <w:rPr>
                <w:rFonts w:ascii="Arial" w:hAnsi="Arial" w:cs="Arial"/>
                <w:sz w:val="18"/>
                <w:szCs w:val="18"/>
                <w:lang w:val="en-US"/>
              </w:rPr>
            </w:pPr>
            <w:hyperlink r:id="rId10" w:history="1">
              <w:r w:rsidRPr="00052D93">
                <w:rPr>
                  <w:rStyle w:val="Hyperlink"/>
                  <w:rFonts w:ascii="Arial" w:hAnsi="Arial" w:cs="Arial"/>
                  <w:sz w:val="18"/>
                  <w:szCs w:val="18"/>
                  <w:lang w:val="en-US"/>
                </w:rPr>
                <w:t>wmf@press-n-relations.de</w:t>
              </w:r>
            </w:hyperlink>
          </w:p>
          <w:p w14:paraId="2ADA150F" w14:textId="3373DFD3" w:rsidR="004A04CA" w:rsidRPr="00052D93" w:rsidRDefault="000D29EE" w:rsidP="00D36DC3">
            <w:pPr>
              <w:spacing w:line="288" w:lineRule="auto"/>
              <w:ind w:right="-266"/>
              <w:rPr>
                <w:rFonts w:ascii="Arial" w:hAnsi="Arial" w:cs="Arial"/>
                <w:sz w:val="18"/>
                <w:szCs w:val="18"/>
                <w:lang w:val="en-US"/>
              </w:rPr>
            </w:pPr>
            <w:r>
              <w:fldChar w:fldCharType="begin"/>
            </w:r>
            <w:r w:rsidRPr="00EF6CFD">
              <w:rPr>
                <w:lang w:val="en-US"/>
              </w:rPr>
              <w:instrText>HYPERLINK "https://press-n-relations.com/en/index.php"</w:instrText>
            </w:r>
            <w:r>
              <w:fldChar w:fldCharType="separate"/>
            </w:r>
            <w:r w:rsidRPr="00052D93">
              <w:rPr>
                <w:rStyle w:val="Hyperlink"/>
                <w:rFonts w:ascii="Arial" w:hAnsi="Arial" w:cs="Arial"/>
                <w:sz w:val="18"/>
                <w:szCs w:val="18"/>
                <w:lang w:val="en-US"/>
              </w:rPr>
              <w:t>https://www.press-n-relations.de</w:t>
            </w:r>
            <w:r>
              <w:fldChar w:fldCharType="end"/>
            </w:r>
          </w:p>
          <w:p w14:paraId="367BCD2B" w14:textId="77777777" w:rsidR="000D29EE" w:rsidRPr="00052D93" w:rsidRDefault="000D29EE" w:rsidP="00D36DC3">
            <w:pPr>
              <w:spacing w:line="288" w:lineRule="auto"/>
              <w:ind w:right="-266"/>
              <w:rPr>
                <w:rFonts w:ascii="Arial" w:hAnsi="Arial" w:cs="Arial"/>
                <w:sz w:val="18"/>
                <w:szCs w:val="18"/>
                <w:lang w:val="en-US"/>
              </w:rPr>
            </w:pPr>
          </w:p>
        </w:tc>
      </w:tr>
    </w:tbl>
    <w:p w14:paraId="6BB9381A" w14:textId="77777777" w:rsidR="004A04CA" w:rsidRPr="00052D93" w:rsidRDefault="004A04CA" w:rsidP="004A04CA">
      <w:pPr>
        <w:spacing w:line="288" w:lineRule="auto"/>
        <w:ind w:right="-266"/>
        <w:rPr>
          <w:rFonts w:ascii="Arial" w:hAnsi="Arial" w:cs="Arial"/>
          <w:b/>
          <w:bCs/>
          <w:color w:val="000000" w:themeColor="text1"/>
          <w:sz w:val="18"/>
          <w:szCs w:val="18"/>
          <w:lang w:val="en-US"/>
        </w:rPr>
      </w:pPr>
    </w:p>
    <w:p w14:paraId="3BAA2B97" w14:textId="77777777" w:rsidR="004A04CA" w:rsidRPr="004E78FB" w:rsidRDefault="004A04CA" w:rsidP="004A04CA">
      <w:pPr>
        <w:spacing w:line="288" w:lineRule="auto"/>
        <w:ind w:right="-266"/>
        <w:rPr>
          <w:rFonts w:ascii="Arial" w:hAnsi="Arial" w:cs="Arial"/>
          <w:b/>
          <w:bCs/>
          <w:color w:val="000000" w:themeColor="text1"/>
          <w:sz w:val="18"/>
          <w:szCs w:val="18"/>
          <w:lang w:val="en-US"/>
        </w:rPr>
      </w:pPr>
      <w:r w:rsidRPr="004E78FB">
        <w:rPr>
          <w:rFonts w:ascii="Arial" w:hAnsi="Arial" w:cs="Arial"/>
          <w:b/>
          <w:bCs/>
          <w:color w:val="000000" w:themeColor="text1"/>
          <w:sz w:val="18"/>
          <w:szCs w:val="18"/>
          <w:lang w:val="en-US"/>
        </w:rPr>
        <w:t>About WMF</w:t>
      </w:r>
    </w:p>
    <w:p w14:paraId="0A571A26" w14:textId="77777777" w:rsidR="004A04CA" w:rsidRPr="004E78FB" w:rsidRDefault="004A04CA" w:rsidP="004A04CA">
      <w:pPr>
        <w:spacing w:line="288" w:lineRule="auto"/>
        <w:ind w:right="-266"/>
        <w:rPr>
          <w:rFonts w:ascii="Arial" w:hAnsi="Arial" w:cs="Arial"/>
          <w:bCs/>
          <w:color w:val="000000" w:themeColor="text1"/>
          <w:sz w:val="18"/>
          <w:szCs w:val="18"/>
          <w:lang w:val="en-US"/>
        </w:rPr>
      </w:pPr>
      <w:r w:rsidRPr="004E78FB">
        <w:rPr>
          <w:rFonts w:ascii="Arial" w:hAnsi="Arial" w:cs="Arial"/>
          <w:bCs/>
          <w:color w:val="000000" w:themeColor="text1"/>
          <w:sz w:val="18"/>
          <w:szCs w:val="18"/>
          <w:lang w:val="en-US"/>
        </w:rPr>
        <w:t xml:space="preserve">For over 170 years, WMF has been dedicated to achieving the perfect balance of design, functionality and quality. In its field, WMF Professional Coffee Machines is one of the world’s leading suppliers, and it aims to be first choice worldwide for professional coffee solutions. The “Made in Germany” quality seal guarantees premium products and innovative strength combined with the highest performance and reliability. As a result, WMF Professional Coffee Machines offers just the right concept for every business model in the coffee sector – from high-performance fully automatic machines for coffee </w:t>
      </w:r>
      <w:proofErr w:type="spellStart"/>
      <w:r w:rsidRPr="004E78FB">
        <w:rPr>
          <w:rFonts w:ascii="Arial" w:hAnsi="Arial" w:cs="Arial"/>
          <w:bCs/>
          <w:color w:val="000000" w:themeColor="text1"/>
          <w:sz w:val="18"/>
          <w:szCs w:val="18"/>
          <w:lang w:val="en-US"/>
        </w:rPr>
        <w:t>specialities</w:t>
      </w:r>
      <w:proofErr w:type="spellEnd"/>
      <w:r w:rsidRPr="004E78FB">
        <w:rPr>
          <w:rFonts w:ascii="Arial" w:hAnsi="Arial" w:cs="Arial"/>
          <w:bCs/>
          <w:color w:val="000000" w:themeColor="text1"/>
          <w:sz w:val="18"/>
          <w:szCs w:val="18"/>
          <w:lang w:val="en-US"/>
        </w:rPr>
        <w:t xml:space="preserve"> and filter machines right through to semi-automatic portafilters and innovative </w:t>
      </w:r>
      <w:proofErr w:type="spellStart"/>
      <w:r w:rsidRPr="004E78FB">
        <w:rPr>
          <w:rFonts w:ascii="Arial" w:hAnsi="Arial" w:cs="Arial"/>
          <w:bCs/>
          <w:color w:val="000000" w:themeColor="text1"/>
          <w:sz w:val="18"/>
          <w:szCs w:val="18"/>
          <w:lang w:val="en-US"/>
        </w:rPr>
        <w:t>digitalisation</w:t>
      </w:r>
      <w:proofErr w:type="spellEnd"/>
      <w:r w:rsidRPr="004E78FB">
        <w:rPr>
          <w:rFonts w:ascii="Arial" w:hAnsi="Arial" w:cs="Arial"/>
          <w:bCs/>
          <w:color w:val="000000" w:themeColor="text1"/>
          <w:sz w:val="18"/>
          <w:szCs w:val="18"/>
          <w:lang w:val="en-US"/>
        </w:rPr>
        <w:t xml:space="preserve"> concepts. Moreover, national and international customers alike benefit from high-quality consulting and service, based on the largest in-house service </w:t>
      </w:r>
      <w:proofErr w:type="spellStart"/>
      <w:r w:rsidRPr="004E78FB">
        <w:rPr>
          <w:rFonts w:ascii="Arial" w:hAnsi="Arial" w:cs="Arial"/>
          <w:bCs/>
          <w:color w:val="000000" w:themeColor="text1"/>
          <w:sz w:val="18"/>
          <w:szCs w:val="18"/>
          <w:lang w:val="en-US"/>
        </w:rPr>
        <w:t>organisation</w:t>
      </w:r>
      <w:proofErr w:type="spellEnd"/>
      <w:r w:rsidRPr="004E78FB">
        <w:rPr>
          <w:rFonts w:ascii="Arial" w:hAnsi="Arial" w:cs="Arial"/>
          <w:bCs/>
          <w:color w:val="000000" w:themeColor="text1"/>
          <w:sz w:val="18"/>
          <w:szCs w:val="18"/>
          <w:lang w:val="en-US"/>
        </w:rPr>
        <w:t xml:space="preserve"> for professional coffee machines in Europe. In 2016, the WMF brand became part of the French Groupe SEB.</w:t>
      </w:r>
    </w:p>
    <w:p w14:paraId="33AC3A84" w14:textId="68734EE8" w:rsidR="00EB57E2" w:rsidRDefault="00EB57E2" w:rsidP="003B49E8">
      <w:pPr>
        <w:spacing w:line="288" w:lineRule="auto"/>
        <w:ind w:right="-266"/>
        <w:rPr>
          <w:rFonts w:ascii="Arial" w:hAnsi="Arial" w:cs="Arial"/>
          <w:color w:val="000000" w:themeColor="text1"/>
          <w:sz w:val="18"/>
          <w:szCs w:val="18"/>
          <w:lang w:val="en-US"/>
        </w:rPr>
      </w:pPr>
    </w:p>
    <w:p w14:paraId="1C39C995" w14:textId="77777777" w:rsidR="00F3297A" w:rsidRPr="00F3297A" w:rsidRDefault="00F3297A" w:rsidP="00F3297A">
      <w:pPr>
        <w:spacing w:line="288" w:lineRule="auto"/>
        <w:ind w:right="-266"/>
        <w:rPr>
          <w:rFonts w:ascii="Arial" w:hAnsi="Arial" w:cs="Arial"/>
          <w:color w:val="000000" w:themeColor="text1"/>
          <w:sz w:val="18"/>
          <w:szCs w:val="18"/>
          <w:lang w:val="en-US"/>
        </w:rPr>
      </w:pPr>
      <w:r w:rsidRPr="00F3297A">
        <w:rPr>
          <w:rFonts w:ascii="Arial" w:hAnsi="Arial" w:cs="Arial"/>
          <w:b/>
          <w:bCs/>
          <w:color w:val="000000" w:themeColor="text1"/>
          <w:sz w:val="18"/>
          <w:szCs w:val="18"/>
          <w:lang w:val="en-US"/>
        </w:rPr>
        <w:t>About SEB Professional</w:t>
      </w:r>
    </w:p>
    <w:p w14:paraId="6FF71957" w14:textId="77777777" w:rsidR="00F3297A" w:rsidRPr="00F3297A" w:rsidRDefault="00F3297A" w:rsidP="00F3297A">
      <w:pPr>
        <w:spacing w:line="288" w:lineRule="auto"/>
        <w:ind w:right="-266"/>
        <w:rPr>
          <w:rFonts w:ascii="Arial" w:hAnsi="Arial" w:cs="Arial"/>
          <w:color w:val="000000" w:themeColor="text1"/>
          <w:sz w:val="18"/>
          <w:szCs w:val="18"/>
          <w:lang w:val="en-US"/>
        </w:rPr>
      </w:pPr>
      <w:r w:rsidRPr="00F3297A">
        <w:rPr>
          <w:rFonts w:ascii="Arial" w:hAnsi="Arial" w:cs="Arial"/>
          <w:color w:val="000000" w:themeColor="text1"/>
          <w:sz w:val="18"/>
          <w:szCs w:val="18"/>
          <w:lang w:val="en-US"/>
        </w:rPr>
        <w:t>As part of Groupe SEB, SEB Professional is a global leader in beverage equipment solutions, committed to delivering innovative products that meet the evolving needs of the foodservice industry. From coffee to fresh juice, our portfolio of brands (WMF, Schaerer, Curtis, La San Marco and Zummo) sets the standard for quality, performance, and sustainability. Since our inception, our mission has been to leverage the experience of consumers and professionals with cutting-edge technologies that make every cup and drink memorable.</w:t>
      </w:r>
    </w:p>
    <w:p w14:paraId="3E848360" w14:textId="77777777" w:rsidR="00F3297A" w:rsidRPr="004A04CA" w:rsidRDefault="00F3297A" w:rsidP="003B49E8">
      <w:pPr>
        <w:spacing w:line="288" w:lineRule="auto"/>
        <w:ind w:right="-266"/>
        <w:rPr>
          <w:rFonts w:ascii="Arial" w:hAnsi="Arial" w:cs="Arial"/>
          <w:color w:val="000000" w:themeColor="text1"/>
          <w:sz w:val="18"/>
          <w:szCs w:val="18"/>
          <w:lang w:val="en-US"/>
        </w:rPr>
      </w:pPr>
    </w:p>
    <w:sectPr w:rsidR="00F3297A" w:rsidRPr="004A04CA" w:rsidSect="002E0069">
      <w:headerReference w:type="default" r:id="rId11"/>
      <w:footerReference w:type="default" r:id="rId12"/>
      <w:headerReference w:type="first" r:id="rId13"/>
      <w:footerReference w:type="first" r:id="rId14"/>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0884E" w14:textId="77777777" w:rsidR="007D2922" w:rsidRDefault="007D2922">
      <w:r>
        <w:separator/>
      </w:r>
    </w:p>
  </w:endnote>
  <w:endnote w:type="continuationSeparator" w:id="0">
    <w:p w14:paraId="65746143" w14:textId="77777777" w:rsidR="007D2922" w:rsidRDefault="007D29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WMF Rotis">
    <w:altName w:val="Calibri"/>
    <w:panose1 w:val="020B0604020202020204"/>
    <w:charset w:val="00"/>
    <w:family w:val="auto"/>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5" w:fontKey="{10564DEA-6C2C-3E4B-B647-6BBEAB7C5D0F}"/>
    <w:embedBold r:id="rId6" w:fontKey="{5897F842-C612-B248-8922-470DE7CB491E}"/>
    <w:embedBoldItalic r:id="rId7" w:fontKey="{633E7FFD-3DF8-494A-84E3-8B36E52A6A44}"/>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090AB"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4D6EB6BF" wp14:editId="2B659069">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30F5C918"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7261C982" wp14:editId="2C7C775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63CAB919" w14:textId="77777777" w:rsidR="00A962DD" w:rsidRDefault="00A962DD">
    <w:pPr>
      <w:pStyle w:val="MLStat"/>
      <w:spacing w:before="0" w:after="0" w:line="240" w:lineRule="exact"/>
      <w:ind w:left="0" w:right="0" w:firstLine="0"/>
      <w:rPr>
        <w:noProof/>
        <w:szCs w:val="2"/>
      </w:rPr>
    </w:pPr>
  </w:p>
  <w:p w14:paraId="732BF122"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86DA71" w14:textId="77777777" w:rsidR="00A962DD" w:rsidRPr="00102595" w:rsidRDefault="00A962DD" w:rsidP="00F3262A">
    <w:pPr>
      <w:pStyle w:val="MLStat"/>
      <w:spacing w:before="0" w:after="0" w:line="240" w:lineRule="exact"/>
      <w:ind w:left="0" w:right="0" w:firstLine="0"/>
      <w:rPr>
        <w:noProof/>
        <w:szCs w:val="2"/>
        <w:lang w:val="de-DE"/>
      </w:rPr>
    </w:pPr>
  </w:p>
  <w:p w14:paraId="757719BD"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C0814B" w14:textId="77777777" w:rsidR="007D2922" w:rsidRDefault="007D2922">
      <w:r>
        <w:separator/>
      </w:r>
    </w:p>
  </w:footnote>
  <w:footnote w:type="continuationSeparator" w:id="0">
    <w:p w14:paraId="3B4C70CC" w14:textId="77777777" w:rsidR="007D2922" w:rsidRDefault="007D292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905CF2" w14:textId="77777777" w:rsidR="00A962DD" w:rsidRDefault="00A962DD">
    <w:pPr>
      <w:pStyle w:val="MLStat"/>
      <w:spacing w:before="0" w:after="0" w:line="240" w:lineRule="exact"/>
      <w:ind w:left="0" w:right="0" w:firstLine="0"/>
      <w:rPr>
        <w:noProof/>
        <w:szCs w:val="2"/>
      </w:rPr>
    </w:pPr>
  </w:p>
  <w:p w14:paraId="264AAC39"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9BDC75F" w14:textId="77777777" w:rsidR="00A962DD" w:rsidRDefault="00A962DD">
    <w:pPr>
      <w:pStyle w:val="MLStat"/>
      <w:spacing w:before="0" w:after="0" w:line="240" w:lineRule="exact"/>
      <w:ind w:left="0" w:right="0" w:firstLine="0"/>
      <w:rPr>
        <w:noProof/>
        <w:szCs w:val="2"/>
      </w:rPr>
    </w:pPr>
  </w:p>
  <w:p w14:paraId="209657FD"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2BA3B88" w14:textId="77777777" w:rsidR="008A344A" w:rsidRDefault="008A344A">
    <w:pPr>
      <w:pStyle w:val="MLStat"/>
      <w:spacing w:before="0" w:after="0" w:line="240" w:lineRule="exact"/>
      <w:ind w:left="0" w:right="0" w:firstLine="0"/>
      <w:rPr>
        <w:noProof/>
        <w:szCs w:val="2"/>
      </w:rPr>
    </w:pPr>
  </w:p>
  <w:p w14:paraId="7D8ABA34" w14:textId="77777777" w:rsidR="008A344A" w:rsidRDefault="008A344A">
    <w:pPr>
      <w:pStyle w:val="MLStat"/>
      <w:spacing w:before="0" w:after="0" w:line="240" w:lineRule="exact"/>
      <w:ind w:left="0" w:right="0" w:firstLine="0"/>
      <w:rPr>
        <w:noProof/>
        <w:szCs w:val="2"/>
      </w:rPr>
    </w:pPr>
  </w:p>
  <w:p w14:paraId="4E164903" w14:textId="77777777" w:rsidR="008A344A" w:rsidRDefault="008A344A">
    <w:pPr>
      <w:pStyle w:val="MLStat"/>
      <w:spacing w:before="0" w:after="0" w:line="240" w:lineRule="exact"/>
      <w:ind w:left="0" w:right="0" w:firstLine="0"/>
      <w:rPr>
        <w:noProof/>
        <w:szCs w:val="2"/>
      </w:rPr>
    </w:pPr>
  </w:p>
  <w:p w14:paraId="47FBD620" w14:textId="77777777" w:rsidR="008A344A" w:rsidRDefault="008A344A">
    <w:pPr>
      <w:pStyle w:val="MLStat"/>
      <w:spacing w:before="0" w:after="0" w:line="240" w:lineRule="exact"/>
      <w:ind w:left="0" w:right="0" w:firstLine="0"/>
      <w:rPr>
        <w:noProof/>
        <w:szCs w:val="2"/>
      </w:rPr>
    </w:pPr>
  </w:p>
  <w:p w14:paraId="235261E5" w14:textId="77777777" w:rsidR="008A344A" w:rsidRDefault="008A344A">
    <w:pPr>
      <w:pStyle w:val="MLStat"/>
      <w:spacing w:before="0" w:after="0" w:line="240" w:lineRule="exact"/>
      <w:ind w:left="0" w:right="0" w:firstLine="0"/>
      <w:rPr>
        <w:rFonts w:ascii="Arial" w:hAnsi="Arial" w:cs="Arial"/>
        <w:noProof/>
        <w:sz w:val="28"/>
        <w:szCs w:val="28"/>
      </w:rPr>
    </w:pPr>
  </w:p>
  <w:p w14:paraId="2A82409F" w14:textId="79D54482"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5900BBF6" wp14:editId="0C37A2D7">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A04CA">
      <w:rPr>
        <w:rFonts w:ascii="Arial" w:hAnsi="Arial" w:cs="Arial"/>
        <w:b/>
        <w:noProof/>
        <w:sz w:val="24"/>
        <w:szCs w:val="24"/>
      </w:rPr>
      <w:t xml:space="preserve"> release</w:t>
    </w:r>
  </w:p>
  <w:p w14:paraId="7A412474" w14:textId="77777777" w:rsidR="004A04CA" w:rsidRDefault="004A04C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9ADFC8" w14:textId="77777777"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3DFBFD6E" wp14:editId="07364C37">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87E096" w14:textId="77777777" w:rsidR="00A962DD" w:rsidRDefault="00A962DD">
    <w:pPr>
      <w:pStyle w:val="MLStat"/>
      <w:spacing w:before="0" w:after="0" w:line="240" w:lineRule="exact"/>
      <w:ind w:left="0" w:right="0" w:firstLine="0"/>
      <w:rPr>
        <w:noProof/>
        <w:szCs w:val="2"/>
      </w:rPr>
    </w:pPr>
    <w:bookmarkStart w:id="0" w:name="bkmHeaderRef"/>
  </w:p>
  <w:p w14:paraId="45BFA7AB"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64902868" w14:textId="7777777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096AFD18" w14:textId="77777777" w:rsidR="00A962DD" w:rsidRDefault="00A962DD">
    <w:pPr>
      <w:pStyle w:val="MLStat"/>
      <w:spacing w:before="0" w:after="0" w:line="240" w:lineRule="exact"/>
      <w:ind w:left="0" w:right="0" w:firstLine="0"/>
      <w:rPr>
        <w:noProof/>
        <w:szCs w:val="2"/>
      </w:rPr>
    </w:pPr>
  </w:p>
  <w:bookmarkEnd w:id="0"/>
  <w:p w14:paraId="687C36FE" w14:textId="77777777" w:rsidR="00A962DD" w:rsidRDefault="00A962DD">
    <w:pPr>
      <w:pStyle w:val="MLStat"/>
      <w:spacing w:before="0" w:after="0" w:line="240" w:lineRule="exact"/>
      <w:ind w:left="0" w:right="0" w:firstLine="0"/>
      <w:rPr>
        <w:noProof/>
        <w:szCs w:val="2"/>
      </w:rPr>
    </w:pPr>
  </w:p>
  <w:p w14:paraId="00568DBC"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0000001"/>
    <w:multiLevelType w:val="hybridMultilevel"/>
    <w:tmpl w:val="FFFFFFFF"/>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1A7E01BE"/>
    <w:multiLevelType w:val="hybridMultilevel"/>
    <w:tmpl w:val="72BE5370"/>
    <w:lvl w:ilvl="0" w:tplc="038EBC54">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5350BF5"/>
    <w:multiLevelType w:val="hybridMultilevel"/>
    <w:tmpl w:val="C352A056"/>
    <w:lvl w:ilvl="0" w:tplc="4F3045F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9"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98A717C"/>
    <w:multiLevelType w:val="hybridMultilevel"/>
    <w:tmpl w:val="A378A1B4"/>
    <w:lvl w:ilvl="0" w:tplc="EEF272E8">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C732959"/>
    <w:multiLevelType w:val="hybridMultilevel"/>
    <w:tmpl w:val="C7164DE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E817D18"/>
    <w:multiLevelType w:val="hybridMultilevel"/>
    <w:tmpl w:val="ACF240DC"/>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4" w15:restartNumberingAfterBreak="0">
    <w:nsid w:val="56C757A4"/>
    <w:multiLevelType w:val="hybridMultilevel"/>
    <w:tmpl w:val="E484482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5" w15:restartNumberingAfterBreak="0">
    <w:nsid w:val="5A930462"/>
    <w:multiLevelType w:val="hybridMultilevel"/>
    <w:tmpl w:val="9432C1E8"/>
    <w:lvl w:ilvl="0" w:tplc="65BEB3FE">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7"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abstractNum w:abstractNumId="28" w15:restartNumberingAfterBreak="0">
    <w:nsid w:val="74867B78"/>
    <w:multiLevelType w:val="hybridMultilevel"/>
    <w:tmpl w:val="5ED20B18"/>
    <w:lvl w:ilvl="0" w:tplc="7ACEA076">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52F68B6"/>
    <w:multiLevelType w:val="hybridMultilevel"/>
    <w:tmpl w:val="134A479A"/>
    <w:lvl w:ilvl="0" w:tplc="DBE6BDD4">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63C2CD3"/>
    <w:multiLevelType w:val="hybridMultilevel"/>
    <w:tmpl w:val="BAF859E2"/>
    <w:lvl w:ilvl="0" w:tplc="C92A04E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62285801">
    <w:abstractNumId w:val="27"/>
  </w:num>
  <w:num w:numId="2" w16cid:durableId="2014987511">
    <w:abstractNumId w:val="26"/>
  </w:num>
  <w:num w:numId="3" w16cid:durableId="1709186057">
    <w:abstractNumId w:val="18"/>
  </w:num>
  <w:num w:numId="4" w16cid:durableId="665666282">
    <w:abstractNumId w:val="10"/>
  </w:num>
  <w:num w:numId="5" w16cid:durableId="1998411175">
    <w:abstractNumId w:val="8"/>
  </w:num>
  <w:num w:numId="6" w16cid:durableId="2097242315">
    <w:abstractNumId w:val="7"/>
  </w:num>
  <w:num w:numId="7" w16cid:durableId="1065954943">
    <w:abstractNumId w:val="6"/>
  </w:num>
  <w:num w:numId="8" w16cid:durableId="1236429964">
    <w:abstractNumId w:val="5"/>
  </w:num>
  <w:num w:numId="9" w16cid:durableId="736708114">
    <w:abstractNumId w:val="9"/>
  </w:num>
  <w:num w:numId="10" w16cid:durableId="1404138480">
    <w:abstractNumId w:val="4"/>
  </w:num>
  <w:num w:numId="11" w16cid:durableId="827868212">
    <w:abstractNumId w:val="3"/>
  </w:num>
  <w:num w:numId="12" w16cid:durableId="1317144447">
    <w:abstractNumId w:val="2"/>
  </w:num>
  <w:num w:numId="13" w16cid:durableId="2097702792">
    <w:abstractNumId w:val="1"/>
  </w:num>
  <w:num w:numId="14" w16cid:durableId="2091465614">
    <w:abstractNumId w:val="0"/>
  </w:num>
  <w:num w:numId="15" w16cid:durableId="294681864">
    <w:abstractNumId w:val="16"/>
  </w:num>
  <w:num w:numId="16" w16cid:durableId="1585408906">
    <w:abstractNumId w:val="19"/>
  </w:num>
  <w:num w:numId="17" w16cid:durableId="2114284485">
    <w:abstractNumId w:val="12"/>
  </w:num>
  <w:num w:numId="18" w16cid:durableId="846867209">
    <w:abstractNumId w:val="14"/>
  </w:num>
  <w:num w:numId="19" w16cid:durableId="1453750261">
    <w:abstractNumId w:val="13"/>
  </w:num>
  <w:num w:numId="20" w16cid:durableId="2083991088">
    <w:abstractNumId w:val="20"/>
  </w:num>
  <w:num w:numId="21" w16cid:durableId="18507348">
    <w:abstractNumId w:val="23"/>
  </w:num>
  <w:num w:numId="22" w16cid:durableId="1346983261">
    <w:abstractNumId w:val="22"/>
  </w:num>
  <w:num w:numId="23" w16cid:durableId="845098187">
    <w:abstractNumId w:val="29"/>
  </w:num>
  <w:num w:numId="24" w16cid:durableId="565190886">
    <w:abstractNumId w:val="28"/>
  </w:num>
  <w:num w:numId="25" w16cid:durableId="1883861207">
    <w:abstractNumId w:val="30"/>
  </w:num>
  <w:num w:numId="26" w16cid:durableId="522019257">
    <w:abstractNumId w:val="21"/>
  </w:num>
  <w:num w:numId="27" w16cid:durableId="673529645">
    <w:abstractNumId w:val="17"/>
  </w:num>
  <w:num w:numId="28" w16cid:durableId="110248233">
    <w:abstractNumId w:val="24"/>
  </w:num>
  <w:num w:numId="29" w16cid:durableId="763460621">
    <w:abstractNumId w:val="15"/>
  </w:num>
  <w:num w:numId="30" w16cid:durableId="562568932">
    <w:abstractNumId w:val="25"/>
  </w:num>
  <w:num w:numId="31" w16cid:durableId="211894020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saveSubsetFonts/>
  <w:activeWritingStyle w:appName="MSWord" w:lang="en-GB" w:vendorID="64" w:dllVersion="6" w:nlCheck="1" w:checkStyle="0"/>
  <w:activeWritingStyle w:appName="MSWord" w:lang="de-DE" w:vendorID="64" w:dllVersion="6" w:nlCheck="1" w:checkStyle="0"/>
  <w:activeWritingStyle w:appName="MSWord" w:lang="fr-FR" w:vendorID="64" w:dllVersion="6" w:nlCheck="1" w:checkStyle="1"/>
  <w:activeWritingStyle w:appName="MSWord" w:lang="en-US" w:vendorID="64" w:dllVersion="6" w:nlCheck="1" w:checkStyle="0"/>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fr-FR" w:vendorID="64" w:dllVersion="0" w:nlCheck="1" w:checkStyle="0"/>
  <w:activeWritingStyle w:appName="MSWord" w:lang="en-GB" w:vendorID="8" w:dllVersion="513" w:checkStyle="1"/>
  <w:activeWritingStyle w:appName="MSWord" w:lang="en-US" w:vendorID="8" w:dllVersion="513" w:checkStyle="1"/>
  <w:activeWritingStyle w:appName="MSWord" w:lang="it-IT" w:vendorID="3" w:dllVersion="517" w:checkStyle="1"/>
  <w:proofState w:spelling="clean" w:grammar="clean"/>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oNotTrackMoves/>
  <w:defaultTabStop w:val="720"/>
  <w:hyphenationZone w:val="142"/>
  <w:drawingGridHorizontalSpacing w:val="142"/>
  <w:drawingGridVerticalSpacing w:val="14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98E"/>
    <w:rsid w:val="00000AEA"/>
    <w:rsid w:val="00001EB4"/>
    <w:rsid w:val="00003A42"/>
    <w:rsid w:val="00003C36"/>
    <w:rsid w:val="00005B2D"/>
    <w:rsid w:val="00005C00"/>
    <w:rsid w:val="00006A42"/>
    <w:rsid w:val="00010AF6"/>
    <w:rsid w:val="000115C3"/>
    <w:rsid w:val="0001271C"/>
    <w:rsid w:val="00012AF5"/>
    <w:rsid w:val="00013139"/>
    <w:rsid w:val="00014735"/>
    <w:rsid w:val="00014B3E"/>
    <w:rsid w:val="00014FC5"/>
    <w:rsid w:val="000152BC"/>
    <w:rsid w:val="00015EBE"/>
    <w:rsid w:val="00016F54"/>
    <w:rsid w:val="00017BDB"/>
    <w:rsid w:val="0002231C"/>
    <w:rsid w:val="000228B1"/>
    <w:rsid w:val="000247B9"/>
    <w:rsid w:val="000261DF"/>
    <w:rsid w:val="00027200"/>
    <w:rsid w:val="00030ED1"/>
    <w:rsid w:val="00031C27"/>
    <w:rsid w:val="000323E4"/>
    <w:rsid w:val="0003458F"/>
    <w:rsid w:val="00036124"/>
    <w:rsid w:val="0003735D"/>
    <w:rsid w:val="00040028"/>
    <w:rsid w:val="0004203B"/>
    <w:rsid w:val="00042592"/>
    <w:rsid w:val="000457DC"/>
    <w:rsid w:val="00046513"/>
    <w:rsid w:val="00047D99"/>
    <w:rsid w:val="00047E00"/>
    <w:rsid w:val="00047F6C"/>
    <w:rsid w:val="00052251"/>
    <w:rsid w:val="0005265F"/>
    <w:rsid w:val="00052D93"/>
    <w:rsid w:val="00053372"/>
    <w:rsid w:val="00053886"/>
    <w:rsid w:val="00053D36"/>
    <w:rsid w:val="00054791"/>
    <w:rsid w:val="0006181B"/>
    <w:rsid w:val="0006256F"/>
    <w:rsid w:val="00062AF2"/>
    <w:rsid w:val="00062F2A"/>
    <w:rsid w:val="000632E4"/>
    <w:rsid w:val="000672BF"/>
    <w:rsid w:val="000704A0"/>
    <w:rsid w:val="0007132E"/>
    <w:rsid w:val="000715FE"/>
    <w:rsid w:val="00071EAC"/>
    <w:rsid w:val="000739BF"/>
    <w:rsid w:val="00073CDE"/>
    <w:rsid w:val="000746D2"/>
    <w:rsid w:val="00076155"/>
    <w:rsid w:val="0007618E"/>
    <w:rsid w:val="0008023C"/>
    <w:rsid w:val="00082580"/>
    <w:rsid w:val="000826F5"/>
    <w:rsid w:val="0008304B"/>
    <w:rsid w:val="00085287"/>
    <w:rsid w:val="0008576D"/>
    <w:rsid w:val="00090DB2"/>
    <w:rsid w:val="0009365F"/>
    <w:rsid w:val="00093ECE"/>
    <w:rsid w:val="00094AB6"/>
    <w:rsid w:val="00095BF2"/>
    <w:rsid w:val="00096D47"/>
    <w:rsid w:val="000A1774"/>
    <w:rsid w:val="000A19DD"/>
    <w:rsid w:val="000A2F08"/>
    <w:rsid w:val="000A32E9"/>
    <w:rsid w:val="000A3938"/>
    <w:rsid w:val="000A3E96"/>
    <w:rsid w:val="000A47A2"/>
    <w:rsid w:val="000A62BD"/>
    <w:rsid w:val="000A6877"/>
    <w:rsid w:val="000A75D8"/>
    <w:rsid w:val="000B0125"/>
    <w:rsid w:val="000B15E3"/>
    <w:rsid w:val="000B16CC"/>
    <w:rsid w:val="000B1FD2"/>
    <w:rsid w:val="000B2730"/>
    <w:rsid w:val="000B49DC"/>
    <w:rsid w:val="000B608E"/>
    <w:rsid w:val="000B63A7"/>
    <w:rsid w:val="000B6DD3"/>
    <w:rsid w:val="000C3414"/>
    <w:rsid w:val="000C3649"/>
    <w:rsid w:val="000C40BA"/>
    <w:rsid w:val="000C4341"/>
    <w:rsid w:val="000C4DF9"/>
    <w:rsid w:val="000C7818"/>
    <w:rsid w:val="000D26D4"/>
    <w:rsid w:val="000D29EE"/>
    <w:rsid w:val="000D2F09"/>
    <w:rsid w:val="000D3131"/>
    <w:rsid w:val="000D362F"/>
    <w:rsid w:val="000D479C"/>
    <w:rsid w:val="000D723D"/>
    <w:rsid w:val="000D7C23"/>
    <w:rsid w:val="000E02DB"/>
    <w:rsid w:val="000E33AA"/>
    <w:rsid w:val="000E383B"/>
    <w:rsid w:val="000E53CF"/>
    <w:rsid w:val="000E6F9E"/>
    <w:rsid w:val="000E7E17"/>
    <w:rsid w:val="000F0238"/>
    <w:rsid w:val="000F1EFB"/>
    <w:rsid w:val="000F263F"/>
    <w:rsid w:val="000F3E27"/>
    <w:rsid w:val="000F4421"/>
    <w:rsid w:val="000F4C9D"/>
    <w:rsid w:val="000F58F9"/>
    <w:rsid w:val="000F5BA5"/>
    <w:rsid w:val="000F72BC"/>
    <w:rsid w:val="000F736C"/>
    <w:rsid w:val="000F75F2"/>
    <w:rsid w:val="000F7D61"/>
    <w:rsid w:val="001004DF"/>
    <w:rsid w:val="00102AE6"/>
    <w:rsid w:val="00102CC1"/>
    <w:rsid w:val="001031FC"/>
    <w:rsid w:val="00103ED0"/>
    <w:rsid w:val="00104C42"/>
    <w:rsid w:val="0010511F"/>
    <w:rsid w:val="0010593C"/>
    <w:rsid w:val="0011021F"/>
    <w:rsid w:val="00110522"/>
    <w:rsid w:val="0011143B"/>
    <w:rsid w:val="001145A3"/>
    <w:rsid w:val="00114722"/>
    <w:rsid w:val="00116228"/>
    <w:rsid w:val="00116798"/>
    <w:rsid w:val="001168F4"/>
    <w:rsid w:val="001169C9"/>
    <w:rsid w:val="0011750E"/>
    <w:rsid w:val="001204C4"/>
    <w:rsid w:val="001208AE"/>
    <w:rsid w:val="00120CF4"/>
    <w:rsid w:val="00121291"/>
    <w:rsid w:val="00122284"/>
    <w:rsid w:val="00122E4A"/>
    <w:rsid w:val="00123693"/>
    <w:rsid w:val="001241D2"/>
    <w:rsid w:val="0012569C"/>
    <w:rsid w:val="00125DF5"/>
    <w:rsid w:val="00125F80"/>
    <w:rsid w:val="0012645E"/>
    <w:rsid w:val="001277D1"/>
    <w:rsid w:val="001302B8"/>
    <w:rsid w:val="00130734"/>
    <w:rsid w:val="001308F6"/>
    <w:rsid w:val="001314C2"/>
    <w:rsid w:val="0013165A"/>
    <w:rsid w:val="001334CD"/>
    <w:rsid w:val="0013488F"/>
    <w:rsid w:val="001353B9"/>
    <w:rsid w:val="0013610A"/>
    <w:rsid w:val="00136313"/>
    <w:rsid w:val="001366A6"/>
    <w:rsid w:val="001376FD"/>
    <w:rsid w:val="00137712"/>
    <w:rsid w:val="00142C47"/>
    <w:rsid w:val="00142DAA"/>
    <w:rsid w:val="00144785"/>
    <w:rsid w:val="00145159"/>
    <w:rsid w:val="001453FE"/>
    <w:rsid w:val="001454AF"/>
    <w:rsid w:val="00145D14"/>
    <w:rsid w:val="00146CDC"/>
    <w:rsid w:val="001500DC"/>
    <w:rsid w:val="0015281E"/>
    <w:rsid w:val="00152D70"/>
    <w:rsid w:val="00154417"/>
    <w:rsid w:val="00154C30"/>
    <w:rsid w:val="00155428"/>
    <w:rsid w:val="00156C28"/>
    <w:rsid w:val="00156CD3"/>
    <w:rsid w:val="00157D4F"/>
    <w:rsid w:val="001606BD"/>
    <w:rsid w:val="00160D1E"/>
    <w:rsid w:val="001633A1"/>
    <w:rsid w:val="00164068"/>
    <w:rsid w:val="00164641"/>
    <w:rsid w:val="00166A49"/>
    <w:rsid w:val="00167092"/>
    <w:rsid w:val="00167C0C"/>
    <w:rsid w:val="00170BDF"/>
    <w:rsid w:val="0017155C"/>
    <w:rsid w:val="001724DE"/>
    <w:rsid w:val="00172F99"/>
    <w:rsid w:val="00175BBC"/>
    <w:rsid w:val="00177497"/>
    <w:rsid w:val="0018004A"/>
    <w:rsid w:val="00180DD4"/>
    <w:rsid w:val="00181B08"/>
    <w:rsid w:val="001831B1"/>
    <w:rsid w:val="00183D30"/>
    <w:rsid w:val="001863D9"/>
    <w:rsid w:val="00186D5B"/>
    <w:rsid w:val="0018723B"/>
    <w:rsid w:val="001909E4"/>
    <w:rsid w:val="00193D8E"/>
    <w:rsid w:val="001941F9"/>
    <w:rsid w:val="00194F18"/>
    <w:rsid w:val="001953C7"/>
    <w:rsid w:val="00197D11"/>
    <w:rsid w:val="00197FDD"/>
    <w:rsid w:val="001A0BD7"/>
    <w:rsid w:val="001A223E"/>
    <w:rsid w:val="001A2E0A"/>
    <w:rsid w:val="001A3DA0"/>
    <w:rsid w:val="001A6603"/>
    <w:rsid w:val="001B081F"/>
    <w:rsid w:val="001B0C02"/>
    <w:rsid w:val="001B0D0D"/>
    <w:rsid w:val="001B1551"/>
    <w:rsid w:val="001B41F2"/>
    <w:rsid w:val="001B4A1A"/>
    <w:rsid w:val="001B6502"/>
    <w:rsid w:val="001B7C46"/>
    <w:rsid w:val="001C014C"/>
    <w:rsid w:val="001C0624"/>
    <w:rsid w:val="001C1C62"/>
    <w:rsid w:val="001C39C1"/>
    <w:rsid w:val="001C546F"/>
    <w:rsid w:val="001C54D1"/>
    <w:rsid w:val="001C597E"/>
    <w:rsid w:val="001D0A57"/>
    <w:rsid w:val="001D0D3D"/>
    <w:rsid w:val="001D163E"/>
    <w:rsid w:val="001D2479"/>
    <w:rsid w:val="001D2BF3"/>
    <w:rsid w:val="001D39E0"/>
    <w:rsid w:val="001D46D2"/>
    <w:rsid w:val="001D569C"/>
    <w:rsid w:val="001D6ACA"/>
    <w:rsid w:val="001D6B68"/>
    <w:rsid w:val="001D784F"/>
    <w:rsid w:val="001E0354"/>
    <w:rsid w:val="001E2EE7"/>
    <w:rsid w:val="001E333B"/>
    <w:rsid w:val="001E3F50"/>
    <w:rsid w:val="001E47DF"/>
    <w:rsid w:val="001E4960"/>
    <w:rsid w:val="001E584F"/>
    <w:rsid w:val="001E5BAB"/>
    <w:rsid w:val="001E6071"/>
    <w:rsid w:val="001E704C"/>
    <w:rsid w:val="001F03AF"/>
    <w:rsid w:val="001F0616"/>
    <w:rsid w:val="001F093C"/>
    <w:rsid w:val="001F1196"/>
    <w:rsid w:val="001F1B29"/>
    <w:rsid w:val="001F263E"/>
    <w:rsid w:val="001F368C"/>
    <w:rsid w:val="001F4EE4"/>
    <w:rsid w:val="001F52D8"/>
    <w:rsid w:val="001F5B8B"/>
    <w:rsid w:val="001F6B79"/>
    <w:rsid w:val="001F6C78"/>
    <w:rsid w:val="001F6D06"/>
    <w:rsid w:val="001F7CD9"/>
    <w:rsid w:val="001F7FEE"/>
    <w:rsid w:val="00201DBA"/>
    <w:rsid w:val="002030EC"/>
    <w:rsid w:val="0020313C"/>
    <w:rsid w:val="002039A0"/>
    <w:rsid w:val="00204D4F"/>
    <w:rsid w:val="00205E36"/>
    <w:rsid w:val="0020648B"/>
    <w:rsid w:val="00207299"/>
    <w:rsid w:val="0020754D"/>
    <w:rsid w:val="0021013D"/>
    <w:rsid w:val="002101C2"/>
    <w:rsid w:val="00210899"/>
    <w:rsid w:val="00214956"/>
    <w:rsid w:val="00214F49"/>
    <w:rsid w:val="00214FF5"/>
    <w:rsid w:val="00215872"/>
    <w:rsid w:val="00217CD0"/>
    <w:rsid w:val="002200F2"/>
    <w:rsid w:val="00220784"/>
    <w:rsid w:val="00221D0E"/>
    <w:rsid w:val="002223E5"/>
    <w:rsid w:val="0022357D"/>
    <w:rsid w:val="002235C3"/>
    <w:rsid w:val="00223907"/>
    <w:rsid w:val="002261A9"/>
    <w:rsid w:val="00227E08"/>
    <w:rsid w:val="0023122D"/>
    <w:rsid w:val="002322E5"/>
    <w:rsid w:val="002322F5"/>
    <w:rsid w:val="0023253D"/>
    <w:rsid w:val="00233A21"/>
    <w:rsid w:val="00234757"/>
    <w:rsid w:val="00235004"/>
    <w:rsid w:val="0023528D"/>
    <w:rsid w:val="00235727"/>
    <w:rsid w:val="0023718A"/>
    <w:rsid w:val="00244291"/>
    <w:rsid w:val="0024488A"/>
    <w:rsid w:val="00244C28"/>
    <w:rsid w:val="002453F2"/>
    <w:rsid w:val="002458AC"/>
    <w:rsid w:val="00245B1C"/>
    <w:rsid w:val="00246311"/>
    <w:rsid w:val="002471FE"/>
    <w:rsid w:val="00247497"/>
    <w:rsid w:val="00250632"/>
    <w:rsid w:val="002519DB"/>
    <w:rsid w:val="00251A91"/>
    <w:rsid w:val="00253D18"/>
    <w:rsid w:val="00253F91"/>
    <w:rsid w:val="002541FC"/>
    <w:rsid w:val="002571C5"/>
    <w:rsid w:val="002578E4"/>
    <w:rsid w:val="0026045A"/>
    <w:rsid w:val="00260A24"/>
    <w:rsid w:val="00261035"/>
    <w:rsid w:val="00261923"/>
    <w:rsid w:val="00264E53"/>
    <w:rsid w:val="00265ADF"/>
    <w:rsid w:val="00270826"/>
    <w:rsid w:val="00270B39"/>
    <w:rsid w:val="00270CA5"/>
    <w:rsid w:val="00270F7E"/>
    <w:rsid w:val="00273D49"/>
    <w:rsid w:val="00273E5E"/>
    <w:rsid w:val="0027454D"/>
    <w:rsid w:val="00274B66"/>
    <w:rsid w:val="002752FA"/>
    <w:rsid w:val="002756D4"/>
    <w:rsid w:val="00276847"/>
    <w:rsid w:val="002772E8"/>
    <w:rsid w:val="00277F3D"/>
    <w:rsid w:val="00280784"/>
    <w:rsid w:val="002823B0"/>
    <w:rsid w:val="0028262D"/>
    <w:rsid w:val="00283493"/>
    <w:rsid w:val="00284296"/>
    <w:rsid w:val="00284E1A"/>
    <w:rsid w:val="00284EC2"/>
    <w:rsid w:val="00285233"/>
    <w:rsid w:val="0028530D"/>
    <w:rsid w:val="00285419"/>
    <w:rsid w:val="00287B43"/>
    <w:rsid w:val="00290273"/>
    <w:rsid w:val="00290498"/>
    <w:rsid w:val="002919D5"/>
    <w:rsid w:val="00291EF4"/>
    <w:rsid w:val="00292194"/>
    <w:rsid w:val="00292E55"/>
    <w:rsid w:val="002936C4"/>
    <w:rsid w:val="0029480F"/>
    <w:rsid w:val="00295640"/>
    <w:rsid w:val="002956C8"/>
    <w:rsid w:val="00297C10"/>
    <w:rsid w:val="002A0CA6"/>
    <w:rsid w:val="002A313F"/>
    <w:rsid w:val="002A37C7"/>
    <w:rsid w:val="002A681C"/>
    <w:rsid w:val="002A76A5"/>
    <w:rsid w:val="002A7B07"/>
    <w:rsid w:val="002A7EA0"/>
    <w:rsid w:val="002B0D44"/>
    <w:rsid w:val="002B1867"/>
    <w:rsid w:val="002B20F8"/>
    <w:rsid w:val="002B4179"/>
    <w:rsid w:val="002B4757"/>
    <w:rsid w:val="002B5A20"/>
    <w:rsid w:val="002B5E72"/>
    <w:rsid w:val="002B7BD1"/>
    <w:rsid w:val="002B7FCB"/>
    <w:rsid w:val="002C14F9"/>
    <w:rsid w:val="002C2598"/>
    <w:rsid w:val="002C2CC4"/>
    <w:rsid w:val="002C3147"/>
    <w:rsid w:val="002C32F4"/>
    <w:rsid w:val="002C37F7"/>
    <w:rsid w:val="002C43AD"/>
    <w:rsid w:val="002C43C5"/>
    <w:rsid w:val="002C499A"/>
    <w:rsid w:val="002C4D47"/>
    <w:rsid w:val="002C4F16"/>
    <w:rsid w:val="002C629D"/>
    <w:rsid w:val="002C6596"/>
    <w:rsid w:val="002D3BD7"/>
    <w:rsid w:val="002D5141"/>
    <w:rsid w:val="002D6594"/>
    <w:rsid w:val="002D7198"/>
    <w:rsid w:val="002D7904"/>
    <w:rsid w:val="002E0069"/>
    <w:rsid w:val="002E211B"/>
    <w:rsid w:val="002E2480"/>
    <w:rsid w:val="002E37BD"/>
    <w:rsid w:val="002E4403"/>
    <w:rsid w:val="002E5294"/>
    <w:rsid w:val="002E59E7"/>
    <w:rsid w:val="002E6726"/>
    <w:rsid w:val="002E6984"/>
    <w:rsid w:val="002E7EBC"/>
    <w:rsid w:val="002E7EED"/>
    <w:rsid w:val="002F052E"/>
    <w:rsid w:val="002F0A7A"/>
    <w:rsid w:val="002F13C2"/>
    <w:rsid w:val="002F1F69"/>
    <w:rsid w:val="002F322D"/>
    <w:rsid w:val="002F3E82"/>
    <w:rsid w:val="002F69EC"/>
    <w:rsid w:val="002F76DA"/>
    <w:rsid w:val="002F7721"/>
    <w:rsid w:val="002F7AFB"/>
    <w:rsid w:val="003019C3"/>
    <w:rsid w:val="00302CB0"/>
    <w:rsid w:val="00302DE0"/>
    <w:rsid w:val="00303EE5"/>
    <w:rsid w:val="0030497A"/>
    <w:rsid w:val="00305560"/>
    <w:rsid w:val="0030620E"/>
    <w:rsid w:val="00307824"/>
    <w:rsid w:val="003119C5"/>
    <w:rsid w:val="00313AD0"/>
    <w:rsid w:val="003156C3"/>
    <w:rsid w:val="00317CFD"/>
    <w:rsid w:val="00322A67"/>
    <w:rsid w:val="00323BC3"/>
    <w:rsid w:val="00323BF6"/>
    <w:rsid w:val="00325B04"/>
    <w:rsid w:val="003272C2"/>
    <w:rsid w:val="003308F0"/>
    <w:rsid w:val="00330B65"/>
    <w:rsid w:val="00330D88"/>
    <w:rsid w:val="003339A8"/>
    <w:rsid w:val="00333E72"/>
    <w:rsid w:val="00333F3C"/>
    <w:rsid w:val="0033430C"/>
    <w:rsid w:val="003344F5"/>
    <w:rsid w:val="00335D56"/>
    <w:rsid w:val="0033758C"/>
    <w:rsid w:val="00340462"/>
    <w:rsid w:val="00341EE5"/>
    <w:rsid w:val="00345CA6"/>
    <w:rsid w:val="00346710"/>
    <w:rsid w:val="00346977"/>
    <w:rsid w:val="00346D55"/>
    <w:rsid w:val="00347E9D"/>
    <w:rsid w:val="00351A07"/>
    <w:rsid w:val="00351EC2"/>
    <w:rsid w:val="00352AFB"/>
    <w:rsid w:val="00353060"/>
    <w:rsid w:val="00354EB2"/>
    <w:rsid w:val="00355E2D"/>
    <w:rsid w:val="00356BDA"/>
    <w:rsid w:val="00356D52"/>
    <w:rsid w:val="003617A4"/>
    <w:rsid w:val="003621C8"/>
    <w:rsid w:val="0036233C"/>
    <w:rsid w:val="003625F2"/>
    <w:rsid w:val="003626E6"/>
    <w:rsid w:val="00363153"/>
    <w:rsid w:val="003641C9"/>
    <w:rsid w:val="003659A8"/>
    <w:rsid w:val="00366670"/>
    <w:rsid w:val="00366692"/>
    <w:rsid w:val="00366880"/>
    <w:rsid w:val="00366E43"/>
    <w:rsid w:val="0036733F"/>
    <w:rsid w:val="00370D77"/>
    <w:rsid w:val="00370E18"/>
    <w:rsid w:val="00371389"/>
    <w:rsid w:val="0037138E"/>
    <w:rsid w:val="00371FEC"/>
    <w:rsid w:val="00372634"/>
    <w:rsid w:val="003735D5"/>
    <w:rsid w:val="0037504F"/>
    <w:rsid w:val="003756FF"/>
    <w:rsid w:val="00376FC2"/>
    <w:rsid w:val="003777FB"/>
    <w:rsid w:val="003805DB"/>
    <w:rsid w:val="003806D2"/>
    <w:rsid w:val="00380DD3"/>
    <w:rsid w:val="003816AC"/>
    <w:rsid w:val="00381D8B"/>
    <w:rsid w:val="00382EDC"/>
    <w:rsid w:val="0038361F"/>
    <w:rsid w:val="0038410D"/>
    <w:rsid w:val="00384CA9"/>
    <w:rsid w:val="00384D2C"/>
    <w:rsid w:val="00385C5C"/>
    <w:rsid w:val="00387096"/>
    <w:rsid w:val="00387B19"/>
    <w:rsid w:val="00390272"/>
    <w:rsid w:val="00390BDE"/>
    <w:rsid w:val="003917DE"/>
    <w:rsid w:val="003922DA"/>
    <w:rsid w:val="003941EF"/>
    <w:rsid w:val="00394FF8"/>
    <w:rsid w:val="00397926"/>
    <w:rsid w:val="003A0282"/>
    <w:rsid w:val="003A05C4"/>
    <w:rsid w:val="003A0FC7"/>
    <w:rsid w:val="003A1828"/>
    <w:rsid w:val="003A27AF"/>
    <w:rsid w:val="003A2BDB"/>
    <w:rsid w:val="003A44D1"/>
    <w:rsid w:val="003A5139"/>
    <w:rsid w:val="003A69D3"/>
    <w:rsid w:val="003B1080"/>
    <w:rsid w:val="003B1228"/>
    <w:rsid w:val="003B24D4"/>
    <w:rsid w:val="003B2E9E"/>
    <w:rsid w:val="003B3351"/>
    <w:rsid w:val="003B346A"/>
    <w:rsid w:val="003B4142"/>
    <w:rsid w:val="003B49E8"/>
    <w:rsid w:val="003B5B3D"/>
    <w:rsid w:val="003B6A90"/>
    <w:rsid w:val="003C0719"/>
    <w:rsid w:val="003C116C"/>
    <w:rsid w:val="003C14C3"/>
    <w:rsid w:val="003C2F68"/>
    <w:rsid w:val="003C3528"/>
    <w:rsid w:val="003C4818"/>
    <w:rsid w:val="003C5105"/>
    <w:rsid w:val="003C5A61"/>
    <w:rsid w:val="003C669B"/>
    <w:rsid w:val="003C6C74"/>
    <w:rsid w:val="003C7AB1"/>
    <w:rsid w:val="003C7D92"/>
    <w:rsid w:val="003D074A"/>
    <w:rsid w:val="003D2794"/>
    <w:rsid w:val="003D31D4"/>
    <w:rsid w:val="003D325A"/>
    <w:rsid w:val="003D3802"/>
    <w:rsid w:val="003D392B"/>
    <w:rsid w:val="003D44D0"/>
    <w:rsid w:val="003E2A45"/>
    <w:rsid w:val="003E2E8E"/>
    <w:rsid w:val="003E49F7"/>
    <w:rsid w:val="003E52A8"/>
    <w:rsid w:val="003E58E9"/>
    <w:rsid w:val="003E639A"/>
    <w:rsid w:val="003E6965"/>
    <w:rsid w:val="003F0D66"/>
    <w:rsid w:val="003F0F92"/>
    <w:rsid w:val="003F4586"/>
    <w:rsid w:val="003F482B"/>
    <w:rsid w:val="003F5EB7"/>
    <w:rsid w:val="003F6B21"/>
    <w:rsid w:val="003F724C"/>
    <w:rsid w:val="003F75F8"/>
    <w:rsid w:val="00400807"/>
    <w:rsid w:val="00401101"/>
    <w:rsid w:val="00402AD4"/>
    <w:rsid w:val="00405403"/>
    <w:rsid w:val="0040571C"/>
    <w:rsid w:val="0040771B"/>
    <w:rsid w:val="00407CDB"/>
    <w:rsid w:val="0041273A"/>
    <w:rsid w:val="00413C26"/>
    <w:rsid w:val="00414917"/>
    <w:rsid w:val="00415550"/>
    <w:rsid w:val="00416537"/>
    <w:rsid w:val="004166FA"/>
    <w:rsid w:val="00417BB7"/>
    <w:rsid w:val="00417C97"/>
    <w:rsid w:val="0042057A"/>
    <w:rsid w:val="00423D04"/>
    <w:rsid w:val="0042568A"/>
    <w:rsid w:val="00425B6D"/>
    <w:rsid w:val="00425CD2"/>
    <w:rsid w:val="004316FC"/>
    <w:rsid w:val="00432636"/>
    <w:rsid w:val="004341F9"/>
    <w:rsid w:val="00434B93"/>
    <w:rsid w:val="0043583A"/>
    <w:rsid w:val="00436BC4"/>
    <w:rsid w:val="0043797B"/>
    <w:rsid w:val="00440546"/>
    <w:rsid w:val="004405E0"/>
    <w:rsid w:val="00440891"/>
    <w:rsid w:val="004412C4"/>
    <w:rsid w:val="00442CF3"/>
    <w:rsid w:val="00444D7D"/>
    <w:rsid w:val="00445BFE"/>
    <w:rsid w:val="004463E0"/>
    <w:rsid w:val="0044692C"/>
    <w:rsid w:val="004504D4"/>
    <w:rsid w:val="00450A76"/>
    <w:rsid w:val="00451B3B"/>
    <w:rsid w:val="004523EF"/>
    <w:rsid w:val="00452654"/>
    <w:rsid w:val="0045413C"/>
    <w:rsid w:val="004546DF"/>
    <w:rsid w:val="0045476F"/>
    <w:rsid w:val="004559F5"/>
    <w:rsid w:val="00457FFA"/>
    <w:rsid w:val="00460F47"/>
    <w:rsid w:val="00461673"/>
    <w:rsid w:val="00461ECB"/>
    <w:rsid w:val="00463881"/>
    <w:rsid w:val="0046539C"/>
    <w:rsid w:val="00465A2D"/>
    <w:rsid w:val="00465A50"/>
    <w:rsid w:val="00465D9B"/>
    <w:rsid w:val="00465DCA"/>
    <w:rsid w:val="00466ACC"/>
    <w:rsid w:val="00466B00"/>
    <w:rsid w:val="00471EB8"/>
    <w:rsid w:val="00473187"/>
    <w:rsid w:val="00476C06"/>
    <w:rsid w:val="004803F8"/>
    <w:rsid w:val="004814A0"/>
    <w:rsid w:val="0048153E"/>
    <w:rsid w:val="0048384F"/>
    <w:rsid w:val="00485835"/>
    <w:rsid w:val="004858C7"/>
    <w:rsid w:val="00485D05"/>
    <w:rsid w:val="00485D95"/>
    <w:rsid w:val="00486DAB"/>
    <w:rsid w:val="004910C5"/>
    <w:rsid w:val="00493DCD"/>
    <w:rsid w:val="00496542"/>
    <w:rsid w:val="004A04CA"/>
    <w:rsid w:val="004A0623"/>
    <w:rsid w:val="004A3BFC"/>
    <w:rsid w:val="004A49F7"/>
    <w:rsid w:val="004A4A8B"/>
    <w:rsid w:val="004A5187"/>
    <w:rsid w:val="004A525C"/>
    <w:rsid w:val="004A5494"/>
    <w:rsid w:val="004A69C3"/>
    <w:rsid w:val="004A7D4D"/>
    <w:rsid w:val="004B02B2"/>
    <w:rsid w:val="004B08E8"/>
    <w:rsid w:val="004B11D8"/>
    <w:rsid w:val="004B12D5"/>
    <w:rsid w:val="004B14C6"/>
    <w:rsid w:val="004B23BD"/>
    <w:rsid w:val="004B284F"/>
    <w:rsid w:val="004B2FAE"/>
    <w:rsid w:val="004B3186"/>
    <w:rsid w:val="004B31D4"/>
    <w:rsid w:val="004B441F"/>
    <w:rsid w:val="004B5284"/>
    <w:rsid w:val="004B5FE9"/>
    <w:rsid w:val="004B6938"/>
    <w:rsid w:val="004C3894"/>
    <w:rsid w:val="004C4FC4"/>
    <w:rsid w:val="004C721A"/>
    <w:rsid w:val="004D014E"/>
    <w:rsid w:val="004D20C7"/>
    <w:rsid w:val="004D43CB"/>
    <w:rsid w:val="004D5453"/>
    <w:rsid w:val="004D60E5"/>
    <w:rsid w:val="004D77BA"/>
    <w:rsid w:val="004D79B8"/>
    <w:rsid w:val="004E50BA"/>
    <w:rsid w:val="004E5F15"/>
    <w:rsid w:val="004E73DE"/>
    <w:rsid w:val="004F036C"/>
    <w:rsid w:val="004F09D5"/>
    <w:rsid w:val="004F0DBA"/>
    <w:rsid w:val="004F1ACC"/>
    <w:rsid w:val="004F1F7F"/>
    <w:rsid w:val="004F46B0"/>
    <w:rsid w:val="004F4C96"/>
    <w:rsid w:val="004F7114"/>
    <w:rsid w:val="004F7D0B"/>
    <w:rsid w:val="005003C3"/>
    <w:rsid w:val="0050170E"/>
    <w:rsid w:val="00502AA5"/>
    <w:rsid w:val="00502E7E"/>
    <w:rsid w:val="00504F95"/>
    <w:rsid w:val="00505110"/>
    <w:rsid w:val="005052E4"/>
    <w:rsid w:val="00505CC7"/>
    <w:rsid w:val="00506484"/>
    <w:rsid w:val="00506586"/>
    <w:rsid w:val="005068D8"/>
    <w:rsid w:val="005068F6"/>
    <w:rsid w:val="00507760"/>
    <w:rsid w:val="00507CB0"/>
    <w:rsid w:val="005113EE"/>
    <w:rsid w:val="00514FC4"/>
    <w:rsid w:val="00515FC7"/>
    <w:rsid w:val="00517B86"/>
    <w:rsid w:val="00517FE7"/>
    <w:rsid w:val="00520646"/>
    <w:rsid w:val="00520F95"/>
    <w:rsid w:val="00522474"/>
    <w:rsid w:val="005234AB"/>
    <w:rsid w:val="005255DA"/>
    <w:rsid w:val="00526C15"/>
    <w:rsid w:val="00527202"/>
    <w:rsid w:val="00527C40"/>
    <w:rsid w:val="005303C3"/>
    <w:rsid w:val="00530A94"/>
    <w:rsid w:val="00530B0F"/>
    <w:rsid w:val="00531889"/>
    <w:rsid w:val="00531C58"/>
    <w:rsid w:val="0053240C"/>
    <w:rsid w:val="005328B6"/>
    <w:rsid w:val="00532D07"/>
    <w:rsid w:val="00532D46"/>
    <w:rsid w:val="0053404E"/>
    <w:rsid w:val="00534927"/>
    <w:rsid w:val="00534B0B"/>
    <w:rsid w:val="005358AF"/>
    <w:rsid w:val="00535E3B"/>
    <w:rsid w:val="00536AC1"/>
    <w:rsid w:val="00536C6F"/>
    <w:rsid w:val="0053773F"/>
    <w:rsid w:val="00540028"/>
    <w:rsid w:val="005417BC"/>
    <w:rsid w:val="0054212F"/>
    <w:rsid w:val="00542C70"/>
    <w:rsid w:val="00544225"/>
    <w:rsid w:val="0054576D"/>
    <w:rsid w:val="0054581D"/>
    <w:rsid w:val="00545A64"/>
    <w:rsid w:val="00545D39"/>
    <w:rsid w:val="0054647F"/>
    <w:rsid w:val="00552CAE"/>
    <w:rsid w:val="00553AA6"/>
    <w:rsid w:val="00553B13"/>
    <w:rsid w:val="00555F61"/>
    <w:rsid w:val="005565F1"/>
    <w:rsid w:val="00556E90"/>
    <w:rsid w:val="0055758B"/>
    <w:rsid w:val="00557B7C"/>
    <w:rsid w:val="00560216"/>
    <w:rsid w:val="005605B4"/>
    <w:rsid w:val="0056072A"/>
    <w:rsid w:val="005632F7"/>
    <w:rsid w:val="00563FD4"/>
    <w:rsid w:val="00564F27"/>
    <w:rsid w:val="00565D55"/>
    <w:rsid w:val="00571178"/>
    <w:rsid w:val="005714B3"/>
    <w:rsid w:val="00572614"/>
    <w:rsid w:val="0057303F"/>
    <w:rsid w:val="00574318"/>
    <w:rsid w:val="00576B46"/>
    <w:rsid w:val="0057730B"/>
    <w:rsid w:val="0057742F"/>
    <w:rsid w:val="005819B8"/>
    <w:rsid w:val="005827BD"/>
    <w:rsid w:val="00584481"/>
    <w:rsid w:val="00585BE5"/>
    <w:rsid w:val="00586562"/>
    <w:rsid w:val="005869B1"/>
    <w:rsid w:val="005876CD"/>
    <w:rsid w:val="00590145"/>
    <w:rsid w:val="0059037D"/>
    <w:rsid w:val="00590797"/>
    <w:rsid w:val="00591212"/>
    <w:rsid w:val="005916C7"/>
    <w:rsid w:val="00592148"/>
    <w:rsid w:val="0059219D"/>
    <w:rsid w:val="00592219"/>
    <w:rsid w:val="00593B24"/>
    <w:rsid w:val="00595284"/>
    <w:rsid w:val="00596839"/>
    <w:rsid w:val="005971C0"/>
    <w:rsid w:val="00597B3E"/>
    <w:rsid w:val="005A01D7"/>
    <w:rsid w:val="005A0F99"/>
    <w:rsid w:val="005A1830"/>
    <w:rsid w:val="005A2845"/>
    <w:rsid w:val="005A293D"/>
    <w:rsid w:val="005A3EC0"/>
    <w:rsid w:val="005A43C2"/>
    <w:rsid w:val="005A4579"/>
    <w:rsid w:val="005A7DD2"/>
    <w:rsid w:val="005B2CA1"/>
    <w:rsid w:val="005B2FB0"/>
    <w:rsid w:val="005B45FC"/>
    <w:rsid w:val="005B4D10"/>
    <w:rsid w:val="005B59E3"/>
    <w:rsid w:val="005B6A82"/>
    <w:rsid w:val="005C0B4F"/>
    <w:rsid w:val="005C0C07"/>
    <w:rsid w:val="005C2208"/>
    <w:rsid w:val="005C3679"/>
    <w:rsid w:val="005C3D5D"/>
    <w:rsid w:val="005C4AFD"/>
    <w:rsid w:val="005C5BE9"/>
    <w:rsid w:val="005D1171"/>
    <w:rsid w:val="005D16A3"/>
    <w:rsid w:val="005D1C14"/>
    <w:rsid w:val="005D32D5"/>
    <w:rsid w:val="005D32F5"/>
    <w:rsid w:val="005D34A1"/>
    <w:rsid w:val="005D37EC"/>
    <w:rsid w:val="005D3CA8"/>
    <w:rsid w:val="005D5AE5"/>
    <w:rsid w:val="005D6BF7"/>
    <w:rsid w:val="005D6F54"/>
    <w:rsid w:val="005D7380"/>
    <w:rsid w:val="005E0D7C"/>
    <w:rsid w:val="005E1AD9"/>
    <w:rsid w:val="005E3103"/>
    <w:rsid w:val="005E520E"/>
    <w:rsid w:val="005F09BF"/>
    <w:rsid w:val="005F13F6"/>
    <w:rsid w:val="005F2557"/>
    <w:rsid w:val="005F307F"/>
    <w:rsid w:val="005F438A"/>
    <w:rsid w:val="005F6021"/>
    <w:rsid w:val="005F6F17"/>
    <w:rsid w:val="005F765C"/>
    <w:rsid w:val="00600860"/>
    <w:rsid w:val="00600B51"/>
    <w:rsid w:val="006038FC"/>
    <w:rsid w:val="00604154"/>
    <w:rsid w:val="006045BD"/>
    <w:rsid w:val="00604740"/>
    <w:rsid w:val="006051CD"/>
    <w:rsid w:val="00605AB6"/>
    <w:rsid w:val="00605EB2"/>
    <w:rsid w:val="00607121"/>
    <w:rsid w:val="006075F2"/>
    <w:rsid w:val="00607BF6"/>
    <w:rsid w:val="006116AB"/>
    <w:rsid w:val="00611E09"/>
    <w:rsid w:val="006123CC"/>
    <w:rsid w:val="0061308A"/>
    <w:rsid w:val="00613B3A"/>
    <w:rsid w:val="00615AC8"/>
    <w:rsid w:val="006178D8"/>
    <w:rsid w:val="00620029"/>
    <w:rsid w:val="0062043F"/>
    <w:rsid w:val="00620583"/>
    <w:rsid w:val="00621C48"/>
    <w:rsid w:val="0062379B"/>
    <w:rsid w:val="00623B62"/>
    <w:rsid w:val="00623F20"/>
    <w:rsid w:val="0062570F"/>
    <w:rsid w:val="00626573"/>
    <w:rsid w:val="006301C8"/>
    <w:rsid w:val="0063073A"/>
    <w:rsid w:val="00630858"/>
    <w:rsid w:val="00632463"/>
    <w:rsid w:val="00632B60"/>
    <w:rsid w:val="00632DCC"/>
    <w:rsid w:val="00634FDF"/>
    <w:rsid w:val="006364F1"/>
    <w:rsid w:val="006408D7"/>
    <w:rsid w:val="00641347"/>
    <w:rsid w:val="00644BB9"/>
    <w:rsid w:val="00647639"/>
    <w:rsid w:val="0065151F"/>
    <w:rsid w:val="00651DB0"/>
    <w:rsid w:val="006548EF"/>
    <w:rsid w:val="00655313"/>
    <w:rsid w:val="006575F5"/>
    <w:rsid w:val="00660043"/>
    <w:rsid w:val="0066051D"/>
    <w:rsid w:val="0066177E"/>
    <w:rsid w:val="00661DE6"/>
    <w:rsid w:val="00662AB3"/>
    <w:rsid w:val="00663856"/>
    <w:rsid w:val="00663970"/>
    <w:rsid w:val="00663A8C"/>
    <w:rsid w:val="0066507B"/>
    <w:rsid w:val="00665218"/>
    <w:rsid w:val="006660B2"/>
    <w:rsid w:val="006671B7"/>
    <w:rsid w:val="006678FE"/>
    <w:rsid w:val="00671457"/>
    <w:rsid w:val="00672EA9"/>
    <w:rsid w:val="00674410"/>
    <w:rsid w:val="00674C34"/>
    <w:rsid w:val="006761B6"/>
    <w:rsid w:val="00676607"/>
    <w:rsid w:val="00676FC1"/>
    <w:rsid w:val="00680F1F"/>
    <w:rsid w:val="00682FB1"/>
    <w:rsid w:val="0068718B"/>
    <w:rsid w:val="00687691"/>
    <w:rsid w:val="00690698"/>
    <w:rsid w:val="006910F4"/>
    <w:rsid w:val="00692CF1"/>
    <w:rsid w:val="00693EC9"/>
    <w:rsid w:val="00695737"/>
    <w:rsid w:val="0069577A"/>
    <w:rsid w:val="00695F19"/>
    <w:rsid w:val="00697A5A"/>
    <w:rsid w:val="00697EE5"/>
    <w:rsid w:val="006A15C0"/>
    <w:rsid w:val="006A24E4"/>
    <w:rsid w:val="006A2F12"/>
    <w:rsid w:val="006A31C9"/>
    <w:rsid w:val="006A58C3"/>
    <w:rsid w:val="006A60EA"/>
    <w:rsid w:val="006A6A2F"/>
    <w:rsid w:val="006A736B"/>
    <w:rsid w:val="006A76D6"/>
    <w:rsid w:val="006A7E78"/>
    <w:rsid w:val="006B02B3"/>
    <w:rsid w:val="006B202E"/>
    <w:rsid w:val="006B764B"/>
    <w:rsid w:val="006C1F9D"/>
    <w:rsid w:val="006C2455"/>
    <w:rsid w:val="006C277B"/>
    <w:rsid w:val="006C28FD"/>
    <w:rsid w:val="006C2EF2"/>
    <w:rsid w:val="006C3312"/>
    <w:rsid w:val="006C5EC5"/>
    <w:rsid w:val="006C7644"/>
    <w:rsid w:val="006D001A"/>
    <w:rsid w:val="006D004F"/>
    <w:rsid w:val="006D03C7"/>
    <w:rsid w:val="006D06C2"/>
    <w:rsid w:val="006D17D9"/>
    <w:rsid w:val="006D2A36"/>
    <w:rsid w:val="006D39E5"/>
    <w:rsid w:val="006D42F9"/>
    <w:rsid w:val="006D5602"/>
    <w:rsid w:val="006D5E76"/>
    <w:rsid w:val="006D67E7"/>
    <w:rsid w:val="006D68EE"/>
    <w:rsid w:val="006D6BF3"/>
    <w:rsid w:val="006D6CBD"/>
    <w:rsid w:val="006D7DF8"/>
    <w:rsid w:val="006E0C08"/>
    <w:rsid w:val="006E1427"/>
    <w:rsid w:val="006E1481"/>
    <w:rsid w:val="006E2111"/>
    <w:rsid w:val="006E284E"/>
    <w:rsid w:val="006E2FD5"/>
    <w:rsid w:val="006E4B55"/>
    <w:rsid w:val="006E704F"/>
    <w:rsid w:val="006F0172"/>
    <w:rsid w:val="006F3683"/>
    <w:rsid w:val="006F4591"/>
    <w:rsid w:val="006F49FA"/>
    <w:rsid w:val="006F5BE9"/>
    <w:rsid w:val="006F66B3"/>
    <w:rsid w:val="00700A4B"/>
    <w:rsid w:val="00701C18"/>
    <w:rsid w:val="00702D3C"/>
    <w:rsid w:val="00702D43"/>
    <w:rsid w:val="00703842"/>
    <w:rsid w:val="0070393F"/>
    <w:rsid w:val="00704138"/>
    <w:rsid w:val="007058E5"/>
    <w:rsid w:val="00705D63"/>
    <w:rsid w:val="007061F2"/>
    <w:rsid w:val="00707678"/>
    <w:rsid w:val="00710A6E"/>
    <w:rsid w:val="00710E6F"/>
    <w:rsid w:val="00711DD9"/>
    <w:rsid w:val="00713207"/>
    <w:rsid w:val="00713589"/>
    <w:rsid w:val="0071571E"/>
    <w:rsid w:val="007167FC"/>
    <w:rsid w:val="00716D44"/>
    <w:rsid w:val="00717FC3"/>
    <w:rsid w:val="0072027E"/>
    <w:rsid w:val="00720B68"/>
    <w:rsid w:val="007212E5"/>
    <w:rsid w:val="007214B1"/>
    <w:rsid w:val="00721DA5"/>
    <w:rsid w:val="0072201E"/>
    <w:rsid w:val="007231C1"/>
    <w:rsid w:val="007259D3"/>
    <w:rsid w:val="0073085F"/>
    <w:rsid w:val="00731AD0"/>
    <w:rsid w:val="00733E5E"/>
    <w:rsid w:val="007347C4"/>
    <w:rsid w:val="007352D8"/>
    <w:rsid w:val="0073617D"/>
    <w:rsid w:val="00736996"/>
    <w:rsid w:val="00736D1B"/>
    <w:rsid w:val="00740FB6"/>
    <w:rsid w:val="007420C7"/>
    <w:rsid w:val="00743FE3"/>
    <w:rsid w:val="0074439F"/>
    <w:rsid w:val="00744AA1"/>
    <w:rsid w:val="00745392"/>
    <w:rsid w:val="00747FEA"/>
    <w:rsid w:val="0075024F"/>
    <w:rsid w:val="007537B7"/>
    <w:rsid w:val="007541D2"/>
    <w:rsid w:val="0075508F"/>
    <w:rsid w:val="00757876"/>
    <w:rsid w:val="00760C87"/>
    <w:rsid w:val="007626CC"/>
    <w:rsid w:val="00762DBD"/>
    <w:rsid w:val="0076329C"/>
    <w:rsid w:val="007653B8"/>
    <w:rsid w:val="00765896"/>
    <w:rsid w:val="00765B6A"/>
    <w:rsid w:val="00767C0F"/>
    <w:rsid w:val="00767F33"/>
    <w:rsid w:val="0077050F"/>
    <w:rsid w:val="00771691"/>
    <w:rsid w:val="00771EA2"/>
    <w:rsid w:val="007720F1"/>
    <w:rsid w:val="0077212A"/>
    <w:rsid w:val="00773717"/>
    <w:rsid w:val="00774324"/>
    <w:rsid w:val="00774C12"/>
    <w:rsid w:val="007751D8"/>
    <w:rsid w:val="00775DFD"/>
    <w:rsid w:val="00776857"/>
    <w:rsid w:val="00777405"/>
    <w:rsid w:val="00781BF3"/>
    <w:rsid w:val="00781E9D"/>
    <w:rsid w:val="007821E4"/>
    <w:rsid w:val="007821EA"/>
    <w:rsid w:val="00784912"/>
    <w:rsid w:val="00785499"/>
    <w:rsid w:val="00786E4C"/>
    <w:rsid w:val="007876D0"/>
    <w:rsid w:val="00790439"/>
    <w:rsid w:val="00791251"/>
    <w:rsid w:val="0079131A"/>
    <w:rsid w:val="007925BF"/>
    <w:rsid w:val="00793B54"/>
    <w:rsid w:val="00796DD5"/>
    <w:rsid w:val="00796E40"/>
    <w:rsid w:val="00797323"/>
    <w:rsid w:val="007A03DE"/>
    <w:rsid w:val="007A18D2"/>
    <w:rsid w:val="007A2006"/>
    <w:rsid w:val="007A26C2"/>
    <w:rsid w:val="007A3B43"/>
    <w:rsid w:val="007A67BA"/>
    <w:rsid w:val="007A6F47"/>
    <w:rsid w:val="007A7766"/>
    <w:rsid w:val="007A790C"/>
    <w:rsid w:val="007B0375"/>
    <w:rsid w:val="007B08DD"/>
    <w:rsid w:val="007B1738"/>
    <w:rsid w:val="007B2A26"/>
    <w:rsid w:val="007B3A80"/>
    <w:rsid w:val="007B5459"/>
    <w:rsid w:val="007B646E"/>
    <w:rsid w:val="007C14BC"/>
    <w:rsid w:val="007C17A4"/>
    <w:rsid w:val="007C1C74"/>
    <w:rsid w:val="007C3BFD"/>
    <w:rsid w:val="007C3C3B"/>
    <w:rsid w:val="007C3D46"/>
    <w:rsid w:val="007C3E62"/>
    <w:rsid w:val="007C42AF"/>
    <w:rsid w:val="007C4E1D"/>
    <w:rsid w:val="007C7814"/>
    <w:rsid w:val="007C7D10"/>
    <w:rsid w:val="007D0F02"/>
    <w:rsid w:val="007D226C"/>
    <w:rsid w:val="007D2922"/>
    <w:rsid w:val="007D2DD9"/>
    <w:rsid w:val="007D3418"/>
    <w:rsid w:val="007D4991"/>
    <w:rsid w:val="007D5360"/>
    <w:rsid w:val="007D6BD4"/>
    <w:rsid w:val="007D6F63"/>
    <w:rsid w:val="007D7EB3"/>
    <w:rsid w:val="007E0501"/>
    <w:rsid w:val="007E0879"/>
    <w:rsid w:val="007E170D"/>
    <w:rsid w:val="007E1F6C"/>
    <w:rsid w:val="007E49A6"/>
    <w:rsid w:val="007E5232"/>
    <w:rsid w:val="007E540F"/>
    <w:rsid w:val="007E5FF4"/>
    <w:rsid w:val="007E6ACC"/>
    <w:rsid w:val="007F089D"/>
    <w:rsid w:val="007F328F"/>
    <w:rsid w:val="007F3662"/>
    <w:rsid w:val="007F547D"/>
    <w:rsid w:val="007F56AC"/>
    <w:rsid w:val="007F5EBD"/>
    <w:rsid w:val="007F629D"/>
    <w:rsid w:val="007F6ACE"/>
    <w:rsid w:val="007F6FFE"/>
    <w:rsid w:val="007F7673"/>
    <w:rsid w:val="008040E7"/>
    <w:rsid w:val="008047FB"/>
    <w:rsid w:val="00806931"/>
    <w:rsid w:val="00806FA3"/>
    <w:rsid w:val="00807724"/>
    <w:rsid w:val="00811D8B"/>
    <w:rsid w:val="00811F7D"/>
    <w:rsid w:val="00811FCA"/>
    <w:rsid w:val="008138C5"/>
    <w:rsid w:val="008150D7"/>
    <w:rsid w:val="00817141"/>
    <w:rsid w:val="0082110F"/>
    <w:rsid w:val="00821B1D"/>
    <w:rsid w:val="00821DEB"/>
    <w:rsid w:val="00823B7E"/>
    <w:rsid w:val="0082520D"/>
    <w:rsid w:val="008269A4"/>
    <w:rsid w:val="00830513"/>
    <w:rsid w:val="00830910"/>
    <w:rsid w:val="00832374"/>
    <w:rsid w:val="0083241C"/>
    <w:rsid w:val="00832B59"/>
    <w:rsid w:val="0083313D"/>
    <w:rsid w:val="00834211"/>
    <w:rsid w:val="008351F8"/>
    <w:rsid w:val="008364D8"/>
    <w:rsid w:val="008369D8"/>
    <w:rsid w:val="00836C15"/>
    <w:rsid w:val="00840B02"/>
    <w:rsid w:val="00840CAA"/>
    <w:rsid w:val="00840D05"/>
    <w:rsid w:val="00840E27"/>
    <w:rsid w:val="00842569"/>
    <w:rsid w:val="0084779B"/>
    <w:rsid w:val="008479AC"/>
    <w:rsid w:val="0085012B"/>
    <w:rsid w:val="00850575"/>
    <w:rsid w:val="008509C0"/>
    <w:rsid w:val="00852E66"/>
    <w:rsid w:val="00853E82"/>
    <w:rsid w:val="008542EA"/>
    <w:rsid w:val="008562CF"/>
    <w:rsid w:val="008578A8"/>
    <w:rsid w:val="00861002"/>
    <w:rsid w:val="00865141"/>
    <w:rsid w:val="00867005"/>
    <w:rsid w:val="008714CC"/>
    <w:rsid w:val="008723E5"/>
    <w:rsid w:val="00872A1D"/>
    <w:rsid w:val="008735ED"/>
    <w:rsid w:val="00873840"/>
    <w:rsid w:val="00873BBD"/>
    <w:rsid w:val="00873EC2"/>
    <w:rsid w:val="00874813"/>
    <w:rsid w:val="008748FE"/>
    <w:rsid w:val="00874CC4"/>
    <w:rsid w:val="00875FAB"/>
    <w:rsid w:val="00876005"/>
    <w:rsid w:val="008766C8"/>
    <w:rsid w:val="00876D74"/>
    <w:rsid w:val="0087727E"/>
    <w:rsid w:val="008774A8"/>
    <w:rsid w:val="00877596"/>
    <w:rsid w:val="008804E1"/>
    <w:rsid w:val="00882676"/>
    <w:rsid w:val="008832B4"/>
    <w:rsid w:val="00883D8A"/>
    <w:rsid w:val="00885FE1"/>
    <w:rsid w:val="0088667D"/>
    <w:rsid w:val="00887B10"/>
    <w:rsid w:val="00891416"/>
    <w:rsid w:val="00891820"/>
    <w:rsid w:val="00892824"/>
    <w:rsid w:val="0089364A"/>
    <w:rsid w:val="00894416"/>
    <w:rsid w:val="0089447F"/>
    <w:rsid w:val="0089501D"/>
    <w:rsid w:val="00896881"/>
    <w:rsid w:val="008A0D82"/>
    <w:rsid w:val="008A1EB4"/>
    <w:rsid w:val="008A2019"/>
    <w:rsid w:val="008A3329"/>
    <w:rsid w:val="008A344A"/>
    <w:rsid w:val="008A3A65"/>
    <w:rsid w:val="008A4065"/>
    <w:rsid w:val="008A7CEB"/>
    <w:rsid w:val="008A7D4F"/>
    <w:rsid w:val="008B2864"/>
    <w:rsid w:val="008B3C13"/>
    <w:rsid w:val="008B47F2"/>
    <w:rsid w:val="008B4E28"/>
    <w:rsid w:val="008B5011"/>
    <w:rsid w:val="008B5978"/>
    <w:rsid w:val="008B59B4"/>
    <w:rsid w:val="008B5FEC"/>
    <w:rsid w:val="008B69C8"/>
    <w:rsid w:val="008B7DE0"/>
    <w:rsid w:val="008C11EB"/>
    <w:rsid w:val="008C1BCA"/>
    <w:rsid w:val="008C2080"/>
    <w:rsid w:val="008C246C"/>
    <w:rsid w:val="008C29AF"/>
    <w:rsid w:val="008C356D"/>
    <w:rsid w:val="008C4708"/>
    <w:rsid w:val="008C6A60"/>
    <w:rsid w:val="008C6DAA"/>
    <w:rsid w:val="008C7E2F"/>
    <w:rsid w:val="008D1450"/>
    <w:rsid w:val="008D1877"/>
    <w:rsid w:val="008D27E3"/>
    <w:rsid w:val="008D31CD"/>
    <w:rsid w:val="008D3EAD"/>
    <w:rsid w:val="008D5528"/>
    <w:rsid w:val="008D6576"/>
    <w:rsid w:val="008D6990"/>
    <w:rsid w:val="008D7D72"/>
    <w:rsid w:val="008E0212"/>
    <w:rsid w:val="008E0F74"/>
    <w:rsid w:val="008E172E"/>
    <w:rsid w:val="008E1DD5"/>
    <w:rsid w:val="008E4947"/>
    <w:rsid w:val="008E51E1"/>
    <w:rsid w:val="008E5EDF"/>
    <w:rsid w:val="008E658C"/>
    <w:rsid w:val="008F1298"/>
    <w:rsid w:val="008F1DB2"/>
    <w:rsid w:val="008F3773"/>
    <w:rsid w:val="008F399C"/>
    <w:rsid w:val="008F3F22"/>
    <w:rsid w:val="008F5B98"/>
    <w:rsid w:val="008F759B"/>
    <w:rsid w:val="00900407"/>
    <w:rsid w:val="009006FE"/>
    <w:rsid w:val="00900930"/>
    <w:rsid w:val="009022E4"/>
    <w:rsid w:val="00902567"/>
    <w:rsid w:val="0090266C"/>
    <w:rsid w:val="00903864"/>
    <w:rsid w:val="00903FE0"/>
    <w:rsid w:val="0090485A"/>
    <w:rsid w:val="00905910"/>
    <w:rsid w:val="009074B5"/>
    <w:rsid w:val="00907ADA"/>
    <w:rsid w:val="009108F4"/>
    <w:rsid w:val="00911518"/>
    <w:rsid w:val="0091281B"/>
    <w:rsid w:val="00912A0C"/>
    <w:rsid w:val="009130D0"/>
    <w:rsid w:val="00913952"/>
    <w:rsid w:val="00914246"/>
    <w:rsid w:val="00916565"/>
    <w:rsid w:val="0091667A"/>
    <w:rsid w:val="00921BE0"/>
    <w:rsid w:val="00922DD3"/>
    <w:rsid w:val="00924024"/>
    <w:rsid w:val="00924502"/>
    <w:rsid w:val="00924E52"/>
    <w:rsid w:val="00925051"/>
    <w:rsid w:val="00925450"/>
    <w:rsid w:val="00926D20"/>
    <w:rsid w:val="00930F19"/>
    <w:rsid w:val="00936FB5"/>
    <w:rsid w:val="009410B1"/>
    <w:rsid w:val="00942307"/>
    <w:rsid w:val="00943DF0"/>
    <w:rsid w:val="00943E9E"/>
    <w:rsid w:val="009458E4"/>
    <w:rsid w:val="00945928"/>
    <w:rsid w:val="0094640E"/>
    <w:rsid w:val="0094643A"/>
    <w:rsid w:val="00947591"/>
    <w:rsid w:val="009509D7"/>
    <w:rsid w:val="00952AAD"/>
    <w:rsid w:val="00952F20"/>
    <w:rsid w:val="0095476E"/>
    <w:rsid w:val="009551F8"/>
    <w:rsid w:val="009566F1"/>
    <w:rsid w:val="00956D66"/>
    <w:rsid w:val="0095792A"/>
    <w:rsid w:val="009579DE"/>
    <w:rsid w:val="00960965"/>
    <w:rsid w:val="00960D73"/>
    <w:rsid w:val="00961179"/>
    <w:rsid w:val="00961C85"/>
    <w:rsid w:val="00962819"/>
    <w:rsid w:val="0096283E"/>
    <w:rsid w:val="00962DF3"/>
    <w:rsid w:val="00964BC9"/>
    <w:rsid w:val="00965466"/>
    <w:rsid w:val="00965EDA"/>
    <w:rsid w:val="00966093"/>
    <w:rsid w:val="00966243"/>
    <w:rsid w:val="00966EF5"/>
    <w:rsid w:val="00967434"/>
    <w:rsid w:val="009708A0"/>
    <w:rsid w:val="00971E4B"/>
    <w:rsid w:val="00972473"/>
    <w:rsid w:val="00972894"/>
    <w:rsid w:val="00972D3F"/>
    <w:rsid w:val="00974ACF"/>
    <w:rsid w:val="009779D7"/>
    <w:rsid w:val="00980E71"/>
    <w:rsid w:val="00981847"/>
    <w:rsid w:val="0098205D"/>
    <w:rsid w:val="009835D9"/>
    <w:rsid w:val="0098628A"/>
    <w:rsid w:val="00987AAB"/>
    <w:rsid w:val="009904F1"/>
    <w:rsid w:val="00990A92"/>
    <w:rsid w:val="00990BFD"/>
    <w:rsid w:val="0099102D"/>
    <w:rsid w:val="0099140A"/>
    <w:rsid w:val="00992234"/>
    <w:rsid w:val="00992439"/>
    <w:rsid w:val="00994AB7"/>
    <w:rsid w:val="00996242"/>
    <w:rsid w:val="00996421"/>
    <w:rsid w:val="0099656C"/>
    <w:rsid w:val="009A0533"/>
    <w:rsid w:val="009A1F25"/>
    <w:rsid w:val="009A2532"/>
    <w:rsid w:val="009A2FDE"/>
    <w:rsid w:val="009A40A7"/>
    <w:rsid w:val="009A44E4"/>
    <w:rsid w:val="009A68B8"/>
    <w:rsid w:val="009A748D"/>
    <w:rsid w:val="009B070B"/>
    <w:rsid w:val="009B0BD4"/>
    <w:rsid w:val="009B1038"/>
    <w:rsid w:val="009B13FA"/>
    <w:rsid w:val="009B2ABE"/>
    <w:rsid w:val="009B2B71"/>
    <w:rsid w:val="009B383C"/>
    <w:rsid w:val="009B52D9"/>
    <w:rsid w:val="009B5462"/>
    <w:rsid w:val="009C13EF"/>
    <w:rsid w:val="009C1E09"/>
    <w:rsid w:val="009C20A3"/>
    <w:rsid w:val="009C2E24"/>
    <w:rsid w:val="009C4255"/>
    <w:rsid w:val="009C5490"/>
    <w:rsid w:val="009C742D"/>
    <w:rsid w:val="009C7856"/>
    <w:rsid w:val="009D06F5"/>
    <w:rsid w:val="009D07B0"/>
    <w:rsid w:val="009D0F3A"/>
    <w:rsid w:val="009D1E6D"/>
    <w:rsid w:val="009D2856"/>
    <w:rsid w:val="009D4D40"/>
    <w:rsid w:val="009D5499"/>
    <w:rsid w:val="009D58B8"/>
    <w:rsid w:val="009D6BE3"/>
    <w:rsid w:val="009D750F"/>
    <w:rsid w:val="009E1690"/>
    <w:rsid w:val="009E181D"/>
    <w:rsid w:val="009E262F"/>
    <w:rsid w:val="009E2BB9"/>
    <w:rsid w:val="009E3EB8"/>
    <w:rsid w:val="009E4693"/>
    <w:rsid w:val="009E486C"/>
    <w:rsid w:val="009E51B6"/>
    <w:rsid w:val="009E6678"/>
    <w:rsid w:val="009E6968"/>
    <w:rsid w:val="009E6DEE"/>
    <w:rsid w:val="009E7CA8"/>
    <w:rsid w:val="009F0B87"/>
    <w:rsid w:val="009F59D1"/>
    <w:rsid w:val="009F6776"/>
    <w:rsid w:val="00A011C3"/>
    <w:rsid w:val="00A01455"/>
    <w:rsid w:val="00A01987"/>
    <w:rsid w:val="00A03764"/>
    <w:rsid w:val="00A0481C"/>
    <w:rsid w:val="00A04C99"/>
    <w:rsid w:val="00A106AE"/>
    <w:rsid w:val="00A1080A"/>
    <w:rsid w:val="00A11A84"/>
    <w:rsid w:val="00A11DDD"/>
    <w:rsid w:val="00A129AD"/>
    <w:rsid w:val="00A1511A"/>
    <w:rsid w:val="00A15340"/>
    <w:rsid w:val="00A1553A"/>
    <w:rsid w:val="00A165B3"/>
    <w:rsid w:val="00A21914"/>
    <w:rsid w:val="00A2196E"/>
    <w:rsid w:val="00A21A78"/>
    <w:rsid w:val="00A25CAE"/>
    <w:rsid w:val="00A265DD"/>
    <w:rsid w:val="00A2678B"/>
    <w:rsid w:val="00A30D5B"/>
    <w:rsid w:val="00A327A7"/>
    <w:rsid w:val="00A342C8"/>
    <w:rsid w:val="00A35519"/>
    <w:rsid w:val="00A36490"/>
    <w:rsid w:val="00A36C68"/>
    <w:rsid w:val="00A37DE3"/>
    <w:rsid w:val="00A40A48"/>
    <w:rsid w:val="00A42843"/>
    <w:rsid w:val="00A42A19"/>
    <w:rsid w:val="00A4317F"/>
    <w:rsid w:val="00A44F75"/>
    <w:rsid w:val="00A44F90"/>
    <w:rsid w:val="00A452FD"/>
    <w:rsid w:val="00A4694B"/>
    <w:rsid w:val="00A474F2"/>
    <w:rsid w:val="00A47871"/>
    <w:rsid w:val="00A504D1"/>
    <w:rsid w:val="00A50D10"/>
    <w:rsid w:val="00A51128"/>
    <w:rsid w:val="00A514ED"/>
    <w:rsid w:val="00A524DE"/>
    <w:rsid w:val="00A52A89"/>
    <w:rsid w:val="00A545EF"/>
    <w:rsid w:val="00A54A29"/>
    <w:rsid w:val="00A54A68"/>
    <w:rsid w:val="00A54B61"/>
    <w:rsid w:val="00A551E3"/>
    <w:rsid w:val="00A5578B"/>
    <w:rsid w:val="00A573E8"/>
    <w:rsid w:val="00A60BD8"/>
    <w:rsid w:val="00A61210"/>
    <w:rsid w:val="00A615AB"/>
    <w:rsid w:val="00A61B24"/>
    <w:rsid w:val="00A620DE"/>
    <w:rsid w:val="00A62743"/>
    <w:rsid w:val="00A6313A"/>
    <w:rsid w:val="00A63EC7"/>
    <w:rsid w:val="00A6455C"/>
    <w:rsid w:val="00A65F9B"/>
    <w:rsid w:val="00A665D8"/>
    <w:rsid w:val="00A66B59"/>
    <w:rsid w:val="00A73E16"/>
    <w:rsid w:val="00A74586"/>
    <w:rsid w:val="00A745B4"/>
    <w:rsid w:val="00A74731"/>
    <w:rsid w:val="00A76336"/>
    <w:rsid w:val="00A76962"/>
    <w:rsid w:val="00A774AF"/>
    <w:rsid w:val="00A80940"/>
    <w:rsid w:val="00A81AF8"/>
    <w:rsid w:val="00A830BE"/>
    <w:rsid w:val="00A84744"/>
    <w:rsid w:val="00A86929"/>
    <w:rsid w:val="00A86B93"/>
    <w:rsid w:val="00A90BF2"/>
    <w:rsid w:val="00A92006"/>
    <w:rsid w:val="00A92A27"/>
    <w:rsid w:val="00A953F1"/>
    <w:rsid w:val="00A954E9"/>
    <w:rsid w:val="00A9583C"/>
    <w:rsid w:val="00A95C6D"/>
    <w:rsid w:val="00A962DD"/>
    <w:rsid w:val="00A96FCD"/>
    <w:rsid w:val="00A9760B"/>
    <w:rsid w:val="00A977ED"/>
    <w:rsid w:val="00AA081B"/>
    <w:rsid w:val="00AA0980"/>
    <w:rsid w:val="00AA0B9D"/>
    <w:rsid w:val="00AA1E67"/>
    <w:rsid w:val="00AA21F7"/>
    <w:rsid w:val="00AA222B"/>
    <w:rsid w:val="00AA3936"/>
    <w:rsid w:val="00AA3C55"/>
    <w:rsid w:val="00AA3D54"/>
    <w:rsid w:val="00AA3DFE"/>
    <w:rsid w:val="00AA5216"/>
    <w:rsid w:val="00AA59E2"/>
    <w:rsid w:val="00AA7403"/>
    <w:rsid w:val="00AB07EA"/>
    <w:rsid w:val="00AB12C2"/>
    <w:rsid w:val="00AB356E"/>
    <w:rsid w:val="00AB4E37"/>
    <w:rsid w:val="00AB5630"/>
    <w:rsid w:val="00AB5F3D"/>
    <w:rsid w:val="00AB74D5"/>
    <w:rsid w:val="00AC1317"/>
    <w:rsid w:val="00AC24B7"/>
    <w:rsid w:val="00AC2ECA"/>
    <w:rsid w:val="00AC3949"/>
    <w:rsid w:val="00AC511F"/>
    <w:rsid w:val="00AC6ABF"/>
    <w:rsid w:val="00AD40A9"/>
    <w:rsid w:val="00AD4A7F"/>
    <w:rsid w:val="00AD57E3"/>
    <w:rsid w:val="00AD7466"/>
    <w:rsid w:val="00AE02B3"/>
    <w:rsid w:val="00AE0951"/>
    <w:rsid w:val="00AE1026"/>
    <w:rsid w:val="00AE2C1F"/>
    <w:rsid w:val="00AE666B"/>
    <w:rsid w:val="00AE7CCF"/>
    <w:rsid w:val="00AE7F5E"/>
    <w:rsid w:val="00AF07FD"/>
    <w:rsid w:val="00AF25B0"/>
    <w:rsid w:val="00AF41E7"/>
    <w:rsid w:val="00AF422A"/>
    <w:rsid w:val="00B00CFB"/>
    <w:rsid w:val="00B0107C"/>
    <w:rsid w:val="00B0291C"/>
    <w:rsid w:val="00B04C57"/>
    <w:rsid w:val="00B05C23"/>
    <w:rsid w:val="00B104AB"/>
    <w:rsid w:val="00B10A67"/>
    <w:rsid w:val="00B13337"/>
    <w:rsid w:val="00B152DA"/>
    <w:rsid w:val="00B17A34"/>
    <w:rsid w:val="00B2023C"/>
    <w:rsid w:val="00B209E9"/>
    <w:rsid w:val="00B212CD"/>
    <w:rsid w:val="00B22FF3"/>
    <w:rsid w:val="00B2425C"/>
    <w:rsid w:val="00B24C70"/>
    <w:rsid w:val="00B24FFF"/>
    <w:rsid w:val="00B256A9"/>
    <w:rsid w:val="00B2695E"/>
    <w:rsid w:val="00B26B0C"/>
    <w:rsid w:val="00B2787F"/>
    <w:rsid w:val="00B321C6"/>
    <w:rsid w:val="00B3330E"/>
    <w:rsid w:val="00B37115"/>
    <w:rsid w:val="00B37513"/>
    <w:rsid w:val="00B400A7"/>
    <w:rsid w:val="00B41761"/>
    <w:rsid w:val="00B42532"/>
    <w:rsid w:val="00B435C8"/>
    <w:rsid w:val="00B45C00"/>
    <w:rsid w:val="00B47F2F"/>
    <w:rsid w:val="00B50254"/>
    <w:rsid w:val="00B526B1"/>
    <w:rsid w:val="00B544D2"/>
    <w:rsid w:val="00B558DE"/>
    <w:rsid w:val="00B574CA"/>
    <w:rsid w:val="00B62035"/>
    <w:rsid w:val="00B62D36"/>
    <w:rsid w:val="00B6369C"/>
    <w:rsid w:val="00B63B75"/>
    <w:rsid w:val="00B65EAA"/>
    <w:rsid w:val="00B700A1"/>
    <w:rsid w:val="00B7035A"/>
    <w:rsid w:val="00B71540"/>
    <w:rsid w:val="00B715EE"/>
    <w:rsid w:val="00B72995"/>
    <w:rsid w:val="00B72DA8"/>
    <w:rsid w:val="00B72E0A"/>
    <w:rsid w:val="00B73F3F"/>
    <w:rsid w:val="00B76B6E"/>
    <w:rsid w:val="00B77ECA"/>
    <w:rsid w:val="00B80782"/>
    <w:rsid w:val="00B81988"/>
    <w:rsid w:val="00B82A50"/>
    <w:rsid w:val="00B85509"/>
    <w:rsid w:val="00B855FE"/>
    <w:rsid w:val="00B8586F"/>
    <w:rsid w:val="00B90CAE"/>
    <w:rsid w:val="00B942D5"/>
    <w:rsid w:val="00B9495F"/>
    <w:rsid w:val="00B94FE6"/>
    <w:rsid w:val="00B96C85"/>
    <w:rsid w:val="00B97750"/>
    <w:rsid w:val="00BA0044"/>
    <w:rsid w:val="00BA0695"/>
    <w:rsid w:val="00BA0913"/>
    <w:rsid w:val="00BA3184"/>
    <w:rsid w:val="00BA3DED"/>
    <w:rsid w:val="00BA4268"/>
    <w:rsid w:val="00BA45F8"/>
    <w:rsid w:val="00BA4893"/>
    <w:rsid w:val="00BA7313"/>
    <w:rsid w:val="00BB2399"/>
    <w:rsid w:val="00BB2AA8"/>
    <w:rsid w:val="00BB5241"/>
    <w:rsid w:val="00BB534F"/>
    <w:rsid w:val="00BB541B"/>
    <w:rsid w:val="00BB546E"/>
    <w:rsid w:val="00BB6A3E"/>
    <w:rsid w:val="00BB7D40"/>
    <w:rsid w:val="00BC0530"/>
    <w:rsid w:val="00BC19B7"/>
    <w:rsid w:val="00BC27DA"/>
    <w:rsid w:val="00BC2CC2"/>
    <w:rsid w:val="00BC46D0"/>
    <w:rsid w:val="00BC5A93"/>
    <w:rsid w:val="00BC6470"/>
    <w:rsid w:val="00BD01B6"/>
    <w:rsid w:val="00BD1D71"/>
    <w:rsid w:val="00BD1D91"/>
    <w:rsid w:val="00BD63AB"/>
    <w:rsid w:val="00BD6FC4"/>
    <w:rsid w:val="00BD71C6"/>
    <w:rsid w:val="00BD7358"/>
    <w:rsid w:val="00BE23AE"/>
    <w:rsid w:val="00BE361B"/>
    <w:rsid w:val="00BE4060"/>
    <w:rsid w:val="00BF00C3"/>
    <w:rsid w:val="00BF074D"/>
    <w:rsid w:val="00BF1C4A"/>
    <w:rsid w:val="00BF2428"/>
    <w:rsid w:val="00BF4398"/>
    <w:rsid w:val="00BF4AEB"/>
    <w:rsid w:val="00BF4BDB"/>
    <w:rsid w:val="00C003B8"/>
    <w:rsid w:val="00C006CF"/>
    <w:rsid w:val="00C014CC"/>
    <w:rsid w:val="00C03388"/>
    <w:rsid w:val="00C0386A"/>
    <w:rsid w:val="00C0465F"/>
    <w:rsid w:val="00C0534D"/>
    <w:rsid w:val="00C055BA"/>
    <w:rsid w:val="00C12575"/>
    <w:rsid w:val="00C136BD"/>
    <w:rsid w:val="00C13ABD"/>
    <w:rsid w:val="00C1459A"/>
    <w:rsid w:val="00C14B64"/>
    <w:rsid w:val="00C15361"/>
    <w:rsid w:val="00C163AD"/>
    <w:rsid w:val="00C17450"/>
    <w:rsid w:val="00C2027B"/>
    <w:rsid w:val="00C22093"/>
    <w:rsid w:val="00C242E7"/>
    <w:rsid w:val="00C253AC"/>
    <w:rsid w:val="00C3011A"/>
    <w:rsid w:val="00C30FE6"/>
    <w:rsid w:val="00C32200"/>
    <w:rsid w:val="00C3242A"/>
    <w:rsid w:val="00C34E51"/>
    <w:rsid w:val="00C35847"/>
    <w:rsid w:val="00C35D21"/>
    <w:rsid w:val="00C3607D"/>
    <w:rsid w:val="00C373FA"/>
    <w:rsid w:val="00C4148D"/>
    <w:rsid w:val="00C42DE1"/>
    <w:rsid w:val="00C43713"/>
    <w:rsid w:val="00C43BDF"/>
    <w:rsid w:val="00C44941"/>
    <w:rsid w:val="00C4499A"/>
    <w:rsid w:val="00C45A86"/>
    <w:rsid w:val="00C45FE6"/>
    <w:rsid w:val="00C50026"/>
    <w:rsid w:val="00C51584"/>
    <w:rsid w:val="00C51BCE"/>
    <w:rsid w:val="00C51E92"/>
    <w:rsid w:val="00C53D04"/>
    <w:rsid w:val="00C54CE7"/>
    <w:rsid w:val="00C55352"/>
    <w:rsid w:val="00C574BA"/>
    <w:rsid w:val="00C626B1"/>
    <w:rsid w:val="00C6299D"/>
    <w:rsid w:val="00C631D0"/>
    <w:rsid w:val="00C639F8"/>
    <w:rsid w:val="00C63E79"/>
    <w:rsid w:val="00C6512F"/>
    <w:rsid w:val="00C66246"/>
    <w:rsid w:val="00C66E82"/>
    <w:rsid w:val="00C67890"/>
    <w:rsid w:val="00C7058C"/>
    <w:rsid w:val="00C70F82"/>
    <w:rsid w:val="00C71690"/>
    <w:rsid w:val="00C71849"/>
    <w:rsid w:val="00C71EE7"/>
    <w:rsid w:val="00C728FE"/>
    <w:rsid w:val="00C7379C"/>
    <w:rsid w:val="00C7381F"/>
    <w:rsid w:val="00C73E5A"/>
    <w:rsid w:val="00C76E0D"/>
    <w:rsid w:val="00C76F69"/>
    <w:rsid w:val="00C77C07"/>
    <w:rsid w:val="00C77DB1"/>
    <w:rsid w:val="00C80D26"/>
    <w:rsid w:val="00C81168"/>
    <w:rsid w:val="00C83143"/>
    <w:rsid w:val="00C83589"/>
    <w:rsid w:val="00C851C9"/>
    <w:rsid w:val="00C8569A"/>
    <w:rsid w:val="00C85759"/>
    <w:rsid w:val="00C87527"/>
    <w:rsid w:val="00C875BC"/>
    <w:rsid w:val="00C8797E"/>
    <w:rsid w:val="00C90B8F"/>
    <w:rsid w:val="00C910BE"/>
    <w:rsid w:val="00C91179"/>
    <w:rsid w:val="00C91AB1"/>
    <w:rsid w:val="00C936D8"/>
    <w:rsid w:val="00C93773"/>
    <w:rsid w:val="00C93B89"/>
    <w:rsid w:val="00C93C6A"/>
    <w:rsid w:val="00C940FB"/>
    <w:rsid w:val="00C94E47"/>
    <w:rsid w:val="00C97F08"/>
    <w:rsid w:val="00C97FB1"/>
    <w:rsid w:val="00CA2060"/>
    <w:rsid w:val="00CA2F66"/>
    <w:rsid w:val="00CA315D"/>
    <w:rsid w:val="00CA3B46"/>
    <w:rsid w:val="00CA4812"/>
    <w:rsid w:val="00CA6D04"/>
    <w:rsid w:val="00CA7C84"/>
    <w:rsid w:val="00CB02C9"/>
    <w:rsid w:val="00CB0329"/>
    <w:rsid w:val="00CB323B"/>
    <w:rsid w:val="00CB3246"/>
    <w:rsid w:val="00CB3950"/>
    <w:rsid w:val="00CB3A28"/>
    <w:rsid w:val="00CB5097"/>
    <w:rsid w:val="00CB6773"/>
    <w:rsid w:val="00CB6CBC"/>
    <w:rsid w:val="00CB6DF1"/>
    <w:rsid w:val="00CB79DF"/>
    <w:rsid w:val="00CC46CD"/>
    <w:rsid w:val="00CC790E"/>
    <w:rsid w:val="00CC7C35"/>
    <w:rsid w:val="00CD0100"/>
    <w:rsid w:val="00CD0C11"/>
    <w:rsid w:val="00CD1858"/>
    <w:rsid w:val="00CD1B45"/>
    <w:rsid w:val="00CD37BF"/>
    <w:rsid w:val="00CD537A"/>
    <w:rsid w:val="00CD598D"/>
    <w:rsid w:val="00CD5FD8"/>
    <w:rsid w:val="00CD620A"/>
    <w:rsid w:val="00CD722A"/>
    <w:rsid w:val="00CE0B19"/>
    <w:rsid w:val="00CE1028"/>
    <w:rsid w:val="00CE118C"/>
    <w:rsid w:val="00CE170E"/>
    <w:rsid w:val="00CE24A6"/>
    <w:rsid w:val="00CE3B49"/>
    <w:rsid w:val="00CE5C44"/>
    <w:rsid w:val="00CE5F87"/>
    <w:rsid w:val="00CE7591"/>
    <w:rsid w:val="00CF0959"/>
    <w:rsid w:val="00CF20D8"/>
    <w:rsid w:val="00CF20E7"/>
    <w:rsid w:val="00CF279A"/>
    <w:rsid w:val="00CF375B"/>
    <w:rsid w:val="00CF4DCB"/>
    <w:rsid w:val="00CF5059"/>
    <w:rsid w:val="00CF546C"/>
    <w:rsid w:val="00CF7800"/>
    <w:rsid w:val="00D005A2"/>
    <w:rsid w:val="00D0083A"/>
    <w:rsid w:val="00D03A5E"/>
    <w:rsid w:val="00D0457A"/>
    <w:rsid w:val="00D04A13"/>
    <w:rsid w:val="00D04A5B"/>
    <w:rsid w:val="00D06A4C"/>
    <w:rsid w:val="00D07BB7"/>
    <w:rsid w:val="00D07C12"/>
    <w:rsid w:val="00D10506"/>
    <w:rsid w:val="00D105D1"/>
    <w:rsid w:val="00D10740"/>
    <w:rsid w:val="00D11EF2"/>
    <w:rsid w:val="00D12422"/>
    <w:rsid w:val="00D12B87"/>
    <w:rsid w:val="00D1335F"/>
    <w:rsid w:val="00D13A66"/>
    <w:rsid w:val="00D13CED"/>
    <w:rsid w:val="00D13EA9"/>
    <w:rsid w:val="00D21906"/>
    <w:rsid w:val="00D21A10"/>
    <w:rsid w:val="00D22050"/>
    <w:rsid w:val="00D2287E"/>
    <w:rsid w:val="00D22C7F"/>
    <w:rsid w:val="00D24DE7"/>
    <w:rsid w:val="00D2561B"/>
    <w:rsid w:val="00D2580F"/>
    <w:rsid w:val="00D261D2"/>
    <w:rsid w:val="00D26809"/>
    <w:rsid w:val="00D2698E"/>
    <w:rsid w:val="00D27174"/>
    <w:rsid w:val="00D303A4"/>
    <w:rsid w:val="00D309F6"/>
    <w:rsid w:val="00D30C8D"/>
    <w:rsid w:val="00D30EA5"/>
    <w:rsid w:val="00D31935"/>
    <w:rsid w:val="00D31D5A"/>
    <w:rsid w:val="00D33992"/>
    <w:rsid w:val="00D34EEE"/>
    <w:rsid w:val="00D35C04"/>
    <w:rsid w:val="00D363E0"/>
    <w:rsid w:val="00D407EF"/>
    <w:rsid w:val="00D40F6B"/>
    <w:rsid w:val="00D4103E"/>
    <w:rsid w:val="00D418A8"/>
    <w:rsid w:val="00D44318"/>
    <w:rsid w:val="00D454FC"/>
    <w:rsid w:val="00D46078"/>
    <w:rsid w:val="00D465B4"/>
    <w:rsid w:val="00D46CF6"/>
    <w:rsid w:val="00D505E3"/>
    <w:rsid w:val="00D51AB9"/>
    <w:rsid w:val="00D5269A"/>
    <w:rsid w:val="00D532CC"/>
    <w:rsid w:val="00D54262"/>
    <w:rsid w:val="00D54CA4"/>
    <w:rsid w:val="00D63499"/>
    <w:rsid w:val="00D6636B"/>
    <w:rsid w:val="00D6744A"/>
    <w:rsid w:val="00D67AE8"/>
    <w:rsid w:val="00D67B81"/>
    <w:rsid w:val="00D719EF"/>
    <w:rsid w:val="00D726B1"/>
    <w:rsid w:val="00D72C98"/>
    <w:rsid w:val="00D72D8B"/>
    <w:rsid w:val="00D73782"/>
    <w:rsid w:val="00D7497B"/>
    <w:rsid w:val="00D749D8"/>
    <w:rsid w:val="00D74C30"/>
    <w:rsid w:val="00D75151"/>
    <w:rsid w:val="00D805B1"/>
    <w:rsid w:val="00D80DA6"/>
    <w:rsid w:val="00D812A3"/>
    <w:rsid w:val="00D816A0"/>
    <w:rsid w:val="00D82D90"/>
    <w:rsid w:val="00D848AA"/>
    <w:rsid w:val="00D84ABF"/>
    <w:rsid w:val="00D853FB"/>
    <w:rsid w:val="00D85A27"/>
    <w:rsid w:val="00D85B55"/>
    <w:rsid w:val="00D85C78"/>
    <w:rsid w:val="00D861D4"/>
    <w:rsid w:val="00D86CBA"/>
    <w:rsid w:val="00D86D22"/>
    <w:rsid w:val="00D873D6"/>
    <w:rsid w:val="00D87486"/>
    <w:rsid w:val="00D877BE"/>
    <w:rsid w:val="00D87B0A"/>
    <w:rsid w:val="00D87BB1"/>
    <w:rsid w:val="00D87D03"/>
    <w:rsid w:val="00D87EB6"/>
    <w:rsid w:val="00D908F5"/>
    <w:rsid w:val="00D90DFF"/>
    <w:rsid w:val="00D9174E"/>
    <w:rsid w:val="00D928D8"/>
    <w:rsid w:val="00D9607B"/>
    <w:rsid w:val="00D971D7"/>
    <w:rsid w:val="00D97407"/>
    <w:rsid w:val="00DA366D"/>
    <w:rsid w:val="00DA4C1E"/>
    <w:rsid w:val="00DA4EDA"/>
    <w:rsid w:val="00DA5153"/>
    <w:rsid w:val="00DA5268"/>
    <w:rsid w:val="00DA748C"/>
    <w:rsid w:val="00DA79EB"/>
    <w:rsid w:val="00DB0D59"/>
    <w:rsid w:val="00DB1337"/>
    <w:rsid w:val="00DB2F89"/>
    <w:rsid w:val="00DB727F"/>
    <w:rsid w:val="00DC0B57"/>
    <w:rsid w:val="00DC224D"/>
    <w:rsid w:val="00DC433C"/>
    <w:rsid w:val="00DC46C8"/>
    <w:rsid w:val="00DC4A3B"/>
    <w:rsid w:val="00DC6791"/>
    <w:rsid w:val="00DC77F1"/>
    <w:rsid w:val="00DC7AE8"/>
    <w:rsid w:val="00DD19B1"/>
    <w:rsid w:val="00DD1B5D"/>
    <w:rsid w:val="00DD23CA"/>
    <w:rsid w:val="00DD25B6"/>
    <w:rsid w:val="00DD2BFA"/>
    <w:rsid w:val="00DD36B9"/>
    <w:rsid w:val="00DD58F2"/>
    <w:rsid w:val="00DD6508"/>
    <w:rsid w:val="00DE063F"/>
    <w:rsid w:val="00DE1B52"/>
    <w:rsid w:val="00DE25DE"/>
    <w:rsid w:val="00DE59DA"/>
    <w:rsid w:val="00DE5A59"/>
    <w:rsid w:val="00DE66E8"/>
    <w:rsid w:val="00DE6B9B"/>
    <w:rsid w:val="00DF0906"/>
    <w:rsid w:val="00DF20BC"/>
    <w:rsid w:val="00DF3846"/>
    <w:rsid w:val="00DF41E2"/>
    <w:rsid w:val="00DF480B"/>
    <w:rsid w:val="00DF48C0"/>
    <w:rsid w:val="00DF5A5B"/>
    <w:rsid w:val="00E017B7"/>
    <w:rsid w:val="00E04722"/>
    <w:rsid w:val="00E051E1"/>
    <w:rsid w:val="00E05843"/>
    <w:rsid w:val="00E07CD9"/>
    <w:rsid w:val="00E07FD9"/>
    <w:rsid w:val="00E120C9"/>
    <w:rsid w:val="00E14598"/>
    <w:rsid w:val="00E15320"/>
    <w:rsid w:val="00E16A2C"/>
    <w:rsid w:val="00E207EF"/>
    <w:rsid w:val="00E208AF"/>
    <w:rsid w:val="00E20A5C"/>
    <w:rsid w:val="00E21720"/>
    <w:rsid w:val="00E221F0"/>
    <w:rsid w:val="00E22B5A"/>
    <w:rsid w:val="00E2322E"/>
    <w:rsid w:val="00E23CD6"/>
    <w:rsid w:val="00E24338"/>
    <w:rsid w:val="00E25522"/>
    <w:rsid w:val="00E26595"/>
    <w:rsid w:val="00E27E98"/>
    <w:rsid w:val="00E30840"/>
    <w:rsid w:val="00E30C71"/>
    <w:rsid w:val="00E32619"/>
    <w:rsid w:val="00E33DCB"/>
    <w:rsid w:val="00E37423"/>
    <w:rsid w:val="00E37D62"/>
    <w:rsid w:val="00E37E34"/>
    <w:rsid w:val="00E37E70"/>
    <w:rsid w:val="00E42280"/>
    <w:rsid w:val="00E42343"/>
    <w:rsid w:val="00E4487E"/>
    <w:rsid w:val="00E458B5"/>
    <w:rsid w:val="00E46765"/>
    <w:rsid w:val="00E474C5"/>
    <w:rsid w:val="00E50887"/>
    <w:rsid w:val="00E51911"/>
    <w:rsid w:val="00E53540"/>
    <w:rsid w:val="00E535DC"/>
    <w:rsid w:val="00E5479E"/>
    <w:rsid w:val="00E61A0C"/>
    <w:rsid w:val="00E61E41"/>
    <w:rsid w:val="00E62804"/>
    <w:rsid w:val="00E62908"/>
    <w:rsid w:val="00E62CAB"/>
    <w:rsid w:val="00E63083"/>
    <w:rsid w:val="00E6482B"/>
    <w:rsid w:val="00E6538F"/>
    <w:rsid w:val="00E6631E"/>
    <w:rsid w:val="00E732B4"/>
    <w:rsid w:val="00E74C56"/>
    <w:rsid w:val="00E76284"/>
    <w:rsid w:val="00E771FE"/>
    <w:rsid w:val="00E81208"/>
    <w:rsid w:val="00E816B6"/>
    <w:rsid w:val="00E81E40"/>
    <w:rsid w:val="00E83029"/>
    <w:rsid w:val="00E83C69"/>
    <w:rsid w:val="00E83CED"/>
    <w:rsid w:val="00E8499B"/>
    <w:rsid w:val="00E84AE1"/>
    <w:rsid w:val="00E8518D"/>
    <w:rsid w:val="00E8554C"/>
    <w:rsid w:val="00E90026"/>
    <w:rsid w:val="00E90356"/>
    <w:rsid w:val="00E905CB"/>
    <w:rsid w:val="00E9089E"/>
    <w:rsid w:val="00E90BED"/>
    <w:rsid w:val="00E91377"/>
    <w:rsid w:val="00E915B9"/>
    <w:rsid w:val="00E944FB"/>
    <w:rsid w:val="00E97B07"/>
    <w:rsid w:val="00EA05D1"/>
    <w:rsid w:val="00EA07C8"/>
    <w:rsid w:val="00EA206E"/>
    <w:rsid w:val="00EA2CB3"/>
    <w:rsid w:val="00EA2CDA"/>
    <w:rsid w:val="00EA342F"/>
    <w:rsid w:val="00EA39AB"/>
    <w:rsid w:val="00EA4620"/>
    <w:rsid w:val="00EA4E34"/>
    <w:rsid w:val="00EA5667"/>
    <w:rsid w:val="00EA60E5"/>
    <w:rsid w:val="00EA7AA6"/>
    <w:rsid w:val="00EA7DD9"/>
    <w:rsid w:val="00EB179F"/>
    <w:rsid w:val="00EB1FFE"/>
    <w:rsid w:val="00EB2383"/>
    <w:rsid w:val="00EB2575"/>
    <w:rsid w:val="00EB4599"/>
    <w:rsid w:val="00EB5030"/>
    <w:rsid w:val="00EB57E2"/>
    <w:rsid w:val="00EB6597"/>
    <w:rsid w:val="00EB7711"/>
    <w:rsid w:val="00EC1089"/>
    <w:rsid w:val="00EC2321"/>
    <w:rsid w:val="00EC49AB"/>
    <w:rsid w:val="00EC5060"/>
    <w:rsid w:val="00EC5868"/>
    <w:rsid w:val="00EC64B1"/>
    <w:rsid w:val="00EC6C0F"/>
    <w:rsid w:val="00EC7770"/>
    <w:rsid w:val="00ED14BD"/>
    <w:rsid w:val="00ED376C"/>
    <w:rsid w:val="00ED408D"/>
    <w:rsid w:val="00ED521A"/>
    <w:rsid w:val="00ED669C"/>
    <w:rsid w:val="00ED6963"/>
    <w:rsid w:val="00ED71F9"/>
    <w:rsid w:val="00EE0BC0"/>
    <w:rsid w:val="00EE21E8"/>
    <w:rsid w:val="00EE22F3"/>
    <w:rsid w:val="00EE3930"/>
    <w:rsid w:val="00EE41CE"/>
    <w:rsid w:val="00EE45FB"/>
    <w:rsid w:val="00EE63BD"/>
    <w:rsid w:val="00EF0352"/>
    <w:rsid w:val="00EF0FC3"/>
    <w:rsid w:val="00EF153B"/>
    <w:rsid w:val="00EF2658"/>
    <w:rsid w:val="00EF39EB"/>
    <w:rsid w:val="00EF41FD"/>
    <w:rsid w:val="00EF53E3"/>
    <w:rsid w:val="00EF5CF9"/>
    <w:rsid w:val="00EF6040"/>
    <w:rsid w:val="00EF6508"/>
    <w:rsid w:val="00EF6CFD"/>
    <w:rsid w:val="00EF751F"/>
    <w:rsid w:val="00F0136C"/>
    <w:rsid w:val="00F01850"/>
    <w:rsid w:val="00F020A5"/>
    <w:rsid w:val="00F03309"/>
    <w:rsid w:val="00F038A1"/>
    <w:rsid w:val="00F0641E"/>
    <w:rsid w:val="00F064EE"/>
    <w:rsid w:val="00F07A6E"/>
    <w:rsid w:val="00F11EBE"/>
    <w:rsid w:val="00F12919"/>
    <w:rsid w:val="00F12A6F"/>
    <w:rsid w:val="00F137B8"/>
    <w:rsid w:val="00F13A83"/>
    <w:rsid w:val="00F14C29"/>
    <w:rsid w:val="00F1509E"/>
    <w:rsid w:val="00F15567"/>
    <w:rsid w:val="00F15882"/>
    <w:rsid w:val="00F16D4E"/>
    <w:rsid w:val="00F21A2E"/>
    <w:rsid w:val="00F21A95"/>
    <w:rsid w:val="00F229A8"/>
    <w:rsid w:val="00F24BF6"/>
    <w:rsid w:val="00F255ED"/>
    <w:rsid w:val="00F25666"/>
    <w:rsid w:val="00F31D84"/>
    <w:rsid w:val="00F3262A"/>
    <w:rsid w:val="00F3297A"/>
    <w:rsid w:val="00F34B89"/>
    <w:rsid w:val="00F36685"/>
    <w:rsid w:val="00F370C5"/>
    <w:rsid w:val="00F414ED"/>
    <w:rsid w:val="00F414F3"/>
    <w:rsid w:val="00F41952"/>
    <w:rsid w:val="00F432F6"/>
    <w:rsid w:val="00F445D3"/>
    <w:rsid w:val="00F44DDD"/>
    <w:rsid w:val="00F45BD5"/>
    <w:rsid w:val="00F464B8"/>
    <w:rsid w:val="00F50E62"/>
    <w:rsid w:val="00F5114C"/>
    <w:rsid w:val="00F529B6"/>
    <w:rsid w:val="00F52F08"/>
    <w:rsid w:val="00F540EA"/>
    <w:rsid w:val="00F56086"/>
    <w:rsid w:val="00F57AB6"/>
    <w:rsid w:val="00F603FE"/>
    <w:rsid w:val="00F61B78"/>
    <w:rsid w:val="00F62E8C"/>
    <w:rsid w:val="00F62EA7"/>
    <w:rsid w:val="00F639C4"/>
    <w:rsid w:val="00F64069"/>
    <w:rsid w:val="00F6660D"/>
    <w:rsid w:val="00F726F6"/>
    <w:rsid w:val="00F7290F"/>
    <w:rsid w:val="00F73525"/>
    <w:rsid w:val="00F7461E"/>
    <w:rsid w:val="00F7532B"/>
    <w:rsid w:val="00F75B70"/>
    <w:rsid w:val="00F772C2"/>
    <w:rsid w:val="00F8196A"/>
    <w:rsid w:val="00F81DB5"/>
    <w:rsid w:val="00F826E6"/>
    <w:rsid w:val="00F829A9"/>
    <w:rsid w:val="00F83DC6"/>
    <w:rsid w:val="00F8479B"/>
    <w:rsid w:val="00F84A98"/>
    <w:rsid w:val="00F84C17"/>
    <w:rsid w:val="00F84F49"/>
    <w:rsid w:val="00F851B4"/>
    <w:rsid w:val="00F85BF1"/>
    <w:rsid w:val="00F86D3F"/>
    <w:rsid w:val="00F87C0D"/>
    <w:rsid w:val="00F91102"/>
    <w:rsid w:val="00F94FF6"/>
    <w:rsid w:val="00F96F6C"/>
    <w:rsid w:val="00F97190"/>
    <w:rsid w:val="00FA02B2"/>
    <w:rsid w:val="00FA10D7"/>
    <w:rsid w:val="00FA30E5"/>
    <w:rsid w:val="00FA4370"/>
    <w:rsid w:val="00FA6449"/>
    <w:rsid w:val="00FB0E32"/>
    <w:rsid w:val="00FB1129"/>
    <w:rsid w:val="00FB1CFE"/>
    <w:rsid w:val="00FB4CD7"/>
    <w:rsid w:val="00FB5679"/>
    <w:rsid w:val="00FB5E99"/>
    <w:rsid w:val="00FB6426"/>
    <w:rsid w:val="00FB67D5"/>
    <w:rsid w:val="00FB7611"/>
    <w:rsid w:val="00FB7BED"/>
    <w:rsid w:val="00FB7CBD"/>
    <w:rsid w:val="00FB7E25"/>
    <w:rsid w:val="00FC2FBD"/>
    <w:rsid w:val="00FC3262"/>
    <w:rsid w:val="00FC4673"/>
    <w:rsid w:val="00FC5105"/>
    <w:rsid w:val="00FC55D1"/>
    <w:rsid w:val="00FC5F86"/>
    <w:rsid w:val="00FD1152"/>
    <w:rsid w:val="00FD1C87"/>
    <w:rsid w:val="00FD3884"/>
    <w:rsid w:val="00FD42DA"/>
    <w:rsid w:val="00FD4A12"/>
    <w:rsid w:val="00FD5B70"/>
    <w:rsid w:val="00FD6369"/>
    <w:rsid w:val="00FD6B79"/>
    <w:rsid w:val="00FD6C81"/>
    <w:rsid w:val="00FE040B"/>
    <w:rsid w:val="00FE0889"/>
    <w:rsid w:val="00FE0991"/>
    <w:rsid w:val="00FE0B89"/>
    <w:rsid w:val="00FE16F9"/>
    <w:rsid w:val="00FE1898"/>
    <w:rsid w:val="00FE1E4D"/>
    <w:rsid w:val="00FE1EDE"/>
    <w:rsid w:val="00FE2006"/>
    <w:rsid w:val="00FE2BF7"/>
    <w:rsid w:val="00FE36EC"/>
    <w:rsid w:val="00FE3714"/>
    <w:rsid w:val="00FE3D72"/>
    <w:rsid w:val="00FE4A4A"/>
    <w:rsid w:val="00FE6D51"/>
    <w:rsid w:val="00FE7C2E"/>
    <w:rsid w:val="00FF1F54"/>
    <w:rsid w:val="00FF2BAC"/>
    <w:rsid w:val="00FF371A"/>
    <w:rsid w:val="00FF434D"/>
    <w:rsid w:val="00FF5FC6"/>
    <w:rsid w:val="00FF72C7"/>
    <w:rsid w:val="00FF756E"/>
    <w:rsid w:val="00FF7C98"/>
  </w:rsids>
  <m:mathPr>
    <m:mathFont m:val="Cambria Math"/>
    <m:brkBin m:val="before"/>
    <m:brkBinSub m:val="--"/>
    <m:smallFrac m:val="0"/>
    <m:dispDef m:val="0"/>
    <m:lMargin m:val="0"/>
    <m:rMargin m:val="0"/>
    <m:defJc m:val="centerGroup"/>
    <m:wrapRight/>
    <m:intLim m:val="subSup"/>
    <m:naryLim m:val="subSup"/>
  </m:mathPr>
  <w:themeFontLang w:val="de-DE"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2F83F43"/>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uiPriority w:val="22"/>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character" w:customStyle="1" w:styleId="NichtaufgelsteErwhnung3">
    <w:name w:val="Nicht aufgelöste Erwähnung3"/>
    <w:basedOn w:val="Absatz-Standardschriftart"/>
    <w:uiPriority w:val="99"/>
    <w:semiHidden/>
    <w:unhideWhenUsed/>
    <w:rsid w:val="00123693"/>
    <w:rPr>
      <w:color w:val="605E5C"/>
      <w:shd w:val="clear" w:color="auto" w:fill="E1DFDD"/>
    </w:rPr>
  </w:style>
  <w:style w:type="paragraph" w:styleId="StandardWeb">
    <w:name w:val="Normal (Web)"/>
    <w:basedOn w:val="Standard"/>
    <w:uiPriority w:val="99"/>
    <w:unhideWhenUsed/>
    <w:rsid w:val="00E91377"/>
    <w:pPr>
      <w:spacing w:before="100" w:beforeAutospacing="1" w:after="100" w:afterAutospacing="1" w:line="240" w:lineRule="auto"/>
    </w:pPr>
    <w:rPr>
      <w:rFonts w:ascii="Times New Roman" w:hAnsi="Times New Roman"/>
      <w:sz w:val="24"/>
      <w:szCs w:val="24"/>
      <w:lang w:eastAsia="de-DE"/>
    </w:rPr>
  </w:style>
  <w:style w:type="character" w:customStyle="1" w:styleId="s5">
    <w:name w:val="s5"/>
    <w:basedOn w:val="Absatz-Standardschriftart"/>
    <w:rsid w:val="002936C4"/>
  </w:style>
  <w:style w:type="character" w:customStyle="1" w:styleId="s2">
    <w:name w:val="s2"/>
    <w:basedOn w:val="Absatz-Standardschriftart"/>
    <w:rsid w:val="0071571E"/>
  </w:style>
  <w:style w:type="character" w:customStyle="1" w:styleId="NichtaufgelsteErwhnung4">
    <w:name w:val="Nicht aufgelöste Erwähnung4"/>
    <w:basedOn w:val="Absatz-Standardschriftart"/>
    <w:uiPriority w:val="99"/>
    <w:semiHidden/>
    <w:unhideWhenUsed/>
    <w:rsid w:val="001D39E0"/>
    <w:rPr>
      <w:color w:val="605E5C"/>
      <w:shd w:val="clear" w:color="auto" w:fill="E1DFDD"/>
    </w:rPr>
  </w:style>
  <w:style w:type="character" w:styleId="NichtaufgelsteErwhnung">
    <w:name w:val="Unresolved Mention"/>
    <w:basedOn w:val="Absatz-Standardschriftart"/>
    <w:uiPriority w:val="99"/>
    <w:semiHidden/>
    <w:unhideWhenUsed/>
    <w:rsid w:val="009458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4803">
      <w:bodyDiv w:val="1"/>
      <w:marLeft w:val="0"/>
      <w:marRight w:val="0"/>
      <w:marTop w:val="0"/>
      <w:marBottom w:val="0"/>
      <w:divBdr>
        <w:top w:val="none" w:sz="0" w:space="0" w:color="auto"/>
        <w:left w:val="none" w:sz="0" w:space="0" w:color="auto"/>
        <w:bottom w:val="none" w:sz="0" w:space="0" w:color="auto"/>
        <w:right w:val="none" w:sz="0" w:space="0" w:color="auto"/>
      </w:divBdr>
    </w:div>
    <w:div w:id="299190206">
      <w:bodyDiv w:val="1"/>
      <w:marLeft w:val="0"/>
      <w:marRight w:val="0"/>
      <w:marTop w:val="0"/>
      <w:marBottom w:val="0"/>
      <w:divBdr>
        <w:top w:val="none" w:sz="0" w:space="0" w:color="auto"/>
        <w:left w:val="none" w:sz="0" w:space="0" w:color="auto"/>
        <w:bottom w:val="none" w:sz="0" w:space="0" w:color="auto"/>
        <w:right w:val="none" w:sz="0" w:space="0" w:color="auto"/>
      </w:divBdr>
    </w:div>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36219760">
      <w:bodyDiv w:val="1"/>
      <w:marLeft w:val="0"/>
      <w:marRight w:val="0"/>
      <w:marTop w:val="0"/>
      <w:marBottom w:val="0"/>
      <w:divBdr>
        <w:top w:val="none" w:sz="0" w:space="0" w:color="auto"/>
        <w:left w:val="none" w:sz="0" w:space="0" w:color="auto"/>
        <w:bottom w:val="none" w:sz="0" w:space="0" w:color="auto"/>
        <w:right w:val="none" w:sz="0" w:space="0" w:color="auto"/>
      </w:divBdr>
    </w:div>
    <w:div w:id="446968893">
      <w:bodyDiv w:val="1"/>
      <w:marLeft w:val="0"/>
      <w:marRight w:val="0"/>
      <w:marTop w:val="0"/>
      <w:marBottom w:val="0"/>
      <w:divBdr>
        <w:top w:val="none" w:sz="0" w:space="0" w:color="auto"/>
        <w:left w:val="none" w:sz="0" w:space="0" w:color="auto"/>
        <w:bottom w:val="none" w:sz="0" w:space="0" w:color="auto"/>
        <w:right w:val="none" w:sz="0" w:space="0" w:color="auto"/>
      </w:divBdr>
    </w:div>
    <w:div w:id="536696519">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701827412">
      <w:bodyDiv w:val="1"/>
      <w:marLeft w:val="0"/>
      <w:marRight w:val="0"/>
      <w:marTop w:val="0"/>
      <w:marBottom w:val="0"/>
      <w:divBdr>
        <w:top w:val="none" w:sz="0" w:space="0" w:color="auto"/>
        <w:left w:val="none" w:sz="0" w:space="0" w:color="auto"/>
        <w:bottom w:val="none" w:sz="0" w:space="0" w:color="auto"/>
        <w:right w:val="none" w:sz="0" w:space="0" w:color="auto"/>
      </w:divBdr>
    </w:div>
    <w:div w:id="708607332">
      <w:bodyDiv w:val="1"/>
      <w:marLeft w:val="0"/>
      <w:marRight w:val="0"/>
      <w:marTop w:val="0"/>
      <w:marBottom w:val="0"/>
      <w:divBdr>
        <w:top w:val="none" w:sz="0" w:space="0" w:color="auto"/>
        <w:left w:val="none" w:sz="0" w:space="0" w:color="auto"/>
        <w:bottom w:val="none" w:sz="0" w:space="0" w:color="auto"/>
        <w:right w:val="none" w:sz="0" w:space="0" w:color="auto"/>
      </w:divBdr>
    </w:div>
    <w:div w:id="791945012">
      <w:bodyDiv w:val="1"/>
      <w:marLeft w:val="0"/>
      <w:marRight w:val="0"/>
      <w:marTop w:val="0"/>
      <w:marBottom w:val="0"/>
      <w:divBdr>
        <w:top w:val="none" w:sz="0" w:space="0" w:color="auto"/>
        <w:left w:val="none" w:sz="0" w:space="0" w:color="auto"/>
        <w:bottom w:val="none" w:sz="0" w:space="0" w:color="auto"/>
        <w:right w:val="none" w:sz="0" w:space="0" w:color="auto"/>
      </w:divBdr>
    </w:div>
    <w:div w:id="792217052">
      <w:bodyDiv w:val="1"/>
      <w:marLeft w:val="0"/>
      <w:marRight w:val="0"/>
      <w:marTop w:val="0"/>
      <w:marBottom w:val="0"/>
      <w:divBdr>
        <w:top w:val="none" w:sz="0" w:space="0" w:color="auto"/>
        <w:left w:val="none" w:sz="0" w:space="0" w:color="auto"/>
        <w:bottom w:val="none" w:sz="0" w:space="0" w:color="auto"/>
        <w:right w:val="none" w:sz="0" w:space="0" w:color="auto"/>
      </w:divBdr>
    </w:div>
    <w:div w:id="854423270">
      <w:bodyDiv w:val="1"/>
      <w:marLeft w:val="0"/>
      <w:marRight w:val="0"/>
      <w:marTop w:val="0"/>
      <w:marBottom w:val="0"/>
      <w:divBdr>
        <w:top w:val="none" w:sz="0" w:space="0" w:color="auto"/>
        <w:left w:val="none" w:sz="0" w:space="0" w:color="auto"/>
        <w:bottom w:val="none" w:sz="0" w:space="0" w:color="auto"/>
        <w:right w:val="none" w:sz="0" w:space="0" w:color="auto"/>
      </w:divBdr>
    </w:div>
    <w:div w:id="896086290">
      <w:bodyDiv w:val="1"/>
      <w:marLeft w:val="0"/>
      <w:marRight w:val="0"/>
      <w:marTop w:val="0"/>
      <w:marBottom w:val="0"/>
      <w:divBdr>
        <w:top w:val="none" w:sz="0" w:space="0" w:color="auto"/>
        <w:left w:val="none" w:sz="0" w:space="0" w:color="auto"/>
        <w:bottom w:val="none" w:sz="0" w:space="0" w:color="auto"/>
        <w:right w:val="none" w:sz="0" w:space="0" w:color="auto"/>
      </w:divBdr>
    </w:div>
    <w:div w:id="921765435">
      <w:bodyDiv w:val="1"/>
      <w:marLeft w:val="0"/>
      <w:marRight w:val="0"/>
      <w:marTop w:val="0"/>
      <w:marBottom w:val="0"/>
      <w:divBdr>
        <w:top w:val="none" w:sz="0" w:space="0" w:color="auto"/>
        <w:left w:val="none" w:sz="0" w:space="0" w:color="auto"/>
        <w:bottom w:val="none" w:sz="0" w:space="0" w:color="auto"/>
        <w:right w:val="none" w:sz="0" w:space="0" w:color="auto"/>
      </w:divBdr>
    </w:div>
    <w:div w:id="926813662">
      <w:bodyDiv w:val="1"/>
      <w:marLeft w:val="0"/>
      <w:marRight w:val="0"/>
      <w:marTop w:val="0"/>
      <w:marBottom w:val="0"/>
      <w:divBdr>
        <w:top w:val="none" w:sz="0" w:space="0" w:color="auto"/>
        <w:left w:val="none" w:sz="0" w:space="0" w:color="auto"/>
        <w:bottom w:val="none" w:sz="0" w:space="0" w:color="auto"/>
        <w:right w:val="none" w:sz="0" w:space="0" w:color="auto"/>
      </w:divBdr>
    </w:div>
    <w:div w:id="94719881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175262826">
      <w:bodyDiv w:val="1"/>
      <w:marLeft w:val="0"/>
      <w:marRight w:val="0"/>
      <w:marTop w:val="0"/>
      <w:marBottom w:val="0"/>
      <w:divBdr>
        <w:top w:val="none" w:sz="0" w:space="0" w:color="auto"/>
        <w:left w:val="none" w:sz="0" w:space="0" w:color="auto"/>
        <w:bottom w:val="none" w:sz="0" w:space="0" w:color="auto"/>
        <w:right w:val="none" w:sz="0" w:space="0" w:color="auto"/>
      </w:divBdr>
    </w:div>
    <w:div w:id="1434090062">
      <w:bodyDiv w:val="1"/>
      <w:marLeft w:val="0"/>
      <w:marRight w:val="0"/>
      <w:marTop w:val="0"/>
      <w:marBottom w:val="0"/>
      <w:divBdr>
        <w:top w:val="none" w:sz="0" w:space="0" w:color="auto"/>
        <w:left w:val="none" w:sz="0" w:space="0" w:color="auto"/>
        <w:bottom w:val="none" w:sz="0" w:space="0" w:color="auto"/>
        <w:right w:val="none" w:sz="0" w:space="0" w:color="auto"/>
      </w:divBdr>
    </w:div>
    <w:div w:id="1440759898">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879194282">
      <w:bodyDiv w:val="1"/>
      <w:marLeft w:val="0"/>
      <w:marRight w:val="0"/>
      <w:marTop w:val="0"/>
      <w:marBottom w:val="0"/>
      <w:divBdr>
        <w:top w:val="none" w:sz="0" w:space="0" w:color="auto"/>
        <w:left w:val="none" w:sz="0" w:space="0" w:color="auto"/>
        <w:bottom w:val="none" w:sz="0" w:space="0" w:color="auto"/>
        <w:right w:val="none" w:sz="0" w:space="0" w:color="auto"/>
      </w:divBdr>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 w:id="1979339170">
      <w:bodyDiv w:val="1"/>
      <w:marLeft w:val="0"/>
      <w:marRight w:val="0"/>
      <w:marTop w:val="0"/>
      <w:marBottom w:val="0"/>
      <w:divBdr>
        <w:top w:val="none" w:sz="0" w:space="0" w:color="auto"/>
        <w:left w:val="none" w:sz="0" w:space="0" w:color="auto"/>
        <w:bottom w:val="none" w:sz="0" w:space="0" w:color="auto"/>
        <w:right w:val="none" w:sz="0" w:space="0" w:color="auto"/>
      </w:divBdr>
    </w:div>
    <w:div w:id="2016615435">
      <w:bodyDiv w:val="1"/>
      <w:marLeft w:val="0"/>
      <w:marRight w:val="0"/>
      <w:marTop w:val="0"/>
      <w:marBottom w:val="0"/>
      <w:divBdr>
        <w:top w:val="none" w:sz="0" w:space="0" w:color="auto"/>
        <w:left w:val="none" w:sz="0" w:space="0" w:color="auto"/>
        <w:bottom w:val="none" w:sz="0" w:space="0" w:color="auto"/>
        <w:right w:val="none" w:sz="0" w:space="0" w:color="auto"/>
      </w:divBdr>
    </w:div>
    <w:div w:id="2114858743">
      <w:bodyDiv w:val="1"/>
      <w:marLeft w:val="0"/>
      <w:marRight w:val="0"/>
      <w:marTop w:val="0"/>
      <w:marBottom w:val="0"/>
      <w:divBdr>
        <w:top w:val="none" w:sz="0" w:space="0" w:color="auto"/>
        <w:left w:val="none" w:sz="0" w:space="0" w:color="auto"/>
        <w:bottom w:val="none" w:sz="0" w:space="0" w:color="auto"/>
        <w:right w:val="none" w:sz="0" w:space="0" w:color="auto"/>
      </w:divBdr>
    </w:div>
    <w:div w:id="21173616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esse.pcm@wmf.com"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https://www.german-brand-award.com/en/gallery/detail/brand-communication-360-campaign/die-neue-kunst-der-kaffeekreation"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wmf@press-n-relations.de" TargetMode="External"/><Relationship Id="rId4" Type="http://schemas.openxmlformats.org/officeDocument/2006/relationships/webSettings" Target="webSettings.xml"/><Relationship Id="rId9" Type="http://schemas.openxmlformats.org/officeDocument/2006/relationships/hyperlink" Target="https://www.wmf-coffeemachines.com"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810</Words>
  <Characters>5107</Characters>
  <Application>Microsoft Office Word</Application>
  <DocSecurity>0</DocSecurity>
  <PresentationFormat/>
  <Lines>42</Lines>
  <Paragraphs>11</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5906</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Frank Wagner</cp:lastModifiedBy>
  <cp:revision>11</cp:revision>
  <cp:lastPrinted>2021-09-15T08:42:00Z</cp:lastPrinted>
  <dcterms:created xsi:type="dcterms:W3CDTF">2025-06-27T06:18:00Z</dcterms:created>
  <dcterms:modified xsi:type="dcterms:W3CDTF">2025-06-27T11:25:00Z</dcterms:modified>
  <cp:category/>
</cp:coreProperties>
</file>