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059E02E7" w:rsidR="00834211" w:rsidRPr="00173CF1" w:rsidRDefault="00834211" w:rsidP="00713589">
      <w:pPr>
        <w:spacing w:line="288" w:lineRule="auto"/>
        <w:ind w:right="-266"/>
        <w:rPr>
          <w:rFonts w:ascii="Arial" w:hAnsi="Arial" w:cs="Arial"/>
          <w:color w:val="000000" w:themeColor="text1"/>
          <w:sz w:val="20"/>
        </w:rPr>
      </w:pPr>
      <w:r w:rsidRPr="00173CF1">
        <w:rPr>
          <w:rFonts w:ascii="Arial" w:hAnsi="Arial" w:cs="Arial"/>
          <w:color w:val="000000" w:themeColor="text1"/>
          <w:sz w:val="20"/>
        </w:rPr>
        <w:t>Geislingen/Steige,</w:t>
      </w:r>
      <w:r w:rsidR="0098761E" w:rsidRPr="00173CF1">
        <w:rPr>
          <w:rFonts w:ascii="Arial" w:hAnsi="Arial" w:cs="Arial"/>
          <w:color w:val="000000" w:themeColor="text1"/>
          <w:sz w:val="20"/>
        </w:rPr>
        <w:t xml:space="preserve"> </w:t>
      </w:r>
      <w:r w:rsidR="00FC058A">
        <w:rPr>
          <w:rFonts w:ascii="Arial" w:hAnsi="Arial" w:cs="Arial"/>
          <w:color w:val="000000" w:themeColor="text1"/>
          <w:sz w:val="20"/>
        </w:rPr>
        <w:t>1</w:t>
      </w:r>
      <w:r w:rsidR="00FA6032">
        <w:rPr>
          <w:rFonts w:ascii="Arial" w:hAnsi="Arial" w:cs="Arial"/>
          <w:color w:val="000000" w:themeColor="text1"/>
          <w:sz w:val="20"/>
        </w:rPr>
        <w:t>9</w:t>
      </w:r>
      <w:r w:rsidR="00FC058A">
        <w:rPr>
          <w:rFonts w:ascii="Arial" w:hAnsi="Arial" w:cs="Arial"/>
          <w:color w:val="000000" w:themeColor="text1"/>
          <w:sz w:val="20"/>
        </w:rPr>
        <w:t xml:space="preserve">. </w:t>
      </w:r>
      <w:r w:rsidR="007450C2" w:rsidRPr="00173CF1">
        <w:rPr>
          <w:rFonts w:ascii="Arial" w:hAnsi="Arial" w:cs="Arial"/>
          <w:color w:val="000000" w:themeColor="text1"/>
          <w:sz w:val="20"/>
        </w:rPr>
        <w:t>März</w:t>
      </w:r>
      <w:r w:rsidR="00C93C6A" w:rsidRPr="00173CF1">
        <w:rPr>
          <w:rFonts w:ascii="Arial" w:hAnsi="Arial" w:cs="Arial"/>
          <w:color w:val="000000" w:themeColor="text1"/>
          <w:sz w:val="20"/>
        </w:rPr>
        <w:t xml:space="preserve"> </w:t>
      </w:r>
      <w:r w:rsidR="00C34E51" w:rsidRPr="00173CF1">
        <w:rPr>
          <w:rFonts w:ascii="Arial" w:hAnsi="Arial" w:cs="Arial"/>
          <w:color w:val="000000" w:themeColor="text1"/>
          <w:sz w:val="20"/>
        </w:rPr>
        <w:t>202</w:t>
      </w:r>
      <w:r w:rsidR="0098761E" w:rsidRPr="00173CF1">
        <w:rPr>
          <w:rFonts w:ascii="Arial" w:hAnsi="Arial" w:cs="Arial"/>
          <w:color w:val="000000" w:themeColor="text1"/>
          <w:sz w:val="20"/>
        </w:rPr>
        <w:t>4</w:t>
      </w:r>
    </w:p>
    <w:p w14:paraId="24F2526A" w14:textId="77777777" w:rsidR="001A1CD4" w:rsidRPr="00173CF1" w:rsidRDefault="001A1CD4" w:rsidP="00713589">
      <w:pPr>
        <w:spacing w:line="288" w:lineRule="auto"/>
        <w:ind w:right="-266"/>
        <w:rPr>
          <w:rFonts w:ascii="Arial" w:hAnsi="Arial" w:cs="Arial"/>
          <w:color w:val="000000" w:themeColor="text1"/>
          <w:sz w:val="26"/>
          <w:szCs w:val="26"/>
          <w:u w:val="single"/>
        </w:rPr>
      </w:pPr>
    </w:p>
    <w:p w14:paraId="19211F86" w14:textId="06F8F291" w:rsidR="00F73797" w:rsidRPr="00173CF1" w:rsidRDefault="002C7C6C" w:rsidP="00EA2664">
      <w:pPr>
        <w:spacing w:line="288" w:lineRule="auto"/>
        <w:ind w:right="-266"/>
        <w:rPr>
          <w:rFonts w:ascii="Arial" w:hAnsi="Arial" w:cs="Arial"/>
          <w:color w:val="000000" w:themeColor="text1"/>
          <w:sz w:val="26"/>
          <w:szCs w:val="26"/>
          <w:u w:val="single"/>
        </w:rPr>
      </w:pPr>
      <w:r w:rsidRPr="00173CF1">
        <w:rPr>
          <w:rFonts w:ascii="Arial" w:hAnsi="Arial" w:cs="Arial"/>
          <w:color w:val="000000" w:themeColor="text1"/>
          <w:sz w:val="26"/>
          <w:szCs w:val="26"/>
          <w:u w:val="single"/>
        </w:rPr>
        <w:t xml:space="preserve">Der </w:t>
      </w:r>
      <w:r w:rsidR="002727D2" w:rsidRPr="00173CF1">
        <w:rPr>
          <w:rFonts w:ascii="Arial" w:hAnsi="Arial" w:cs="Arial"/>
          <w:color w:val="000000" w:themeColor="text1"/>
          <w:sz w:val="26"/>
          <w:szCs w:val="26"/>
          <w:u w:val="single"/>
        </w:rPr>
        <w:t>mehrfache</w:t>
      </w:r>
      <w:r w:rsidRPr="00173CF1">
        <w:rPr>
          <w:rFonts w:ascii="Arial" w:hAnsi="Arial" w:cs="Arial"/>
          <w:color w:val="000000" w:themeColor="text1"/>
          <w:sz w:val="26"/>
          <w:szCs w:val="26"/>
          <w:u w:val="single"/>
        </w:rPr>
        <w:t xml:space="preserve"> deutsche Latte-Art-Champion Daniel </w:t>
      </w:r>
      <w:r w:rsidR="00F73797" w:rsidRPr="00173CF1">
        <w:rPr>
          <w:rFonts w:ascii="Arial" w:hAnsi="Arial" w:cs="Arial"/>
          <w:color w:val="000000" w:themeColor="text1"/>
          <w:sz w:val="26"/>
          <w:szCs w:val="26"/>
          <w:u w:val="single"/>
        </w:rPr>
        <w:t xml:space="preserve">Gerlach </w:t>
      </w:r>
      <w:r w:rsidR="00EA2664" w:rsidRPr="00173CF1">
        <w:rPr>
          <w:rFonts w:ascii="Arial" w:hAnsi="Arial" w:cs="Arial"/>
          <w:color w:val="000000" w:themeColor="text1"/>
          <w:sz w:val="26"/>
          <w:szCs w:val="26"/>
          <w:u w:val="single"/>
        </w:rPr>
        <w:t>ist neuer Markenbotschafter von WMF Professional Coffee Machines</w:t>
      </w:r>
    </w:p>
    <w:p w14:paraId="43041CFE" w14:textId="77777777" w:rsidR="00BA769F" w:rsidRPr="00173CF1" w:rsidRDefault="00BA769F" w:rsidP="00713589">
      <w:pPr>
        <w:spacing w:line="288" w:lineRule="auto"/>
        <w:ind w:right="-266"/>
        <w:rPr>
          <w:rFonts w:ascii="Arial" w:hAnsi="Arial" w:cs="Arial"/>
          <w:bCs/>
          <w:sz w:val="20"/>
        </w:rPr>
      </w:pPr>
    </w:p>
    <w:p w14:paraId="48C66385" w14:textId="01BC5B7F" w:rsidR="00C02863" w:rsidRPr="00173CF1" w:rsidRDefault="007C5AF2" w:rsidP="00997F9A">
      <w:pPr>
        <w:spacing w:line="288" w:lineRule="auto"/>
        <w:ind w:right="-266"/>
        <w:rPr>
          <w:rFonts w:ascii="Arial" w:hAnsi="Arial" w:cs="Arial"/>
          <w:b/>
          <w:sz w:val="20"/>
        </w:rPr>
      </w:pPr>
      <w:r w:rsidRPr="00173CF1">
        <w:rPr>
          <w:rFonts w:ascii="Arial" w:hAnsi="Arial" w:cs="Arial"/>
          <w:b/>
          <w:sz w:val="20"/>
        </w:rPr>
        <w:t xml:space="preserve">Der preisgekrönte Barista und Latte-Art-Meister Daniel Gerlach unterstützt WMF Professional Coffee Machines </w:t>
      </w:r>
      <w:r w:rsidR="00C02863" w:rsidRPr="00173CF1">
        <w:rPr>
          <w:rFonts w:ascii="Arial" w:hAnsi="Arial" w:cs="Arial"/>
          <w:b/>
          <w:sz w:val="20"/>
        </w:rPr>
        <w:t xml:space="preserve">ab sofort </w:t>
      </w:r>
      <w:r w:rsidRPr="00173CF1">
        <w:rPr>
          <w:rFonts w:ascii="Arial" w:hAnsi="Arial" w:cs="Arial"/>
          <w:b/>
          <w:sz w:val="20"/>
        </w:rPr>
        <w:t xml:space="preserve">als offizieller </w:t>
      </w:r>
      <w:r w:rsidR="00EA2664" w:rsidRPr="00173CF1">
        <w:rPr>
          <w:rFonts w:ascii="Arial" w:hAnsi="Arial" w:cs="Arial"/>
          <w:b/>
          <w:sz w:val="20"/>
        </w:rPr>
        <w:t>Markenbotschafter</w:t>
      </w:r>
      <w:r w:rsidR="00F5454F" w:rsidRPr="00173CF1">
        <w:rPr>
          <w:rFonts w:ascii="Arial" w:hAnsi="Arial" w:cs="Arial"/>
          <w:b/>
          <w:sz w:val="20"/>
        </w:rPr>
        <w:t xml:space="preserve"> </w:t>
      </w:r>
      <w:r w:rsidR="00F5454F" w:rsidRPr="00173CF1">
        <w:rPr>
          <w:rFonts w:ascii="Arial" w:hAnsi="Arial" w:cs="Arial"/>
          <w:b/>
          <w:color w:val="000000" w:themeColor="text1"/>
          <w:sz w:val="20"/>
        </w:rPr>
        <w:t xml:space="preserve">für die halbautomatische Siebträgermaschine WMF </w:t>
      </w:r>
      <w:proofErr w:type="spellStart"/>
      <w:r w:rsidR="00F5454F" w:rsidRPr="00173CF1">
        <w:rPr>
          <w:rFonts w:ascii="Arial" w:hAnsi="Arial" w:cs="Arial"/>
          <w:b/>
          <w:color w:val="000000" w:themeColor="text1"/>
          <w:sz w:val="20"/>
        </w:rPr>
        <w:t>espresso</w:t>
      </w:r>
      <w:proofErr w:type="spellEnd"/>
      <w:r w:rsidR="00F5454F" w:rsidRPr="00173CF1">
        <w:rPr>
          <w:rFonts w:ascii="Arial" w:hAnsi="Arial" w:cs="Arial"/>
          <w:b/>
          <w:color w:val="000000" w:themeColor="text1"/>
          <w:sz w:val="20"/>
        </w:rPr>
        <w:t xml:space="preserve"> NEXT</w:t>
      </w:r>
      <w:r w:rsidRPr="00173CF1">
        <w:rPr>
          <w:rFonts w:ascii="Arial" w:hAnsi="Arial" w:cs="Arial"/>
          <w:b/>
          <w:sz w:val="20"/>
        </w:rPr>
        <w:t xml:space="preserve">. </w:t>
      </w:r>
      <w:r w:rsidR="00C02863" w:rsidRPr="00173CF1">
        <w:rPr>
          <w:rFonts w:ascii="Arial" w:hAnsi="Arial" w:cs="Arial"/>
          <w:b/>
          <w:color w:val="000000" w:themeColor="text1"/>
          <w:sz w:val="20"/>
        </w:rPr>
        <w:t>Der</w:t>
      </w:r>
      <w:r w:rsidRPr="00173CF1">
        <w:rPr>
          <w:rFonts w:ascii="Arial" w:hAnsi="Arial" w:cs="Arial"/>
          <w:b/>
          <w:color w:val="000000" w:themeColor="text1"/>
          <w:sz w:val="20"/>
        </w:rPr>
        <w:t xml:space="preserve"> prämierte Kaffeekünstler an der Espressomaschine </w:t>
      </w:r>
      <w:r w:rsidR="00137A09" w:rsidRPr="00173CF1">
        <w:rPr>
          <w:rFonts w:ascii="Arial" w:hAnsi="Arial" w:cs="Arial"/>
          <w:b/>
          <w:color w:val="000000" w:themeColor="text1"/>
          <w:sz w:val="20"/>
        </w:rPr>
        <w:t>ist</w:t>
      </w:r>
      <w:r w:rsidRPr="00173CF1">
        <w:rPr>
          <w:rFonts w:ascii="Arial" w:hAnsi="Arial" w:cs="Arial"/>
          <w:b/>
          <w:color w:val="000000" w:themeColor="text1"/>
          <w:sz w:val="20"/>
        </w:rPr>
        <w:t xml:space="preserve"> Betreiber seines eigenen Coffee</w:t>
      </w:r>
      <w:r w:rsidR="00886862" w:rsidRPr="00173CF1">
        <w:rPr>
          <w:rFonts w:ascii="Arial" w:hAnsi="Arial" w:cs="Arial"/>
          <w:b/>
          <w:color w:val="000000" w:themeColor="text1"/>
          <w:sz w:val="20"/>
        </w:rPr>
        <w:t>-</w:t>
      </w:r>
      <w:r w:rsidRPr="00173CF1">
        <w:rPr>
          <w:rFonts w:ascii="Arial" w:hAnsi="Arial" w:cs="Arial"/>
          <w:b/>
          <w:color w:val="000000" w:themeColor="text1"/>
          <w:sz w:val="20"/>
        </w:rPr>
        <w:t>Shops</w:t>
      </w:r>
      <w:r w:rsidR="00137A09" w:rsidRPr="00173CF1">
        <w:rPr>
          <w:rFonts w:ascii="Arial" w:hAnsi="Arial" w:cs="Arial"/>
          <w:b/>
          <w:color w:val="000000" w:themeColor="text1"/>
          <w:sz w:val="20"/>
        </w:rPr>
        <w:t xml:space="preserve">, einer Rösterei und </w:t>
      </w:r>
      <w:r w:rsidRPr="00173CF1">
        <w:rPr>
          <w:rFonts w:ascii="Arial" w:hAnsi="Arial" w:cs="Arial"/>
          <w:b/>
          <w:color w:val="000000" w:themeColor="text1"/>
          <w:sz w:val="20"/>
        </w:rPr>
        <w:t>kennt die Herausforderungen der Gastro-Szene wie kein Zweiter</w:t>
      </w:r>
      <w:r w:rsidR="00997F9A" w:rsidRPr="00173CF1">
        <w:rPr>
          <w:rFonts w:ascii="Arial" w:hAnsi="Arial" w:cs="Arial"/>
          <w:b/>
          <w:color w:val="000000" w:themeColor="text1"/>
          <w:sz w:val="20"/>
        </w:rPr>
        <w:t>: ideale Voraussetzungen, in seiner Rolle als „</w:t>
      </w:r>
      <w:proofErr w:type="spellStart"/>
      <w:r w:rsidR="00997F9A" w:rsidRPr="00173CF1">
        <w:rPr>
          <w:rFonts w:ascii="Arial" w:hAnsi="Arial" w:cs="Arial"/>
          <w:b/>
          <w:color w:val="000000" w:themeColor="text1"/>
          <w:sz w:val="20"/>
        </w:rPr>
        <w:t>NEXTperte</w:t>
      </w:r>
      <w:proofErr w:type="spellEnd"/>
      <w:r w:rsidR="00997F9A" w:rsidRPr="00173CF1">
        <w:rPr>
          <w:rFonts w:ascii="Arial" w:hAnsi="Arial" w:cs="Arial"/>
          <w:b/>
          <w:color w:val="000000" w:themeColor="text1"/>
          <w:sz w:val="20"/>
        </w:rPr>
        <w:t>“</w:t>
      </w:r>
      <w:r w:rsidR="0072115C" w:rsidRPr="00173CF1">
        <w:rPr>
          <w:rFonts w:ascii="Arial" w:hAnsi="Arial" w:cs="Arial"/>
          <w:b/>
          <w:color w:val="000000" w:themeColor="text1"/>
          <w:sz w:val="20"/>
        </w:rPr>
        <w:t xml:space="preserve">, </w:t>
      </w:r>
      <w:r w:rsidR="00997F9A" w:rsidRPr="00173CF1">
        <w:rPr>
          <w:rFonts w:ascii="Arial" w:hAnsi="Arial" w:cs="Arial"/>
          <w:b/>
          <w:color w:val="000000" w:themeColor="text1"/>
          <w:sz w:val="20"/>
        </w:rPr>
        <w:t>seine Leidenschaft für</w:t>
      </w:r>
      <w:r w:rsidR="00750D8D" w:rsidRPr="00173CF1">
        <w:rPr>
          <w:rFonts w:ascii="Arial" w:hAnsi="Arial" w:cs="Arial"/>
          <w:b/>
          <w:color w:val="000000" w:themeColor="text1"/>
          <w:sz w:val="20"/>
        </w:rPr>
        <w:t xml:space="preserve"> Handwerk und </w:t>
      </w:r>
      <w:r w:rsidR="00997F9A" w:rsidRPr="00173CF1">
        <w:rPr>
          <w:rFonts w:ascii="Arial" w:hAnsi="Arial" w:cs="Arial"/>
          <w:b/>
          <w:color w:val="000000" w:themeColor="text1"/>
          <w:sz w:val="20"/>
        </w:rPr>
        <w:t xml:space="preserve">Kunst </w:t>
      </w:r>
      <w:r w:rsidR="0072115C" w:rsidRPr="00173CF1">
        <w:rPr>
          <w:rFonts w:ascii="Arial" w:hAnsi="Arial" w:cs="Arial"/>
          <w:b/>
          <w:color w:val="000000" w:themeColor="text1"/>
          <w:sz w:val="20"/>
        </w:rPr>
        <w:t>sowie</w:t>
      </w:r>
      <w:r w:rsidR="00997F9A" w:rsidRPr="00173CF1">
        <w:rPr>
          <w:rFonts w:ascii="Arial" w:hAnsi="Arial" w:cs="Arial"/>
          <w:b/>
          <w:color w:val="000000" w:themeColor="text1"/>
          <w:sz w:val="20"/>
        </w:rPr>
        <w:t xml:space="preserve"> seine</w:t>
      </w:r>
      <w:r w:rsidR="00750D8D" w:rsidRPr="00173CF1">
        <w:rPr>
          <w:rFonts w:ascii="Arial" w:hAnsi="Arial" w:cs="Arial"/>
          <w:b/>
          <w:color w:val="000000" w:themeColor="text1"/>
          <w:sz w:val="20"/>
        </w:rPr>
        <w:t xml:space="preserve"> Einblicke</w:t>
      </w:r>
      <w:r w:rsidR="00997F9A" w:rsidRPr="00173CF1">
        <w:rPr>
          <w:rFonts w:ascii="Arial" w:hAnsi="Arial" w:cs="Arial"/>
          <w:b/>
          <w:color w:val="000000" w:themeColor="text1"/>
          <w:sz w:val="20"/>
        </w:rPr>
        <w:t xml:space="preserve"> </w:t>
      </w:r>
      <w:r w:rsidR="00750D8D" w:rsidRPr="00173CF1">
        <w:rPr>
          <w:rFonts w:ascii="Arial" w:hAnsi="Arial" w:cs="Arial"/>
          <w:b/>
          <w:color w:val="000000" w:themeColor="text1"/>
          <w:sz w:val="20"/>
        </w:rPr>
        <w:t xml:space="preserve">in das Coffee-Business </w:t>
      </w:r>
      <w:r w:rsidR="00997F9A" w:rsidRPr="00173CF1">
        <w:rPr>
          <w:rFonts w:ascii="Arial" w:hAnsi="Arial" w:cs="Arial"/>
          <w:b/>
          <w:color w:val="000000" w:themeColor="text1"/>
          <w:sz w:val="20"/>
        </w:rPr>
        <w:t xml:space="preserve">miteinander zu verschmelzen. </w:t>
      </w:r>
      <w:r w:rsidR="00750D8D" w:rsidRPr="00173CF1">
        <w:rPr>
          <w:rFonts w:ascii="Arial" w:hAnsi="Arial" w:cs="Arial"/>
          <w:b/>
          <w:sz w:val="20"/>
        </w:rPr>
        <w:t>Im Zuge einer brandneuen Kampagne unter dem Motto</w:t>
      </w:r>
      <w:r w:rsidR="00C02863" w:rsidRPr="00173CF1">
        <w:rPr>
          <w:rFonts w:ascii="Arial" w:hAnsi="Arial" w:cs="Arial"/>
          <w:b/>
          <w:sz w:val="20"/>
        </w:rPr>
        <w:t xml:space="preserve"> „Die neue Kunst der Kaffeekreation</w:t>
      </w:r>
      <w:r w:rsidR="00997F9A" w:rsidRPr="00173CF1">
        <w:rPr>
          <w:rFonts w:ascii="Arial" w:hAnsi="Arial" w:cs="Arial"/>
          <w:b/>
          <w:sz w:val="20"/>
        </w:rPr>
        <w:t xml:space="preserve"> – Perfektion in jeder Wiederholung</w:t>
      </w:r>
      <w:r w:rsidR="00997F9A" w:rsidRPr="00173CF1">
        <w:rPr>
          <w:rFonts w:ascii="Arial" w:hAnsi="Arial" w:cs="Arial"/>
          <w:b/>
          <w:color w:val="000000" w:themeColor="text1"/>
          <w:sz w:val="20"/>
        </w:rPr>
        <w:t xml:space="preserve">“ </w:t>
      </w:r>
      <w:r w:rsidR="0072115C" w:rsidRPr="00173CF1">
        <w:rPr>
          <w:rFonts w:ascii="Arial" w:hAnsi="Arial" w:cs="Arial"/>
          <w:b/>
          <w:color w:val="000000" w:themeColor="text1"/>
          <w:sz w:val="20"/>
        </w:rPr>
        <w:t>konnte</w:t>
      </w:r>
      <w:r w:rsidR="00997F9A" w:rsidRPr="00173CF1">
        <w:rPr>
          <w:rFonts w:ascii="Arial" w:hAnsi="Arial" w:cs="Arial"/>
          <w:b/>
          <w:color w:val="000000" w:themeColor="text1"/>
          <w:sz w:val="20"/>
        </w:rPr>
        <w:t xml:space="preserve"> Daniel </w:t>
      </w:r>
      <w:r w:rsidR="00997F9A" w:rsidRPr="00173CF1">
        <w:rPr>
          <w:rFonts w:ascii="Arial" w:hAnsi="Arial" w:cs="Arial"/>
          <w:b/>
          <w:sz w:val="20"/>
        </w:rPr>
        <w:t xml:space="preserve">Gerlach seine Talente während der Internorga 2024 zum ersten Mal in seiner </w:t>
      </w:r>
      <w:r w:rsidR="0020342E" w:rsidRPr="00173CF1">
        <w:rPr>
          <w:rFonts w:ascii="Arial" w:hAnsi="Arial" w:cs="Arial"/>
          <w:b/>
          <w:sz w:val="20"/>
        </w:rPr>
        <w:t>Funktion</w:t>
      </w:r>
      <w:r w:rsidR="00997F9A" w:rsidRPr="00173CF1">
        <w:rPr>
          <w:rFonts w:ascii="Arial" w:hAnsi="Arial" w:cs="Arial"/>
          <w:b/>
          <w:sz w:val="20"/>
        </w:rPr>
        <w:t xml:space="preserve"> als Brand</w:t>
      </w:r>
      <w:r w:rsidR="006C2BD6" w:rsidRPr="00173CF1">
        <w:rPr>
          <w:rFonts w:ascii="Arial" w:hAnsi="Arial" w:cs="Arial"/>
          <w:b/>
          <w:sz w:val="20"/>
        </w:rPr>
        <w:t>-</w:t>
      </w:r>
      <w:r w:rsidR="00997F9A" w:rsidRPr="00173CF1">
        <w:rPr>
          <w:rFonts w:ascii="Arial" w:hAnsi="Arial" w:cs="Arial"/>
          <w:b/>
          <w:sz w:val="20"/>
        </w:rPr>
        <w:t xml:space="preserve"> und </w:t>
      </w:r>
      <w:proofErr w:type="spellStart"/>
      <w:r w:rsidR="00997F9A" w:rsidRPr="00173CF1">
        <w:rPr>
          <w:rFonts w:ascii="Arial" w:hAnsi="Arial" w:cs="Arial"/>
          <w:b/>
          <w:sz w:val="20"/>
        </w:rPr>
        <w:t>Product</w:t>
      </w:r>
      <w:proofErr w:type="spellEnd"/>
      <w:r w:rsidR="006C2BD6" w:rsidRPr="00173CF1">
        <w:rPr>
          <w:rFonts w:ascii="Arial" w:hAnsi="Arial" w:cs="Arial"/>
          <w:b/>
          <w:sz w:val="20"/>
        </w:rPr>
        <w:t xml:space="preserve"> </w:t>
      </w:r>
      <w:r w:rsidR="00997F9A" w:rsidRPr="00173CF1">
        <w:rPr>
          <w:rFonts w:ascii="Arial" w:hAnsi="Arial" w:cs="Arial"/>
          <w:b/>
          <w:sz w:val="20"/>
        </w:rPr>
        <w:t xml:space="preserve">Ambassador </w:t>
      </w:r>
      <w:r w:rsidR="00750D8D" w:rsidRPr="00173CF1">
        <w:rPr>
          <w:rFonts w:ascii="Arial" w:hAnsi="Arial" w:cs="Arial"/>
          <w:b/>
          <w:sz w:val="20"/>
        </w:rPr>
        <w:t xml:space="preserve">für WMF Professional Coffee Machines </w:t>
      </w:r>
      <w:r w:rsidR="00123013" w:rsidRPr="00173CF1">
        <w:rPr>
          <w:rFonts w:ascii="Arial" w:hAnsi="Arial" w:cs="Arial"/>
          <w:b/>
          <w:sz w:val="20"/>
        </w:rPr>
        <w:t>der</w:t>
      </w:r>
      <w:r w:rsidR="00750D8D" w:rsidRPr="00173CF1">
        <w:rPr>
          <w:rFonts w:ascii="Arial" w:hAnsi="Arial" w:cs="Arial"/>
          <w:b/>
          <w:sz w:val="20"/>
        </w:rPr>
        <w:t xml:space="preserve"> Öffentlichkeit präsentieren</w:t>
      </w:r>
      <w:r w:rsidR="00997F9A" w:rsidRPr="00173CF1">
        <w:rPr>
          <w:rFonts w:ascii="Arial" w:hAnsi="Arial" w:cs="Arial"/>
          <w:b/>
          <w:sz w:val="20"/>
        </w:rPr>
        <w:t>.</w:t>
      </w:r>
    </w:p>
    <w:p w14:paraId="51A93136" w14:textId="5213D8A7" w:rsidR="0098761E" w:rsidRPr="00173CF1" w:rsidRDefault="0098761E" w:rsidP="00713589">
      <w:pPr>
        <w:spacing w:line="288" w:lineRule="auto"/>
        <w:ind w:right="-266"/>
        <w:rPr>
          <w:rFonts w:ascii="Arial" w:hAnsi="Arial" w:cs="Arial"/>
          <w:b/>
          <w:sz w:val="20"/>
        </w:rPr>
      </w:pPr>
    </w:p>
    <w:p w14:paraId="6ED42A39" w14:textId="5C42EEBA" w:rsidR="001C1B95" w:rsidRPr="00173CF1" w:rsidRDefault="00750D8D" w:rsidP="001C1B95">
      <w:pPr>
        <w:spacing w:line="288" w:lineRule="auto"/>
        <w:ind w:right="-266"/>
        <w:rPr>
          <w:rFonts w:ascii="Arial" w:hAnsi="Arial" w:cs="Arial"/>
          <w:bCs/>
          <w:sz w:val="20"/>
        </w:rPr>
      </w:pPr>
      <w:r w:rsidRPr="00173CF1">
        <w:rPr>
          <w:rFonts w:ascii="Arial" w:hAnsi="Arial" w:cs="Arial"/>
          <w:bCs/>
          <w:sz w:val="20"/>
        </w:rPr>
        <w:t xml:space="preserve">Als </w:t>
      </w:r>
      <w:r w:rsidR="00137A09" w:rsidRPr="00173CF1">
        <w:rPr>
          <w:rFonts w:ascii="Arial" w:hAnsi="Arial" w:cs="Arial"/>
          <w:bCs/>
          <w:sz w:val="20"/>
        </w:rPr>
        <w:t>dreifacher</w:t>
      </w:r>
      <w:r w:rsidR="005210A6" w:rsidRPr="00173CF1">
        <w:rPr>
          <w:rFonts w:ascii="Arial" w:hAnsi="Arial" w:cs="Arial"/>
          <w:bCs/>
          <w:sz w:val="20"/>
        </w:rPr>
        <w:t xml:space="preserve"> </w:t>
      </w:r>
      <w:r w:rsidRPr="00173CF1">
        <w:rPr>
          <w:rFonts w:ascii="Arial" w:hAnsi="Arial" w:cs="Arial"/>
          <w:bCs/>
          <w:sz w:val="20"/>
        </w:rPr>
        <w:t>deutscher Latte-Art-Meister</w:t>
      </w:r>
      <w:r w:rsidR="005210A6" w:rsidRPr="00173CF1">
        <w:rPr>
          <w:rFonts w:ascii="Arial" w:hAnsi="Arial" w:cs="Arial"/>
          <w:bCs/>
          <w:sz w:val="20"/>
        </w:rPr>
        <w:t xml:space="preserve">, Meistertrainer und </w:t>
      </w:r>
      <w:r w:rsidR="00137A09" w:rsidRPr="00173CF1">
        <w:rPr>
          <w:rFonts w:ascii="Arial" w:hAnsi="Arial" w:cs="Arial"/>
          <w:bCs/>
          <w:sz w:val="20"/>
        </w:rPr>
        <w:t>diesjähriger</w:t>
      </w:r>
      <w:r w:rsidR="00D23198" w:rsidRPr="00173CF1">
        <w:rPr>
          <w:rFonts w:ascii="Arial" w:hAnsi="Arial" w:cs="Arial"/>
          <w:bCs/>
          <w:sz w:val="20"/>
        </w:rPr>
        <w:t xml:space="preserve"> Vertreter </w:t>
      </w:r>
      <w:r w:rsidR="00FA620B" w:rsidRPr="00173CF1">
        <w:rPr>
          <w:rFonts w:ascii="Arial" w:hAnsi="Arial" w:cs="Arial"/>
          <w:bCs/>
          <w:sz w:val="20"/>
        </w:rPr>
        <w:t>Deutschlands</w:t>
      </w:r>
      <w:r w:rsidR="00D23198" w:rsidRPr="00173CF1">
        <w:rPr>
          <w:rFonts w:ascii="Arial" w:hAnsi="Arial" w:cs="Arial"/>
          <w:bCs/>
          <w:sz w:val="20"/>
        </w:rPr>
        <w:t xml:space="preserve"> bei der internationalen SCA-Latte-Art-Meisterschaft auf der World of Coffee in Kopenhagen gehört </w:t>
      </w:r>
      <w:r w:rsidR="005210A6" w:rsidRPr="00173CF1">
        <w:rPr>
          <w:rFonts w:ascii="Arial" w:hAnsi="Arial" w:cs="Arial"/>
          <w:bCs/>
          <w:sz w:val="20"/>
        </w:rPr>
        <w:t>Daniel Gerlach ohne Zweifel zur Spitze der internationalen Barista-</w:t>
      </w:r>
      <w:r w:rsidR="003A619A" w:rsidRPr="00173CF1">
        <w:rPr>
          <w:rFonts w:ascii="Arial" w:hAnsi="Arial" w:cs="Arial"/>
          <w:bCs/>
          <w:sz w:val="20"/>
        </w:rPr>
        <w:t>Szene</w:t>
      </w:r>
      <w:r w:rsidR="005210A6" w:rsidRPr="00173CF1">
        <w:rPr>
          <w:rFonts w:ascii="Arial" w:hAnsi="Arial" w:cs="Arial"/>
          <w:bCs/>
          <w:sz w:val="20"/>
        </w:rPr>
        <w:t xml:space="preserve">. </w:t>
      </w:r>
      <w:r w:rsidR="000E0C58" w:rsidRPr="00173CF1">
        <w:rPr>
          <w:rFonts w:ascii="Arial" w:hAnsi="Arial" w:cs="Arial"/>
          <w:bCs/>
          <w:sz w:val="20"/>
        </w:rPr>
        <w:t xml:space="preserve">Seine Leidenschaft für den Kaffee </w:t>
      </w:r>
      <w:r w:rsidR="00123013" w:rsidRPr="00173CF1">
        <w:rPr>
          <w:rFonts w:ascii="Arial" w:hAnsi="Arial" w:cs="Arial"/>
          <w:bCs/>
          <w:sz w:val="20"/>
        </w:rPr>
        <w:t xml:space="preserve">entdeckte </w:t>
      </w:r>
      <w:r w:rsidR="000E0C58" w:rsidRPr="00173CF1">
        <w:rPr>
          <w:rFonts w:ascii="Arial" w:hAnsi="Arial" w:cs="Arial"/>
          <w:bCs/>
          <w:sz w:val="20"/>
        </w:rPr>
        <w:t xml:space="preserve">der gelernte Koch mit Spezialisierung auf die Patisserie </w:t>
      </w:r>
      <w:r w:rsidR="00123013" w:rsidRPr="00173CF1">
        <w:rPr>
          <w:rFonts w:ascii="Arial" w:hAnsi="Arial" w:cs="Arial"/>
          <w:bCs/>
          <w:sz w:val="20"/>
        </w:rPr>
        <w:t>während eines Arbeitsaufenthalts in der Schweiz</w:t>
      </w:r>
      <w:r w:rsidR="004F2409" w:rsidRPr="00173CF1">
        <w:rPr>
          <w:rFonts w:ascii="Arial" w:hAnsi="Arial" w:cs="Arial"/>
          <w:bCs/>
          <w:sz w:val="20"/>
        </w:rPr>
        <w:t>. Zurück in Deutschland vertiefte er sich in die Kunst an der Siebträger-Maschine – d</w:t>
      </w:r>
      <w:r w:rsidR="00FA620B" w:rsidRPr="00173CF1">
        <w:rPr>
          <w:rFonts w:ascii="Arial" w:hAnsi="Arial" w:cs="Arial"/>
          <w:bCs/>
          <w:sz w:val="20"/>
        </w:rPr>
        <w:t xml:space="preserve">er Startschuss </w:t>
      </w:r>
      <w:r w:rsidR="008E2046" w:rsidRPr="00173CF1">
        <w:rPr>
          <w:rFonts w:ascii="Arial" w:hAnsi="Arial" w:cs="Arial"/>
          <w:bCs/>
          <w:sz w:val="20"/>
        </w:rPr>
        <w:t xml:space="preserve">für eine </w:t>
      </w:r>
      <w:r w:rsidR="00FA620B" w:rsidRPr="00173CF1">
        <w:rPr>
          <w:rFonts w:ascii="Arial" w:hAnsi="Arial" w:cs="Arial"/>
          <w:bCs/>
          <w:sz w:val="20"/>
        </w:rPr>
        <w:t xml:space="preserve">Karriere, die ihm auch 2024 </w:t>
      </w:r>
      <w:r w:rsidR="003A619A" w:rsidRPr="00173CF1">
        <w:rPr>
          <w:rFonts w:ascii="Arial" w:hAnsi="Arial" w:cs="Arial"/>
          <w:bCs/>
          <w:sz w:val="20"/>
        </w:rPr>
        <w:t xml:space="preserve">erneut </w:t>
      </w:r>
      <w:r w:rsidR="00FA620B" w:rsidRPr="00173CF1">
        <w:rPr>
          <w:rFonts w:ascii="Arial" w:hAnsi="Arial" w:cs="Arial"/>
          <w:bCs/>
          <w:sz w:val="20"/>
        </w:rPr>
        <w:t xml:space="preserve">den Titel des deutschen </w:t>
      </w:r>
      <w:r w:rsidR="001C1B95" w:rsidRPr="00173CF1">
        <w:rPr>
          <w:rFonts w:ascii="Arial" w:hAnsi="Arial" w:cs="Arial"/>
          <w:bCs/>
          <w:sz w:val="20"/>
        </w:rPr>
        <w:t>Latte-Art-</w:t>
      </w:r>
      <w:r w:rsidR="00FA620B" w:rsidRPr="00173CF1">
        <w:rPr>
          <w:rFonts w:ascii="Arial" w:hAnsi="Arial" w:cs="Arial"/>
          <w:bCs/>
          <w:sz w:val="20"/>
        </w:rPr>
        <w:t>Meisters einbringen sollte</w:t>
      </w:r>
      <w:r w:rsidR="001C1B95" w:rsidRPr="00173CF1">
        <w:rPr>
          <w:rFonts w:ascii="Arial" w:hAnsi="Arial" w:cs="Arial"/>
          <w:bCs/>
          <w:sz w:val="20"/>
        </w:rPr>
        <w:t>.</w:t>
      </w:r>
      <w:r w:rsidR="008E2046" w:rsidRPr="00173CF1">
        <w:rPr>
          <w:rFonts w:ascii="Arial" w:hAnsi="Arial" w:cs="Arial"/>
          <w:bCs/>
          <w:sz w:val="20"/>
        </w:rPr>
        <w:t xml:space="preserve"> Darüber hinaus </w:t>
      </w:r>
      <w:r w:rsidR="00DC525D" w:rsidRPr="00173CF1">
        <w:rPr>
          <w:rFonts w:ascii="Arial" w:hAnsi="Arial" w:cs="Arial"/>
          <w:bCs/>
          <w:sz w:val="20"/>
        </w:rPr>
        <w:t xml:space="preserve">betreibt </w:t>
      </w:r>
      <w:r w:rsidR="008E2046" w:rsidRPr="00173CF1">
        <w:rPr>
          <w:rFonts w:ascii="Arial" w:hAnsi="Arial" w:cs="Arial"/>
          <w:bCs/>
          <w:sz w:val="20"/>
        </w:rPr>
        <w:t xml:space="preserve">Daniel Gerlach </w:t>
      </w:r>
      <w:r w:rsidR="00DC525D" w:rsidRPr="00173CF1">
        <w:rPr>
          <w:rFonts w:ascii="Arial" w:hAnsi="Arial" w:cs="Arial"/>
          <w:bCs/>
          <w:sz w:val="20"/>
        </w:rPr>
        <w:t xml:space="preserve">mit der „Seven Hills Coffee </w:t>
      </w:r>
      <w:proofErr w:type="spellStart"/>
      <w:r w:rsidR="00DC525D" w:rsidRPr="00173CF1">
        <w:rPr>
          <w:rFonts w:ascii="Arial" w:hAnsi="Arial" w:cs="Arial"/>
          <w:bCs/>
          <w:sz w:val="20"/>
        </w:rPr>
        <w:t>Roasters</w:t>
      </w:r>
      <w:proofErr w:type="spellEnd"/>
      <w:r w:rsidR="00DC525D" w:rsidRPr="00173CF1">
        <w:rPr>
          <w:rFonts w:ascii="Arial" w:hAnsi="Arial" w:cs="Arial"/>
          <w:bCs/>
          <w:sz w:val="20"/>
        </w:rPr>
        <w:t xml:space="preserve">“ </w:t>
      </w:r>
      <w:r w:rsidR="008E2046" w:rsidRPr="00173CF1">
        <w:rPr>
          <w:rFonts w:ascii="Arial" w:hAnsi="Arial" w:cs="Arial"/>
          <w:bCs/>
          <w:sz w:val="20"/>
        </w:rPr>
        <w:t xml:space="preserve">heute </w:t>
      </w:r>
      <w:r w:rsidR="00DC525D" w:rsidRPr="00173CF1">
        <w:rPr>
          <w:rFonts w:ascii="Arial" w:hAnsi="Arial" w:cs="Arial"/>
          <w:bCs/>
          <w:sz w:val="20"/>
        </w:rPr>
        <w:t>seine eigene Rösterei inklusive angeschlossenem Coffee</w:t>
      </w:r>
      <w:r w:rsidR="00886862" w:rsidRPr="00173CF1">
        <w:rPr>
          <w:rFonts w:ascii="Arial" w:hAnsi="Arial" w:cs="Arial"/>
          <w:bCs/>
          <w:sz w:val="20"/>
        </w:rPr>
        <w:t xml:space="preserve"> S</w:t>
      </w:r>
      <w:r w:rsidR="00DC525D" w:rsidRPr="00173CF1">
        <w:rPr>
          <w:rFonts w:ascii="Arial" w:hAnsi="Arial" w:cs="Arial"/>
          <w:bCs/>
          <w:sz w:val="20"/>
        </w:rPr>
        <w:t>tore in Bamberg, führt eine der größten Kaffee</w:t>
      </w:r>
      <w:r w:rsidR="00886862" w:rsidRPr="00173CF1">
        <w:rPr>
          <w:rFonts w:ascii="Arial" w:hAnsi="Arial" w:cs="Arial"/>
          <w:bCs/>
          <w:sz w:val="20"/>
        </w:rPr>
        <w:t>s</w:t>
      </w:r>
      <w:r w:rsidR="00DC525D" w:rsidRPr="00173CF1">
        <w:rPr>
          <w:rFonts w:ascii="Arial" w:hAnsi="Arial" w:cs="Arial"/>
          <w:bCs/>
          <w:sz w:val="20"/>
        </w:rPr>
        <w:t>chulen in Deutschland, gibt</w:t>
      </w:r>
      <w:r w:rsidR="0010149E" w:rsidRPr="00173CF1">
        <w:rPr>
          <w:rFonts w:ascii="Arial" w:hAnsi="Arial" w:cs="Arial"/>
          <w:bCs/>
          <w:sz w:val="20"/>
        </w:rPr>
        <w:t xml:space="preserve"> </w:t>
      </w:r>
      <w:r w:rsidR="00DC525D" w:rsidRPr="00173CF1">
        <w:rPr>
          <w:rFonts w:ascii="Arial" w:hAnsi="Arial" w:cs="Arial"/>
          <w:bCs/>
          <w:sz w:val="20"/>
        </w:rPr>
        <w:t>Barista-Kurse und berät</w:t>
      </w:r>
      <w:r w:rsidR="0010149E" w:rsidRPr="00173CF1">
        <w:rPr>
          <w:rFonts w:ascii="Arial" w:hAnsi="Arial" w:cs="Arial"/>
          <w:bCs/>
          <w:sz w:val="20"/>
        </w:rPr>
        <w:t xml:space="preserve"> </w:t>
      </w:r>
      <w:r w:rsidR="00DC525D" w:rsidRPr="00173CF1">
        <w:rPr>
          <w:rFonts w:ascii="Arial" w:hAnsi="Arial" w:cs="Arial"/>
          <w:bCs/>
          <w:sz w:val="20"/>
        </w:rPr>
        <w:t xml:space="preserve">Gastronomen </w:t>
      </w:r>
      <w:r w:rsidR="00DC525D" w:rsidRPr="00173CF1">
        <w:rPr>
          <w:rFonts w:ascii="Arial" w:hAnsi="Arial" w:cs="Arial"/>
          <w:bCs/>
          <w:color w:val="000000" w:themeColor="text1"/>
          <w:sz w:val="20"/>
        </w:rPr>
        <w:t xml:space="preserve">im ganzen deutschsprachigen Raum. </w:t>
      </w:r>
      <w:r w:rsidR="001C1B95" w:rsidRPr="00173CF1">
        <w:rPr>
          <w:rFonts w:ascii="Arial" w:hAnsi="Arial" w:cs="Arial"/>
          <w:bCs/>
          <w:color w:val="000000" w:themeColor="text1"/>
          <w:sz w:val="20"/>
        </w:rPr>
        <w:t xml:space="preserve">Seit </w:t>
      </w:r>
      <w:r w:rsidR="004853DD" w:rsidRPr="00173CF1">
        <w:rPr>
          <w:rFonts w:ascii="Arial" w:hAnsi="Arial" w:cs="Arial"/>
          <w:bCs/>
          <w:color w:val="000000" w:themeColor="text1"/>
          <w:sz w:val="20"/>
        </w:rPr>
        <w:t>Anfang März</w:t>
      </w:r>
      <w:r w:rsidR="001C1B95" w:rsidRPr="00173CF1">
        <w:rPr>
          <w:rFonts w:ascii="Arial" w:hAnsi="Arial" w:cs="Arial"/>
          <w:bCs/>
          <w:sz w:val="20"/>
        </w:rPr>
        <w:t xml:space="preserve"> unterstützt er WMF Professional Coffee Machines als offizieller Marken- und Produktbotschafter.</w:t>
      </w:r>
      <w:r w:rsidR="009F0901" w:rsidRPr="00173CF1">
        <w:rPr>
          <w:rFonts w:ascii="Arial" w:hAnsi="Arial" w:cs="Arial"/>
          <w:bCs/>
          <w:sz w:val="20"/>
        </w:rPr>
        <w:t xml:space="preserve"> </w:t>
      </w:r>
    </w:p>
    <w:p w14:paraId="737C1FCA" w14:textId="77777777" w:rsidR="001C1B95" w:rsidRPr="00173CF1" w:rsidRDefault="001C1B95" w:rsidP="001C1B95">
      <w:pPr>
        <w:spacing w:line="288" w:lineRule="auto"/>
        <w:ind w:right="-266"/>
        <w:rPr>
          <w:rFonts w:ascii="Arial" w:hAnsi="Arial" w:cs="Arial"/>
          <w:bCs/>
          <w:sz w:val="20"/>
        </w:rPr>
      </w:pPr>
    </w:p>
    <w:p w14:paraId="27B51472" w14:textId="7B4B3F69" w:rsidR="001A1CD4" w:rsidRPr="00173CF1" w:rsidRDefault="00123013" w:rsidP="009F0901">
      <w:pPr>
        <w:spacing w:line="288" w:lineRule="auto"/>
        <w:ind w:right="-266"/>
        <w:rPr>
          <w:rFonts w:ascii="Arial" w:hAnsi="Arial" w:cs="Arial"/>
          <w:bCs/>
          <w:sz w:val="20"/>
        </w:rPr>
      </w:pPr>
      <w:r w:rsidRPr="00173CF1">
        <w:rPr>
          <w:rFonts w:ascii="Arial" w:hAnsi="Arial" w:cs="Arial"/>
          <w:bCs/>
          <w:sz w:val="20"/>
        </w:rPr>
        <w:t xml:space="preserve">Die neue Rolle als </w:t>
      </w:r>
      <w:proofErr w:type="spellStart"/>
      <w:r w:rsidRPr="00173CF1">
        <w:rPr>
          <w:rFonts w:ascii="Arial" w:hAnsi="Arial" w:cs="Arial"/>
          <w:bCs/>
          <w:sz w:val="20"/>
        </w:rPr>
        <w:t>Product</w:t>
      </w:r>
      <w:proofErr w:type="spellEnd"/>
      <w:r w:rsidRPr="00173CF1">
        <w:rPr>
          <w:rFonts w:ascii="Arial" w:hAnsi="Arial" w:cs="Arial"/>
          <w:bCs/>
          <w:sz w:val="20"/>
        </w:rPr>
        <w:t xml:space="preserve"> Ambassador für die WMF </w:t>
      </w:r>
      <w:proofErr w:type="spellStart"/>
      <w:r w:rsidRPr="00173CF1">
        <w:rPr>
          <w:rFonts w:ascii="Arial" w:hAnsi="Arial" w:cs="Arial"/>
          <w:bCs/>
          <w:sz w:val="20"/>
        </w:rPr>
        <w:t>espresso</w:t>
      </w:r>
      <w:proofErr w:type="spellEnd"/>
      <w:r w:rsidRPr="00173CF1">
        <w:rPr>
          <w:rFonts w:ascii="Arial" w:hAnsi="Arial" w:cs="Arial"/>
          <w:bCs/>
          <w:sz w:val="20"/>
        </w:rPr>
        <w:t xml:space="preserve"> NEXT </w:t>
      </w:r>
      <w:r w:rsidR="00886862" w:rsidRPr="00173CF1">
        <w:rPr>
          <w:rFonts w:ascii="Arial" w:hAnsi="Arial" w:cs="Arial"/>
          <w:bCs/>
          <w:sz w:val="20"/>
        </w:rPr>
        <w:t>ist</w:t>
      </w:r>
      <w:r w:rsidRPr="00173CF1">
        <w:rPr>
          <w:rFonts w:ascii="Arial" w:hAnsi="Arial" w:cs="Arial"/>
          <w:bCs/>
          <w:sz w:val="20"/>
        </w:rPr>
        <w:t xml:space="preserve"> </w:t>
      </w:r>
      <w:r w:rsidR="001C1B95" w:rsidRPr="00173CF1">
        <w:rPr>
          <w:rFonts w:ascii="Arial" w:hAnsi="Arial" w:cs="Arial"/>
          <w:bCs/>
          <w:sz w:val="20"/>
        </w:rPr>
        <w:t xml:space="preserve">Daniel Gerlach </w:t>
      </w:r>
      <w:r w:rsidR="00886862" w:rsidRPr="00173CF1">
        <w:rPr>
          <w:rFonts w:ascii="Arial" w:hAnsi="Arial" w:cs="Arial"/>
          <w:bCs/>
          <w:sz w:val="20"/>
        </w:rPr>
        <w:t xml:space="preserve">dabei </w:t>
      </w:r>
      <w:r w:rsidRPr="00173CF1">
        <w:rPr>
          <w:rFonts w:ascii="Arial" w:hAnsi="Arial" w:cs="Arial"/>
          <w:bCs/>
          <w:sz w:val="20"/>
        </w:rPr>
        <w:t>wie auf den Leib geschneidert</w:t>
      </w:r>
      <w:r w:rsidR="0020342E" w:rsidRPr="00173CF1">
        <w:rPr>
          <w:rFonts w:ascii="Arial" w:hAnsi="Arial" w:cs="Arial"/>
          <w:bCs/>
          <w:sz w:val="20"/>
        </w:rPr>
        <w:t xml:space="preserve">, kennt er doch die Herausforderungen, vor denen </w:t>
      </w:r>
      <w:r w:rsidR="0038631D" w:rsidRPr="00173CF1">
        <w:rPr>
          <w:rFonts w:ascii="Arial" w:hAnsi="Arial" w:cs="Arial"/>
          <w:bCs/>
          <w:sz w:val="20"/>
        </w:rPr>
        <w:t>Baristas</w:t>
      </w:r>
      <w:r w:rsidR="0020342E" w:rsidRPr="00173CF1">
        <w:rPr>
          <w:rFonts w:ascii="Arial" w:hAnsi="Arial" w:cs="Arial"/>
          <w:bCs/>
          <w:sz w:val="20"/>
        </w:rPr>
        <w:t xml:space="preserve"> und gastronomisches Fachpersonal auf der ganzen Welt stehen</w:t>
      </w:r>
      <w:r w:rsidR="000E0C58" w:rsidRPr="00173CF1">
        <w:rPr>
          <w:rFonts w:ascii="Arial" w:hAnsi="Arial" w:cs="Arial"/>
          <w:bCs/>
          <w:sz w:val="20"/>
        </w:rPr>
        <w:t>,</w:t>
      </w:r>
      <w:r w:rsidR="00886862" w:rsidRPr="00173CF1">
        <w:rPr>
          <w:rFonts w:ascii="Arial" w:hAnsi="Arial" w:cs="Arial"/>
          <w:bCs/>
          <w:sz w:val="20"/>
        </w:rPr>
        <w:t xml:space="preserve"> aus erster Hand</w:t>
      </w:r>
      <w:r w:rsidR="001C1B95" w:rsidRPr="00173CF1">
        <w:rPr>
          <w:rFonts w:ascii="Arial" w:hAnsi="Arial" w:cs="Arial"/>
          <w:bCs/>
          <w:sz w:val="20"/>
        </w:rPr>
        <w:t>:</w:t>
      </w:r>
      <w:r w:rsidR="0020342E" w:rsidRPr="00173CF1">
        <w:rPr>
          <w:rFonts w:ascii="Arial" w:hAnsi="Arial" w:cs="Arial"/>
          <w:bCs/>
          <w:sz w:val="20"/>
        </w:rPr>
        <w:t xml:space="preserve"> „Die Verbindung </w:t>
      </w:r>
      <w:r w:rsidR="00E45610" w:rsidRPr="00173CF1">
        <w:rPr>
          <w:rFonts w:ascii="Arial" w:hAnsi="Arial" w:cs="Arial"/>
          <w:bCs/>
          <w:sz w:val="20"/>
        </w:rPr>
        <w:t xml:space="preserve">von </w:t>
      </w:r>
      <w:r w:rsidR="004F2409" w:rsidRPr="00173CF1">
        <w:rPr>
          <w:rFonts w:ascii="Arial" w:hAnsi="Arial" w:cs="Arial"/>
          <w:bCs/>
          <w:sz w:val="20"/>
        </w:rPr>
        <w:t>traditioneller Siebträgertechnologie mit den Vorteilen</w:t>
      </w:r>
      <w:r w:rsidR="0020342E" w:rsidRPr="00173CF1">
        <w:rPr>
          <w:rFonts w:ascii="Arial" w:hAnsi="Arial" w:cs="Arial"/>
          <w:bCs/>
          <w:sz w:val="20"/>
        </w:rPr>
        <w:t xml:space="preserve"> </w:t>
      </w:r>
      <w:r w:rsidR="004F2409" w:rsidRPr="00173CF1">
        <w:rPr>
          <w:rFonts w:ascii="Arial" w:hAnsi="Arial" w:cs="Arial"/>
          <w:bCs/>
          <w:sz w:val="20"/>
        </w:rPr>
        <w:t xml:space="preserve">der Automatisierung </w:t>
      </w:r>
      <w:r w:rsidR="0020342E" w:rsidRPr="00173CF1">
        <w:rPr>
          <w:rFonts w:ascii="Arial" w:hAnsi="Arial" w:cs="Arial"/>
          <w:bCs/>
          <w:sz w:val="20"/>
        </w:rPr>
        <w:t>ist eine perfekte</w:t>
      </w:r>
      <w:r w:rsidR="004F2409" w:rsidRPr="00173CF1">
        <w:rPr>
          <w:rFonts w:ascii="Arial" w:hAnsi="Arial" w:cs="Arial"/>
          <w:bCs/>
          <w:sz w:val="20"/>
        </w:rPr>
        <w:t xml:space="preserve"> Lösung</w:t>
      </w:r>
      <w:r w:rsidR="0020342E" w:rsidRPr="00173CF1">
        <w:rPr>
          <w:rFonts w:ascii="Arial" w:hAnsi="Arial" w:cs="Arial"/>
          <w:bCs/>
          <w:sz w:val="20"/>
        </w:rPr>
        <w:t>.</w:t>
      </w:r>
      <w:r w:rsidR="0065342D" w:rsidRPr="00173CF1">
        <w:rPr>
          <w:rFonts w:ascii="Arial" w:hAnsi="Arial" w:cs="Arial"/>
          <w:bCs/>
          <w:sz w:val="20"/>
        </w:rPr>
        <w:t xml:space="preserve"> </w:t>
      </w:r>
      <w:r w:rsidR="00E45610" w:rsidRPr="00173CF1">
        <w:rPr>
          <w:rFonts w:ascii="Arial" w:hAnsi="Arial" w:cs="Arial"/>
          <w:bCs/>
          <w:sz w:val="20"/>
        </w:rPr>
        <w:t xml:space="preserve">Die WMF </w:t>
      </w:r>
      <w:proofErr w:type="spellStart"/>
      <w:r w:rsidR="00E45610" w:rsidRPr="00173CF1">
        <w:rPr>
          <w:rFonts w:ascii="Arial" w:hAnsi="Arial" w:cs="Arial"/>
          <w:bCs/>
          <w:sz w:val="20"/>
        </w:rPr>
        <w:t>espresso</w:t>
      </w:r>
      <w:proofErr w:type="spellEnd"/>
      <w:r w:rsidR="00E45610" w:rsidRPr="00173CF1">
        <w:rPr>
          <w:rFonts w:ascii="Arial" w:hAnsi="Arial" w:cs="Arial"/>
          <w:bCs/>
          <w:sz w:val="20"/>
        </w:rPr>
        <w:t xml:space="preserve"> NEXT unterstützt </w:t>
      </w:r>
      <w:r w:rsidR="0038631D" w:rsidRPr="00173CF1">
        <w:rPr>
          <w:rFonts w:ascii="Arial" w:hAnsi="Arial" w:cs="Arial"/>
          <w:bCs/>
          <w:sz w:val="20"/>
        </w:rPr>
        <w:t>uns Baristas</w:t>
      </w:r>
      <w:r w:rsidR="00E45610" w:rsidRPr="00173CF1">
        <w:rPr>
          <w:rFonts w:ascii="Arial" w:hAnsi="Arial" w:cs="Arial"/>
          <w:bCs/>
          <w:sz w:val="20"/>
        </w:rPr>
        <w:t xml:space="preserve"> über den gesamten </w:t>
      </w:r>
      <w:r w:rsidR="00E45610" w:rsidRPr="00173CF1">
        <w:rPr>
          <w:rFonts w:ascii="Arial" w:hAnsi="Arial" w:cs="Arial"/>
          <w:bCs/>
          <w:sz w:val="20"/>
        </w:rPr>
        <w:lastRenderedPageBreak/>
        <w:t xml:space="preserve">Brühprozess. Ob Neueinsteiger oder Profi: Mit der der WMF </w:t>
      </w:r>
      <w:proofErr w:type="spellStart"/>
      <w:r w:rsidR="00E45610" w:rsidRPr="00173CF1">
        <w:rPr>
          <w:rFonts w:ascii="Arial" w:hAnsi="Arial" w:cs="Arial"/>
          <w:bCs/>
          <w:sz w:val="20"/>
        </w:rPr>
        <w:t>espresso</w:t>
      </w:r>
      <w:proofErr w:type="spellEnd"/>
      <w:r w:rsidR="00E45610" w:rsidRPr="00173CF1">
        <w:rPr>
          <w:rFonts w:ascii="Arial" w:hAnsi="Arial" w:cs="Arial"/>
          <w:bCs/>
          <w:sz w:val="20"/>
        </w:rPr>
        <w:t xml:space="preserve"> NEXT gelingt jeder Espresso</w:t>
      </w:r>
      <w:r w:rsidR="0065342D" w:rsidRPr="00173CF1">
        <w:rPr>
          <w:rFonts w:ascii="Arial" w:hAnsi="Arial" w:cs="Arial"/>
          <w:bCs/>
          <w:sz w:val="20"/>
        </w:rPr>
        <w:t>“</w:t>
      </w:r>
      <w:r w:rsidR="009F0901" w:rsidRPr="00173CF1">
        <w:rPr>
          <w:rFonts w:ascii="Arial" w:hAnsi="Arial" w:cs="Arial"/>
          <w:bCs/>
          <w:sz w:val="20"/>
        </w:rPr>
        <w:t xml:space="preserve">, </w:t>
      </w:r>
      <w:r w:rsidR="0020342E" w:rsidRPr="00173CF1">
        <w:rPr>
          <w:rFonts w:ascii="Arial" w:hAnsi="Arial" w:cs="Arial"/>
          <w:bCs/>
          <w:sz w:val="20"/>
        </w:rPr>
        <w:t xml:space="preserve">so </w:t>
      </w:r>
      <w:r w:rsidR="009F0901" w:rsidRPr="00173CF1">
        <w:rPr>
          <w:rFonts w:ascii="Arial" w:hAnsi="Arial" w:cs="Arial"/>
          <w:bCs/>
          <w:sz w:val="20"/>
        </w:rPr>
        <w:t>Daniel Gerlach.</w:t>
      </w:r>
    </w:p>
    <w:p w14:paraId="77A3837B" w14:textId="77777777" w:rsidR="0072115C" w:rsidRPr="00173CF1" w:rsidRDefault="0072115C" w:rsidP="009C1FA7">
      <w:pPr>
        <w:spacing w:line="288" w:lineRule="auto"/>
        <w:ind w:right="-266"/>
        <w:rPr>
          <w:rFonts w:ascii="Arial" w:hAnsi="Arial" w:cs="Arial"/>
          <w:b/>
          <w:sz w:val="20"/>
        </w:rPr>
      </w:pPr>
    </w:p>
    <w:p w14:paraId="1122B55D" w14:textId="09838CA2" w:rsidR="00E45610" w:rsidRPr="00173CF1" w:rsidRDefault="009F0901" w:rsidP="00AF449A">
      <w:pPr>
        <w:spacing w:line="288" w:lineRule="auto"/>
        <w:ind w:right="-266"/>
        <w:rPr>
          <w:rFonts w:ascii="Arial" w:hAnsi="Arial" w:cs="Arial"/>
          <w:bCs/>
          <w:sz w:val="20"/>
        </w:rPr>
      </w:pPr>
      <w:r w:rsidRPr="00173CF1">
        <w:rPr>
          <w:rFonts w:ascii="Arial" w:hAnsi="Arial" w:cs="Arial"/>
          <w:bCs/>
          <w:sz w:val="20"/>
        </w:rPr>
        <w:t xml:space="preserve">Sein Engagement für </w:t>
      </w:r>
      <w:r w:rsidR="00AF449A" w:rsidRPr="00173CF1">
        <w:rPr>
          <w:rFonts w:ascii="Arial" w:hAnsi="Arial" w:cs="Arial"/>
          <w:bCs/>
          <w:sz w:val="20"/>
        </w:rPr>
        <w:t xml:space="preserve">den neuen Siebträger-Halbautomaten ist für Daniel Gerlach dabei nur ein Aspekt </w:t>
      </w:r>
      <w:r w:rsidR="002041D7" w:rsidRPr="00173CF1">
        <w:rPr>
          <w:rFonts w:ascii="Arial" w:hAnsi="Arial" w:cs="Arial"/>
          <w:bCs/>
          <w:sz w:val="20"/>
        </w:rPr>
        <w:t xml:space="preserve">der Zusammenarbeit </w:t>
      </w:r>
      <w:r w:rsidR="002727D2" w:rsidRPr="00173CF1">
        <w:rPr>
          <w:rFonts w:ascii="Arial" w:hAnsi="Arial" w:cs="Arial"/>
          <w:bCs/>
          <w:sz w:val="20"/>
        </w:rPr>
        <w:t>mit WMF</w:t>
      </w:r>
      <w:r w:rsidR="00AF449A" w:rsidRPr="00173CF1">
        <w:rPr>
          <w:rFonts w:ascii="Arial" w:hAnsi="Arial" w:cs="Arial"/>
          <w:bCs/>
          <w:sz w:val="20"/>
        </w:rPr>
        <w:t xml:space="preserve">. Als beratender Barista bringt er sein Talent, sein Fachwissen und seinen einzigartigen Blick auf neue Trends und aktuelle Themen in das Unternehmen </w:t>
      </w:r>
      <w:r w:rsidR="002727D2" w:rsidRPr="00173CF1">
        <w:rPr>
          <w:rFonts w:ascii="Arial" w:hAnsi="Arial" w:cs="Arial"/>
          <w:bCs/>
          <w:sz w:val="20"/>
        </w:rPr>
        <w:t>ein. S</w:t>
      </w:r>
      <w:r w:rsidR="00AF449A" w:rsidRPr="00173CF1">
        <w:rPr>
          <w:rFonts w:ascii="Arial" w:hAnsi="Arial" w:cs="Arial"/>
          <w:bCs/>
          <w:sz w:val="20"/>
        </w:rPr>
        <w:t>ei es bei der passgenauen Ansprache</w:t>
      </w:r>
      <w:r w:rsidR="002041D7" w:rsidRPr="00173CF1">
        <w:rPr>
          <w:rFonts w:ascii="Arial" w:hAnsi="Arial" w:cs="Arial"/>
          <w:bCs/>
          <w:sz w:val="20"/>
        </w:rPr>
        <w:t xml:space="preserve"> der globalen Spezialitätenkaffeeszene</w:t>
      </w:r>
      <w:r w:rsidR="00A2099D" w:rsidRPr="00173CF1">
        <w:rPr>
          <w:rFonts w:ascii="Arial" w:hAnsi="Arial" w:cs="Arial"/>
          <w:bCs/>
          <w:sz w:val="20"/>
        </w:rPr>
        <w:t xml:space="preserve"> </w:t>
      </w:r>
      <w:r w:rsidR="00AF449A" w:rsidRPr="00173CF1">
        <w:rPr>
          <w:rFonts w:ascii="Arial" w:hAnsi="Arial" w:cs="Arial"/>
          <w:bCs/>
          <w:sz w:val="20"/>
        </w:rPr>
        <w:t>oder</w:t>
      </w:r>
      <w:r w:rsidR="0038631D" w:rsidRPr="00173CF1">
        <w:rPr>
          <w:rFonts w:ascii="Arial" w:hAnsi="Arial" w:cs="Arial"/>
          <w:bCs/>
          <w:sz w:val="20"/>
        </w:rPr>
        <w:t xml:space="preserve"> indem er sein Knowhow auch in die Entwicklung und Herstellung neuer Produkte und Technologien innovativer Kaffeemaschinen einfließen lässt.</w:t>
      </w:r>
    </w:p>
    <w:p w14:paraId="55DEE103" w14:textId="77777777" w:rsidR="000E0C58" w:rsidRPr="00173CF1" w:rsidRDefault="000E0C58" w:rsidP="009C1FA7">
      <w:pPr>
        <w:spacing w:line="288" w:lineRule="auto"/>
        <w:ind w:right="-266"/>
        <w:rPr>
          <w:rFonts w:ascii="Arial" w:hAnsi="Arial" w:cs="Arial"/>
          <w:b/>
          <w:sz w:val="20"/>
        </w:rPr>
      </w:pPr>
    </w:p>
    <w:p w14:paraId="793CACB2" w14:textId="144D6189" w:rsidR="00523386" w:rsidRPr="00173CF1" w:rsidRDefault="0078021B" w:rsidP="009C1FA7">
      <w:pPr>
        <w:spacing w:line="288" w:lineRule="auto"/>
        <w:ind w:right="-266"/>
        <w:rPr>
          <w:rFonts w:ascii="Arial" w:hAnsi="Arial" w:cs="Arial"/>
          <w:b/>
          <w:sz w:val="20"/>
        </w:rPr>
      </w:pPr>
      <w:r w:rsidRPr="00173CF1">
        <w:rPr>
          <w:rFonts w:ascii="Arial" w:hAnsi="Arial" w:cs="Arial"/>
          <w:b/>
          <w:sz w:val="20"/>
        </w:rPr>
        <w:t>Die neue Kunst der Kaffeekreation</w:t>
      </w:r>
    </w:p>
    <w:p w14:paraId="1839F22E" w14:textId="3A682FC5" w:rsidR="0010149E" w:rsidRPr="00173CF1" w:rsidRDefault="0010149E" w:rsidP="002727D2">
      <w:pPr>
        <w:spacing w:line="288" w:lineRule="auto"/>
        <w:ind w:right="-266"/>
        <w:rPr>
          <w:rFonts w:ascii="Arial" w:hAnsi="Arial" w:cs="Arial"/>
          <w:bCs/>
          <w:sz w:val="20"/>
        </w:rPr>
      </w:pPr>
      <w:r w:rsidRPr="00173CF1">
        <w:rPr>
          <w:rFonts w:ascii="Arial" w:hAnsi="Arial" w:cs="Arial"/>
          <w:bCs/>
          <w:sz w:val="20"/>
        </w:rPr>
        <w:t>Die</w:t>
      </w:r>
      <w:r w:rsidR="003D35A9" w:rsidRPr="00173CF1">
        <w:rPr>
          <w:rFonts w:ascii="Arial" w:hAnsi="Arial" w:cs="Arial"/>
          <w:bCs/>
          <w:sz w:val="20"/>
        </w:rPr>
        <w:t xml:space="preserve"> </w:t>
      </w:r>
      <w:r w:rsidR="005822A6" w:rsidRPr="00173CF1">
        <w:rPr>
          <w:rFonts w:ascii="Arial" w:hAnsi="Arial" w:cs="Arial"/>
          <w:bCs/>
          <w:sz w:val="20"/>
        </w:rPr>
        <w:t>Partnerschaft</w:t>
      </w:r>
      <w:r w:rsidR="003D35A9" w:rsidRPr="00173CF1">
        <w:rPr>
          <w:rFonts w:ascii="Arial" w:hAnsi="Arial" w:cs="Arial"/>
          <w:bCs/>
          <w:sz w:val="20"/>
        </w:rPr>
        <w:t xml:space="preserve"> mit Daniel Gerlach ist für WMF Professional Coffee Machines </w:t>
      </w:r>
      <w:r w:rsidR="00D85B05" w:rsidRPr="00173CF1">
        <w:rPr>
          <w:rFonts w:ascii="Arial" w:hAnsi="Arial" w:cs="Arial"/>
          <w:bCs/>
          <w:sz w:val="20"/>
        </w:rPr>
        <w:t>ein natürlicher nächster Schritt</w:t>
      </w:r>
      <w:r w:rsidR="008D49D9" w:rsidRPr="00173CF1">
        <w:rPr>
          <w:rFonts w:ascii="Arial" w:hAnsi="Arial" w:cs="Arial"/>
          <w:bCs/>
          <w:sz w:val="20"/>
        </w:rPr>
        <w:t>, d</w:t>
      </w:r>
      <w:r w:rsidR="00B718C0" w:rsidRPr="00173CF1">
        <w:rPr>
          <w:rFonts w:ascii="Arial" w:hAnsi="Arial" w:cs="Arial"/>
          <w:bCs/>
          <w:sz w:val="20"/>
        </w:rPr>
        <w:t>ie</w:t>
      </w:r>
      <w:r w:rsidR="008D49D9" w:rsidRPr="00173CF1">
        <w:rPr>
          <w:rFonts w:ascii="Arial" w:hAnsi="Arial" w:cs="Arial"/>
          <w:bCs/>
          <w:sz w:val="20"/>
        </w:rPr>
        <w:t xml:space="preserve"> eigene Marke und de</w:t>
      </w:r>
      <w:r w:rsidR="00B718C0" w:rsidRPr="00173CF1">
        <w:rPr>
          <w:rFonts w:ascii="Arial" w:hAnsi="Arial" w:cs="Arial"/>
          <w:bCs/>
          <w:sz w:val="20"/>
        </w:rPr>
        <w:t>n</w:t>
      </w:r>
      <w:r w:rsidR="008D49D9" w:rsidRPr="00173CF1">
        <w:rPr>
          <w:rFonts w:ascii="Arial" w:hAnsi="Arial" w:cs="Arial"/>
          <w:bCs/>
          <w:sz w:val="20"/>
        </w:rPr>
        <w:t xml:space="preserve"> State-of-the-Art-Siebträger WMF </w:t>
      </w:r>
      <w:proofErr w:type="spellStart"/>
      <w:r w:rsidR="008D49D9" w:rsidRPr="00173CF1">
        <w:rPr>
          <w:rFonts w:ascii="Arial" w:hAnsi="Arial" w:cs="Arial"/>
          <w:bCs/>
          <w:sz w:val="20"/>
        </w:rPr>
        <w:t>espresso</w:t>
      </w:r>
      <w:proofErr w:type="spellEnd"/>
      <w:r w:rsidR="008D49D9" w:rsidRPr="00173CF1">
        <w:rPr>
          <w:rFonts w:ascii="Arial" w:hAnsi="Arial" w:cs="Arial"/>
          <w:bCs/>
          <w:sz w:val="20"/>
        </w:rPr>
        <w:t xml:space="preserve"> NEXT </w:t>
      </w:r>
      <w:r w:rsidR="00B718C0" w:rsidRPr="00173CF1">
        <w:rPr>
          <w:rFonts w:ascii="Arial" w:hAnsi="Arial" w:cs="Arial"/>
          <w:bCs/>
          <w:sz w:val="20"/>
        </w:rPr>
        <w:t>live erl</w:t>
      </w:r>
      <w:r w:rsidR="001A1CD4" w:rsidRPr="00173CF1">
        <w:rPr>
          <w:rFonts w:ascii="Arial" w:hAnsi="Arial" w:cs="Arial"/>
          <w:bCs/>
          <w:sz w:val="20"/>
        </w:rPr>
        <w:t>e</w:t>
      </w:r>
      <w:r w:rsidR="00B718C0" w:rsidRPr="00173CF1">
        <w:rPr>
          <w:rFonts w:ascii="Arial" w:hAnsi="Arial" w:cs="Arial"/>
          <w:bCs/>
          <w:sz w:val="20"/>
        </w:rPr>
        <w:t>bbar zu machen</w:t>
      </w:r>
      <w:r w:rsidR="008D49D9" w:rsidRPr="00173CF1">
        <w:rPr>
          <w:rFonts w:ascii="Arial" w:hAnsi="Arial" w:cs="Arial"/>
          <w:bCs/>
          <w:sz w:val="20"/>
        </w:rPr>
        <w:t xml:space="preserve">. </w:t>
      </w:r>
      <w:r w:rsidR="00B718C0" w:rsidRPr="00173CF1">
        <w:rPr>
          <w:rFonts w:ascii="Arial" w:hAnsi="Arial" w:cs="Arial"/>
          <w:bCs/>
          <w:sz w:val="20"/>
        </w:rPr>
        <w:t>Mit dem Launch</w:t>
      </w:r>
      <w:r w:rsidR="003D35A9" w:rsidRPr="00173CF1">
        <w:rPr>
          <w:rFonts w:ascii="Arial" w:hAnsi="Arial" w:cs="Arial"/>
          <w:bCs/>
          <w:sz w:val="20"/>
        </w:rPr>
        <w:t xml:space="preserve"> einer neuen</w:t>
      </w:r>
      <w:r w:rsidR="008D49D9" w:rsidRPr="00173CF1">
        <w:rPr>
          <w:rFonts w:ascii="Arial" w:hAnsi="Arial" w:cs="Arial"/>
          <w:bCs/>
          <w:sz w:val="20"/>
        </w:rPr>
        <w:t>, weltweiten</w:t>
      </w:r>
      <w:r w:rsidR="003D35A9" w:rsidRPr="00173CF1">
        <w:rPr>
          <w:rFonts w:ascii="Arial" w:hAnsi="Arial" w:cs="Arial"/>
          <w:bCs/>
          <w:sz w:val="20"/>
        </w:rPr>
        <w:t xml:space="preserve"> Kampagne unter dem </w:t>
      </w:r>
      <w:r w:rsidR="003D35A9" w:rsidRPr="00173CF1">
        <w:rPr>
          <w:rFonts w:ascii="Arial" w:hAnsi="Arial" w:cs="Arial"/>
          <w:bCs/>
          <w:color w:val="000000" w:themeColor="text1"/>
          <w:sz w:val="20"/>
        </w:rPr>
        <w:t>Titel „Die neue Kunst der Kaffeekreation</w:t>
      </w:r>
      <w:r w:rsidR="000E0C58" w:rsidRPr="00173CF1">
        <w:rPr>
          <w:rFonts w:ascii="Arial" w:hAnsi="Arial" w:cs="Arial"/>
          <w:bCs/>
          <w:color w:val="000000" w:themeColor="text1"/>
          <w:sz w:val="20"/>
        </w:rPr>
        <w:t xml:space="preserve"> –</w:t>
      </w:r>
      <w:r w:rsidR="00E91A8B" w:rsidRPr="00173CF1">
        <w:rPr>
          <w:rFonts w:ascii="Arial" w:hAnsi="Arial" w:cs="Arial"/>
          <w:bCs/>
          <w:color w:val="000000" w:themeColor="text1"/>
          <w:sz w:val="20"/>
        </w:rPr>
        <w:t xml:space="preserve"> </w:t>
      </w:r>
      <w:r w:rsidR="003D35A9" w:rsidRPr="00173CF1">
        <w:rPr>
          <w:rFonts w:ascii="Arial" w:hAnsi="Arial" w:cs="Arial"/>
          <w:bCs/>
          <w:color w:val="000000" w:themeColor="text1"/>
          <w:sz w:val="20"/>
        </w:rPr>
        <w:t xml:space="preserve">Perfektion in jeder Wiederholung“ </w:t>
      </w:r>
      <w:r w:rsidR="00B718C0" w:rsidRPr="00173CF1">
        <w:rPr>
          <w:rFonts w:ascii="Arial" w:hAnsi="Arial" w:cs="Arial"/>
          <w:bCs/>
          <w:color w:val="000000" w:themeColor="text1"/>
          <w:sz w:val="20"/>
        </w:rPr>
        <w:t xml:space="preserve">setzt </w:t>
      </w:r>
      <w:r w:rsidR="002041D7" w:rsidRPr="00173CF1">
        <w:rPr>
          <w:rFonts w:ascii="Arial" w:hAnsi="Arial" w:cs="Arial"/>
          <w:bCs/>
          <w:color w:val="000000" w:themeColor="text1"/>
          <w:sz w:val="20"/>
        </w:rPr>
        <w:t>WMF</w:t>
      </w:r>
      <w:r w:rsidR="00B718C0" w:rsidRPr="00173CF1">
        <w:rPr>
          <w:rFonts w:ascii="Arial" w:hAnsi="Arial" w:cs="Arial"/>
          <w:bCs/>
          <w:color w:val="000000" w:themeColor="text1"/>
          <w:sz w:val="20"/>
        </w:rPr>
        <w:t xml:space="preserve"> </w:t>
      </w:r>
      <w:r w:rsidR="009F0901" w:rsidRPr="00173CF1">
        <w:rPr>
          <w:rFonts w:ascii="Arial" w:hAnsi="Arial" w:cs="Arial"/>
          <w:bCs/>
          <w:color w:val="000000" w:themeColor="text1"/>
          <w:sz w:val="20"/>
        </w:rPr>
        <w:t>die neue Maschine</w:t>
      </w:r>
      <w:r w:rsidR="00B718C0" w:rsidRPr="00173CF1">
        <w:rPr>
          <w:rFonts w:ascii="Arial" w:hAnsi="Arial" w:cs="Arial"/>
          <w:bCs/>
          <w:color w:val="000000" w:themeColor="text1"/>
          <w:sz w:val="20"/>
        </w:rPr>
        <w:t xml:space="preserve"> eindrucksvoll in Szene</w:t>
      </w:r>
      <w:r w:rsidR="00C07687" w:rsidRPr="00173CF1">
        <w:rPr>
          <w:rFonts w:ascii="Arial" w:hAnsi="Arial" w:cs="Arial"/>
          <w:bCs/>
          <w:color w:val="000000" w:themeColor="text1"/>
          <w:sz w:val="20"/>
        </w:rPr>
        <w:t>:</w:t>
      </w:r>
      <w:r w:rsidR="00B718C0" w:rsidRPr="00173CF1">
        <w:rPr>
          <w:rFonts w:ascii="Arial" w:hAnsi="Arial" w:cs="Arial"/>
          <w:bCs/>
          <w:color w:val="000000" w:themeColor="text1"/>
          <w:sz w:val="20"/>
        </w:rPr>
        <w:t xml:space="preserve"> </w:t>
      </w:r>
      <w:r w:rsidR="00C07687" w:rsidRPr="00173CF1">
        <w:rPr>
          <w:rFonts w:ascii="Arial" w:hAnsi="Arial" w:cs="Arial"/>
          <w:bCs/>
          <w:color w:val="000000" w:themeColor="text1"/>
          <w:sz w:val="20"/>
        </w:rPr>
        <w:t xml:space="preserve">zuletzt auf der Internorga 2024 </w:t>
      </w:r>
      <w:r w:rsidR="00B718C0" w:rsidRPr="00173CF1">
        <w:rPr>
          <w:rFonts w:ascii="Arial" w:hAnsi="Arial" w:cs="Arial"/>
          <w:bCs/>
          <w:color w:val="000000" w:themeColor="text1"/>
          <w:sz w:val="20"/>
        </w:rPr>
        <w:t xml:space="preserve">mit </w:t>
      </w:r>
      <w:r w:rsidR="00B718C0" w:rsidRPr="00173CF1">
        <w:rPr>
          <w:rFonts w:ascii="Arial" w:hAnsi="Arial" w:cs="Arial"/>
          <w:bCs/>
          <w:sz w:val="20"/>
        </w:rPr>
        <w:t>Live-Performances meisterliche</w:t>
      </w:r>
      <w:r w:rsidR="00886862" w:rsidRPr="00173CF1">
        <w:rPr>
          <w:rFonts w:ascii="Arial" w:hAnsi="Arial" w:cs="Arial"/>
          <w:bCs/>
          <w:sz w:val="20"/>
        </w:rPr>
        <w:t>n</w:t>
      </w:r>
      <w:r w:rsidR="00B718C0" w:rsidRPr="00173CF1">
        <w:rPr>
          <w:rFonts w:ascii="Arial" w:hAnsi="Arial" w:cs="Arial"/>
          <w:bCs/>
          <w:sz w:val="20"/>
        </w:rPr>
        <w:t xml:space="preserve"> Barista-Handwerk</w:t>
      </w:r>
      <w:r w:rsidR="00886862" w:rsidRPr="00173CF1">
        <w:rPr>
          <w:rFonts w:ascii="Arial" w:hAnsi="Arial" w:cs="Arial"/>
          <w:bCs/>
          <w:sz w:val="20"/>
        </w:rPr>
        <w:t>s</w:t>
      </w:r>
      <w:r w:rsidR="00B718C0" w:rsidRPr="00173CF1">
        <w:rPr>
          <w:rFonts w:ascii="Arial" w:hAnsi="Arial" w:cs="Arial"/>
          <w:bCs/>
          <w:sz w:val="20"/>
        </w:rPr>
        <w:t>, großer Latte-Art</w:t>
      </w:r>
      <w:r w:rsidR="00C07687" w:rsidRPr="00173CF1">
        <w:rPr>
          <w:rFonts w:ascii="Arial" w:hAnsi="Arial" w:cs="Arial"/>
          <w:bCs/>
          <w:sz w:val="20"/>
        </w:rPr>
        <w:t xml:space="preserve">, </w:t>
      </w:r>
      <w:r w:rsidR="00B718C0" w:rsidRPr="00173CF1">
        <w:rPr>
          <w:rFonts w:ascii="Arial" w:hAnsi="Arial" w:cs="Arial"/>
          <w:bCs/>
          <w:sz w:val="20"/>
        </w:rPr>
        <w:t xml:space="preserve">ausgefeilten </w:t>
      </w:r>
      <w:proofErr w:type="spellStart"/>
      <w:r w:rsidR="00B718C0" w:rsidRPr="00173CF1">
        <w:rPr>
          <w:rFonts w:ascii="Arial" w:hAnsi="Arial" w:cs="Arial"/>
          <w:bCs/>
          <w:sz w:val="20"/>
        </w:rPr>
        <w:t>Signature</w:t>
      </w:r>
      <w:proofErr w:type="spellEnd"/>
      <w:r w:rsidR="00B718C0" w:rsidRPr="00173CF1">
        <w:rPr>
          <w:rFonts w:ascii="Arial" w:hAnsi="Arial" w:cs="Arial"/>
          <w:bCs/>
          <w:sz w:val="20"/>
        </w:rPr>
        <w:t>-Drinks</w:t>
      </w:r>
      <w:r w:rsidR="00C07687" w:rsidRPr="00173CF1">
        <w:rPr>
          <w:rFonts w:ascii="Arial" w:hAnsi="Arial" w:cs="Arial"/>
          <w:bCs/>
          <w:sz w:val="20"/>
        </w:rPr>
        <w:t xml:space="preserve"> und zahlreichen weiteren Highlights</w:t>
      </w:r>
      <w:r w:rsidR="00B718C0" w:rsidRPr="00173CF1">
        <w:rPr>
          <w:rFonts w:ascii="Arial" w:hAnsi="Arial" w:cs="Arial"/>
          <w:bCs/>
          <w:sz w:val="20"/>
        </w:rPr>
        <w:t xml:space="preserve">. Axel Fähnle, </w:t>
      </w:r>
      <w:r w:rsidR="001A1CD4" w:rsidRPr="00173CF1">
        <w:rPr>
          <w:rFonts w:ascii="Arial" w:hAnsi="Arial" w:cs="Arial"/>
          <w:bCs/>
          <w:sz w:val="20"/>
        </w:rPr>
        <w:t>Head of Global Marketing bei WMF Professional Coffee Machines, fasst</w:t>
      </w:r>
      <w:r w:rsidR="00B718C0" w:rsidRPr="00173CF1">
        <w:rPr>
          <w:rFonts w:ascii="Arial" w:hAnsi="Arial" w:cs="Arial"/>
          <w:bCs/>
          <w:sz w:val="20"/>
        </w:rPr>
        <w:t xml:space="preserve"> Botschaft</w:t>
      </w:r>
      <w:r w:rsidR="001A1CD4" w:rsidRPr="00173CF1">
        <w:rPr>
          <w:rFonts w:ascii="Arial" w:hAnsi="Arial" w:cs="Arial"/>
          <w:bCs/>
          <w:sz w:val="20"/>
        </w:rPr>
        <w:t xml:space="preserve"> und Anspruch </w:t>
      </w:r>
      <w:r w:rsidR="002C4A0B" w:rsidRPr="00173CF1">
        <w:rPr>
          <w:rFonts w:ascii="Arial" w:hAnsi="Arial" w:cs="Arial"/>
          <w:bCs/>
          <w:sz w:val="20"/>
        </w:rPr>
        <w:t xml:space="preserve">der </w:t>
      </w:r>
      <w:r w:rsidR="00A00DC8" w:rsidRPr="00173CF1">
        <w:rPr>
          <w:rFonts w:ascii="Arial" w:hAnsi="Arial" w:cs="Arial"/>
          <w:bCs/>
          <w:sz w:val="20"/>
        </w:rPr>
        <w:t>Kampagne</w:t>
      </w:r>
      <w:r w:rsidR="001A1CD4" w:rsidRPr="00173CF1">
        <w:rPr>
          <w:rFonts w:ascii="Arial" w:hAnsi="Arial" w:cs="Arial"/>
          <w:bCs/>
          <w:sz w:val="20"/>
        </w:rPr>
        <w:t xml:space="preserve"> zusammen</w:t>
      </w:r>
      <w:r w:rsidR="00B718C0" w:rsidRPr="00173CF1">
        <w:rPr>
          <w:rFonts w:ascii="Arial" w:hAnsi="Arial" w:cs="Arial"/>
          <w:bCs/>
          <w:sz w:val="20"/>
        </w:rPr>
        <w:t>: „Wenn handwerkliche Zubereitung und automatisierte Abläufe miteinander verschmelzen und daraus einzigartige Qualität entsteht, die wiederholbar ist, wird die Kunst der Kaffeekreation lebendig</w:t>
      </w:r>
      <w:r w:rsidR="001A1CD4" w:rsidRPr="00173CF1">
        <w:rPr>
          <w:rFonts w:ascii="Arial" w:hAnsi="Arial" w:cs="Arial"/>
          <w:bCs/>
          <w:sz w:val="20"/>
        </w:rPr>
        <w:t>.“</w:t>
      </w:r>
    </w:p>
    <w:p w14:paraId="5C204C55" w14:textId="77777777" w:rsidR="002C4A0B" w:rsidRPr="00173CF1" w:rsidRDefault="002C4A0B" w:rsidP="00B718C0">
      <w:pPr>
        <w:spacing w:line="288" w:lineRule="auto"/>
        <w:ind w:right="-266"/>
        <w:rPr>
          <w:rFonts w:ascii="Arial" w:hAnsi="Arial" w:cs="Arial"/>
          <w:bCs/>
          <w:sz w:val="20"/>
        </w:rPr>
      </w:pPr>
    </w:p>
    <w:p w14:paraId="088B14C7" w14:textId="072648AB" w:rsidR="001C1B95" w:rsidRPr="00173CF1" w:rsidRDefault="001C1B95" w:rsidP="009C1FA7">
      <w:pPr>
        <w:spacing w:line="288" w:lineRule="auto"/>
        <w:ind w:right="-266"/>
        <w:rPr>
          <w:rFonts w:ascii="Arial" w:hAnsi="Arial" w:cs="Arial"/>
          <w:bCs/>
          <w:sz w:val="20"/>
        </w:rPr>
      </w:pPr>
      <w:r w:rsidRPr="00173CF1">
        <w:rPr>
          <w:rFonts w:ascii="Arial" w:hAnsi="Arial" w:cs="Arial"/>
          <w:bCs/>
          <w:sz w:val="20"/>
        </w:rPr>
        <w:t xml:space="preserve">Dass sie lebendig bleibt, dafür sorgen </w:t>
      </w:r>
      <w:r w:rsidR="002C4A0B" w:rsidRPr="00173CF1">
        <w:rPr>
          <w:rFonts w:ascii="Arial" w:hAnsi="Arial" w:cs="Arial"/>
          <w:bCs/>
          <w:sz w:val="20"/>
        </w:rPr>
        <w:t>auch die nächsten Messeauftritte von WMF</w:t>
      </w:r>
      <w:r w:rsidR="00D0018D" w:rsidRPr="00173CF1">
        <w:rPr>
          <w:rFonts w:ascii="Arial" w:hAnsi="Arial" w:cs="Arial"/>
          <w:bCs/>
          <w:sz w:val="20"/>
        </w:rPr>
        <w:t xml:space="preserve"> Professional Coffee Machines</w:t>
      </w:r>
      <w:r w:rsidR="002C4A0B" w:rsidRPr="00173CF1">
        <w:rPr>
          <w:rFonts w:ascii="Arial" w:hAnsi="Arial" w:cs="Arial"/>
          <w:bCs/>
          <w:sz w:val="20"/>
        </w:rPr>
        <w:t>, die Daniel Gerlach als Barista</w:t>
      </w:r>
      <w:r w:rsidR="00D0018D" w:rsidRPr="00173CF1">
        <w:rPr>
          <w:rFonts w:ascii="Arial" w:hAnsi="Arial" w:cs="Arial"/>
          <w:bCs/>
          <w:sz w:val="20"/>
        </w:rPr>
        <w:t xml:space="preserve"> und Experte</w:t>
      </w:r>
      <w:r w:rsidR="002C4A0B" w:rsidRPr="00173CF1">
        <w:rPr>
          <w:rFonts w:ascii="Arial" w:hAnsi="Arial" w:cs="Arial"/>
          <w:bCs/>
          <w:sz w:val="20"/>
        </w:rPr>
        <w:t xml:space="preserve"> </w:t>
      </w:r>
      <w:r w:rsidR="00D0018D" w:rsidRPr="00173CF1">
        <w:rPr>
          <w:rFonts w:ascii="Arial" w:hAnsi="Arial" w:cs="Arial"/>
          <w:bCs/>
          <w:sz w:val="20"/>
        </w:rPr>
        <w:t>für das internationale Coffe</w:t>
      </w:r>
      <w:r w:rsidR="00886862" w:rsidRPr="00173CF1">
        <w:rPr>
          <w:rFonts w:ascii="Arial" w:hAnsi="Arial" w:cs="Arial"/>
          <w:bCs/>
          <w:sz w:val="20"/>
        </w:rPr>
        <w:t>e</w:t>
      </w:r>
      <w:r w:rsidR="00D0018D" w:rsidRPr="00173CF1">
        <w:rPr>
          <w:rFonts w:ascii="Arial" w:hAnsi="Arial" w:cs="Arial"/>
          <w:bCs/>
          <w:sz w:val="20"/>
        </w:rPr>
        <w:t xml:space="preserve"> Business </w:t>
      </w:r>
      <w:r w:rsidR="002C4A0B" w:rsidRPr="00173CF1">
        <w:rPr>
          <w:rFonts w:ascii="Arial" w:hAnsi="Arial" w:cs="Arial"/>
          <w:bCs/>
          <w:sz w:val="20"/>
        </w:rPr>
        <w:t>begleiten wird. So können interessierte Besucher bei Live-Präsentationen</w:t>
      </w:r>
      <w:r w:rsidR="00D0018D" w:rsidRPr="00173CF1">
        <w:rPr>
          <w:rFonts w:ascii="Arial" w:hAnsi="Arial" w:cs="Arial"/>
          <w:bCs/>
          <w:sz w:val="20"/>
        </w:rPr>
        <w:t xml:space="preserve">, Kursen und Contests aus nächster Nähe </w:t>
      </w:r>
      <w:r w:rsidR="002C4A0B" w:rsidRPr="00173CF1">
        <w:rPr>
          <w:rFonts w:ascii="Arial" w:hAnsi="Arial" w:cs="Arial"/>
          <w:bCs/>
          <w:sz w:val="20"/>
        </w:rPr>
        <w:t>von der Kunst und Erfahrung des Meisters profitieren</w:t>
      </w:r>
      <w:r w:rsidR="00D0018D" w:rsidRPr="00173CF1">
        <w:rPr>
          <w:rFonts w:ascii="Arial" w:hAnsi="Arial" w:cs="Arial"/>
          <w:bCs/>
          <w:sz w:val="20"/>
        </w:rPr>
        <w:t xml:space="preserve"> – und sich dabei</w:t>
      </w:r>
      <w:r w:rsidR="002C4A0B" w:rsidRPr="00173CF1">
        <w:rPr>
          <w:rFonts w:ascii="Arial" w:hAnsi="Arial" w:cs="Arial"/>
          <w:bCs/>
          <w:sz w:val="20"/>
        </w:rPr>
        <w:t xml:space="preserve"> </w:t>
      </w:r>
      <w:r w:rsidR="00D0018D" w:rsidRPr="00173CF1">
        <w:rPr>
          <w:rFonts w:ascii="Arial" w:hAnsi="Arial" w:cs="Arial"/>
          <w:bCs/>
          <w:sz w:val="20"/>
        </w:rPr>
        <w:t>ganz</w:t>
      </w:r>
      <w:r w:rsidR="002C4A0B" w:rsidRPr="00173CF1">
        <w:rPr>
          <w:rFonts w:ascii="Arial" w:hAnsi="Arial" w:cs="Arial"/>
          <w:bCs/>
          <w:sz w:val="20"/>
        </w:rPr>
        <w:t xml:space="preserve"> von selbst von den </w:t>
      </w:r>
      <w:r w:rsidR="00D0018D" w:rsidRPr="00173CF1">
        <w:rPr>
          <w:rFonts w:ascii="Arial" w:hAnsi="Arial" w:cs="Arial"/>
          <w:bCs/>
          <w:sz w:val="20"/>
        </w:rPr>
        <w:t>Vorzügen</w:t>
      </w:r>
      <w:r w:rsidR="002C4A0B" w:rsidRPr="00173CF1">
        <w:rPr>
          <w:rFonts w:ascii="Arial" w:hAnsi="Arial" w:cs="Arial"/>
          <w:bCs/>
          <w:sz w:val="20"/>
        </w:rPr>
        <w:t xml:space="preserve"> der WMF </w:t>
      </w:r>
      <w:proofErr w:type="spellStart"/>
      <w:r w:rsidR="002C4A0B" w:rsidRPr="00173CF1">
        <w:rPr>
          <w:rFonts w:ascii="Arial" w:hAnsi="Arial" w:cs="Arial"/>
          <w:bCs/>
          <w:sz w:val="20"/>
        </w:rPr>
        <w:t>espresso</w:t>
      </w:r>
      <w:proofErr w:type="spellEnd"/>
      <w:r w:rsidR="002C4A0B" w:rsidRPr="00173CF1">
        <w:rPr>
          <w:rFonts w:ascii="Arial" w:hAnsi="Arial" w:cs="Arial"/>
          <w:bCs/>
          <w:sz w:val="20"/>
        </w:rPr>
        <w:t xml:space="preserve"> NEXT überzeugen. </w:t>
      </w:r>
    </w:p>
    <w:p w14:paraId="24545FF8" w14:textId="77777777" w:rsidR="00FC058A" w:rsidRDefault="00FC058A" w:rsidP="00FC058A">
      <w:pPr>
        <w:spacing w:line="288" w:lineRule="auto"/>
        <w:ind w:right="-266"/>
        <w:rPr>
          <w:rFonts w:ascii="Arial" w:hAnsi="Arial" w:cs="Arial"/>
          <w:b/>
          <w:color w:val="000000" w:themeColor="text1"/>
          <w:sz w:val="18"/>
          <w:szCs w:val="18"/>
        </w:rPr>
      </w:pPr>
    </w:p>
    <w:p w14:paraId="1F55DB6F" w14:textId="7E645EE4" w:rsidR="00FC058A" w:rsidRDefault="00FC058A" w:rsidP="00FC058A">
      <w:pPr>
        <w:spacing w:line="288" w:lineRule="auto"/>
        <w:ind w:right="-266"/>
        <w:rPr>
          <w:rFonts w:ascii="Arial" w:hAnsi="Arial" w:cs="Arial"/>
          <w:color w:val="000000" w:themeColor="text1"/>
          <w:sz w:val="18"/>
          <w:szCs w:val="18"/>
        </w:rPr>
      </w:pPr>
      <w:r w:rsidRPr="00DE020C">
        <w:rPr>
          <w:rFonts w:ascii="Arial" w:hAnsi="Arial" w:cs="Arial"/>
          <w:b/>
          <w:color w:val="000000" w:themeColor="text1"/>
          <w:sz w:val="18"/>
          <w:szCs w:val="18"/>
        </w:rPr>
        <w:t>Bildanforderung</w:t>
      </w:r>
      <w:r>
        <w:rPr>
          <w:rFonts w:ascii="Arial" w:hAnsi="Arial" w:cs="Arial"/>
          <w:color w:val="000000" w:themeColor="text1"/>
          <w:sz w:val="18"/>
          <w:szCs w:val="18"/>
        </w:rPr>
        <w:t xml:space="preserve">: </w:t>
      </w:r>
      <w:r w:rsidRPr="00DE020C">
        <w:rPr>
          <w:rFonts w:ascii="Arial" w:hAnsi="Arial" w:cs="Arial"/>
          <w:color w:val="000000" w:themeColor="text1"/>
          <w:sz w:val="18"/>
          <w:szCs w:val="18"/>
        </w:rPr>
        <w:t>Bildmaterial finden Sie hier zum Dow</w:t>
      </w:r>
      <w:r>
        <w:rPr>
          <w:rFonts w:ascii="Arial" w:hAnsi="Arial" w:cs="Arial"/>
          <w:color w:val="000000" w:themeColor="text1"/>
          <w:sz w:val="18"/>
          <w:szCs w:val="18"/>
        </w:rPr>
        <w:t>n</w:t>
      </w:r>
      <w:r w:rsidRPr="00DE020C">
        <w:rPr>
          <w:rFonts w:ascii="Arial" w:hAnsi="Arial" w:cs="Arial"/>
          <w:color w:val="000000" w:themeColor="text1"/>
          <w:sz w:val="18"/>
          <w:szCs w:val="18"/>
        </w:rPr>
        <w:t>load:</w:t>
      </w:r>
      <w:r w:rsidR="0094251E">
        <w:rPr>
          <w:rFonts w:ascii="Arial" w:hAnsi="Arial" w:cs="Arial"/>
          <w:color w:val="000000" w:themeColor="text1"/>
          <w:sz w:val="18"/>
          <w:szCs w:val="18"/>
        </w:rPr>
        <w:t xml:space="preserve"> </w:t>
      </w:r>
      <w:hyperlink r:id="rId7" w:history="1">
        <w:r w:rsidR="00392BB2" w:rsidRPr="005250BC">
          <w:rPr>
            <w:rStyle w:val="Hyperlink"/>
            <w:rFonts w:ascii="Arial" w:hAnsi="Arial" w:cs="Arial"/>
            <w:sz w:val="18"/>
            <w:szCs w:val="18"/>
          </w:rPr>
          <w:t>https://aboutwmf.com/de/download/der-mehrfache-deutsche-latte-art-champion-daniel-gerlach-ist-neuer-markenbotschafter-von-wmf-professional-coffee-machines/</w:t>
        </w:r>
      </w:hyperlink>
    </w:p>
    <w:p w14:paraId="747D6310" w14:textId="77777777" w:rsidR="001C1B95" w:rsidRPr="00173CF1" w:rsidRDefault="001C1B95"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392BB2" w14:paraId="3D2AEFCA" w14:textId="77777777" w:rsidTr="000E45EB">
        <w:tc>
          <w:tcPr>
            <w:tcW w:w="3996" w:type="dxa"/>
            <w:shd w:val="clear" w:color="auto" w:fill="auto"/>
          </w:tcPr>
          <w:p w14:paraId="07A7C0EF" w14:textId="77777777" w:rsidR="00B76B6E" w:rsidRPr="00173CF1" w:rsidRDefault="00B76B6E" w:rsidP="00713589">
            <w:pPr>
              <w:spacing w:line="288" w:lineRule="auto"/>
              <w:ind w:right="-266"/>
              <w:rPr>
                <w:rFonts w:ascii="Arial" w:hAnsi="Arial" w:cs="Arial"/>
                <w:b/>
                <w:bCs/>
                <w:color w:val="000000" w:themeColor="text1"/>
                <w:sz w:val="18"/>
                <w:szCs w:val="18"/>
              </w:rPr>
            </w:pPr>
            <w:r w:rsidRPr="00173CF1">
              <w:rPr>
                <w:rFonts w:ascii="Arial" w:hAnsi="Arial" w:cs="Arial"/>
                <w:b/>
                <w:bCs/>
                <w:color w:val="000000" w:themeColor="text1"/>
                <w:sz w:val="18"/>
                <w:szCs w:val="18"/>
              </w:rPr>
              <w:t>Weitere Informationen:</w:t>
            </w:r>
          </w:p>
          <w:p w14:paraId="49A14E31" w14:textId="77777777" w:rsidR="00B76B6E" w:rsidRPr="00173CF1" w:rsidRDefault="00B76B6E" w:rsidP="00713589">
            <w:pPr>
              <w:spacing w:line="288" w:lineRule="auto"/>
              <w:ind w:right="-266"/>
              <w:rPr>
                <w:rFonts w:ascii="Arial" w:hAnsi="Arial" w:cs="Arial"/>
                <w:color w:val="000000" w:themeColor="text1"/>
                <w:sz w:val="18"/>
                <w:szCs w:val="18"/>
              </w:rPr>
            </w:pPr>
            <w:r w:rsidRPr="00173CF1">
              <w:rPr>
                <w:rFonts w:ascii="Arial" w:hAnsi="Arial" w:cs="Arial"/>
                <w:color w:val="000000" w:themeColor="text1"/>
                <w:sz w:val="18"/>
                <w:szCs w:val="18"/>
              </w:rPr>
              <w:t>WMF GmbH</w:t>
            </w:r>
          </w:p>
          <w:p w14:paraId="4C417E93" w14:textId="77777777" w:rsidR="00B76B6E" w:rsidRPr="00173CF1" w:rsidRDefault="00F16D4E" w:rsidP="00713589">
            <w:pPr>
              <w:spacing w:line="288" w:lineRule="auto"/>
              <w:ind w:right="-266"/>
              <w:rPr>
                <w:rFonts w:ascii="Arial" w:hAnsi="Arial" w:cs="Arial"/>
                <w:color w:val="000000" w:themeColor="text1"/>
                <w:sz w:val="18"/>
                <w:szCs w:val="18"/>
              </w:rPr>
            </w:pPr>
            <w:r w:rsidRPr="00173CF1">
              <w:rPr>
                <w:rFonts w:ascii="Arial" w:hAnsi="Arial" w:cs="Arial"/>
                <w:color w:val="000000" w:themeColor="text1"/>
                <w:sz w:val="18"/>
                <w:szCs w:val="18"/>
              </w:rPr>
              <w:t>Mirjam Sauter</w:t>
            </w:r>
          </w:p>
          <w:p w14:paraId="07A19FE7" w14:textId="77777777" w:rsidR="00B76B6E" w:rsidRPr="00173CF1" w:rsidRDefault="00F16D4E" w:rsidP="00713589">
            <w:pPr>
              <w:spacing w:line="288" w:lineRule="auto"/>
              <w:ind w:right="-266"/>
              <w:rPr>
                <w:rFonts w:ascii="Arial" w:hAnsi="Arial" w:cs="Arial"/>
                <w:color w:val="000000" w:themeColor="text1"/>
                <w:sz w:val="18"/>
                <w:szCs w:val="18"/>
                <w:lang w:val="fr-FR"/>
              </w:rPr>
            </w:pPr>
            <w:r w:rsidRPr="00173CF1">
              <w:rPr>
                <w:rFonts w:ascii="Arial" w:hAnsi="Arial" w:cs="Arial"/>
                <w:color w:val="000000" w:themeColor="text1"/>
                <w:sz w:val="18"/>
                <w:szCs w:val="18"/>
                <w:lang w:val="fr-FR"/>
              </w:rPr>
              <w:t>Global Communication &amp; Content Manager</w:t>
            </w:r>
            <w:r w:rsidR="00330D88" w:rsidRPr="00173CF1">
              <w:rPr>
                <w:rFonts w:ascii="Arial" w:hAnsi="Arial" w:cs="Arial"/>
                <w:color w:val="000000" w:themeColor="text1"/>
                <w:sz w:val="18"/>
                <w:szCs w:val="18"/>
                <w:lang w:val="fr-FR"/>
              </w:rPr>
              <w:br/>
            </w:r>
            <w:r w:rsidR="00B76B6E" w:rsidRPr="00173CF1">
              <w:rPr>
                <w:rFonts w:ascii="Arial" w:hAnsi="Arial" w:cs="Arial"/>
                <w:color w:val="000000" w:themeColor="text1"/>
                <w:sz w:val="18"/>
                <w:szCs w:val="18"/>
                <w:lang w:val="fr-FR"/>
              </w:rPr>
              <w:t>GBU Professional Coffee Machines</w:t>
            </w:r>
          </w:p>
          <w:p w14:paraId="5E8013DE" w14:textId="77777777" w:rsidR="00B76B6E" w:rsidRPr="00173CF1" w:rsidRDefault="00EC6C0F" w:rsidP="00713589">
            <w:pPr>
              <w:spacing w:line="288" w:lineRule="auto"/>
              <w:ind w:right="-266"/>
              <w:rPr>
                <w:rFonts w:ascii="Arial" w:hAnsi="Arial" w:cs="Arial"/>
                <w:color w:val="000000" w:themeColor="text1"/>
                <w:sz w:val="18"/>
                <w:szCs w:val="18"/>
              </w:rPr>
            </w:pPr>
            <w:proofErr w:type="gramStart"/>
            <w:r w:rsidRPr="00173CF1">
              <w:rPr>
                <w:rFonts w:ascii="Arial" w:hAnsi="Arial" w:cs="Arial"/>
                <w:color w:val="000000" w:themeColor="text1"/>
                <w:sz w:val="18"/>
                <w:szCs w:val="18"/>
              </w:rPr>
              <w:t>WMF Platz</w:t>
            </w:r>
            <w:proofErr w:type="gramEnd"/>
            <w:r w:rsidRPr="00173CF1">
              <w:rPr>
                <w:rFonts w:ascii="Arial" w:hAnsi="Arial" w:cs="Arial"/>
                <w:color w:val="000000" w:themeColor="text1"/>
                <w:sz w:val="18"/>
                <w:szCs w:val="18"/>
              </w:rPr>
              <w:t xml:space="preserve"> 1</w:t>
            </w:r>
            <w:r w:rsidR="00B76B6E" w:rsidRPr="00173CF1">
              <w:rPr>
                <w:rFonts w:ascii="Arial" w:hAnsi="Arial" w:cs="Arial"/>
                <w:color w:val="000000" w:themeColor="text1"/>
                <w:sz w:val="18"/>
                <w:szCs w:val="18"/>
              </w:rPr>
              <w:t xml:space="preserve"> – D-73312 Geislingen</w:t>
            </w:r>
          </w:p>
          <w:p w14:paraId="72871944" w14:textId="77777777" w:rsidR="00B76B6E" w:rsidRPr="00173CF1" w:rsidRDefault="00F16D4E" w:rsidP="00713589">
            <w:pPr>
              <w:spacing w:line="288" w:lineRule="auto"/>
              <w:ind w:right="-266"/>
              <w:rPr>
                <w:rFonts w:ascii="Arial" w:hAnsi="Arial" w:cs="Arial"/>
                <w:color w:val="000000" w:themeColor="text1"/>
                <w:sz w:val="18"/>
                <w:szCs w:val="18"/>
              </w:rPr>
            </w:pPr>
            <w:r w:rsidRPr="00173CF1">
              <w:rPr>
                <w:rFonts w:ascii="Arial" w:hAnsi="Arial" w:cs="Arial"/>
                <w:color w:val="000000" w:themeColor="text1"/>
                <w:sz w:val="18"/>
                <w:szCs w:val="18"/>
              </w:rPr>
              <w:t>Tel.: +49 73 31 25 7314</w:t>
            </w:r>
          </w:p>
          <w:p w14:paraId="43E13BF1" w14:textId="77777777" w:rsidR="00B76B6E" w:rsidRPr="00173CF1" w:rsidRDefault="00990BFD" w:rsidP="00713589">
            <w:pPr>
              <w:spacing w:line="288" w:lineRule="auto"/>
              <w:ind w:right="-266"/>
              <w:rPr>
                <w:rFonts w:ascii="Arial" w:hAnsi="Arial" w:cs="Arial"/>
                <w:color w:val="000000" w:themeColor="text1"/>
                <w:sz w:val="18"/>
                <w:szCs w:val="18"/>
              </w:rPr>
            </w:pPr>
            <w:r w:rsidRPr="00173CF1">
              <w:rPr>
                <w:rFonts w:ascii="Arial" w:hAnsi="Arial" w:cs="Arial"/>
                <w:color w:val="000000" w:themeColor="text1"/>
                <w:sz w:val="18"/>
                <w:szCs w:val="18"/>
              </w:rPr>
              <w:t>presse.pcm@wmf.com</w:t>
            </w:r>
            <w:r w:rsidR="001D2479" w:rsidRPr="00173CF1">
              <w:rPr>
                <w:rFonts w:ascii="Arial" w:hAnsi="Arial" w:cs="Arial"/>
                <w:color w:val="000000" w:themeColor="text1"/>
                <w:sz w:val="18"/>
                <w:szCs w:val="18"/>
              </w:rPr>
              <w:t xml:space="preserve"> </w:t>
            </w:r>
            <w:r w:rsidR="00B76B6E" w:rsidRPr="00173CF1">
              <w:rPr>
                <w:rFonts w:ascii="Arial" w:hAnsi="Arial" w:cs="Arial"/>
                <w:color w:val="000000" w:themeColor="text1"/>
                <w:sz w:val="18"/>
                <w:szCs w:val="18"/>
              </w:rPr>
              <w:t>–</w:t>
            </w:r>
            <w:r w:rsidR="00330D88" w:rsidRPr="00173CF1">
              <w:rPr>
                <w:rFonts w:ascii="Arial" w:hAnsi="Arial" w:cs="Arial"/>
                <w:color w:val="000000" w:themeColor="text1"/>
                <w:sz w:val="18"/>
                <w:szCs w:val="18"/>
              </w:rPr>
              <w:t xml:space="preserve"> </w:t>
            </w:r>
            <w:r w:rsidR="00B76B6E" w:rsidRPr="00173CF1">
              <w:rPr>
                <w:rFonts w:ascii="Arial" w:hAnsi="Arial" w:cs="Arial"/>
                <w:color w:val="000000" w:themeColor="text1"/>
                <w:sz w:val="18"/>
                <w:szCs w:val="18"/>
              </w:rPr>
              <w:t>https://www.wmf.com</w:t>
            </w:r>
          </w:p>
        </w:tc>
        <w:tc>
          <w:tcPr>
            <w:tcW w:w="5043" w:type="dxa"/>
            <w:shd w:val="clear" w:color="auto" w:fill="auto"/>
          </w:tcPr>
          <w:p w14:paraId="32C5584E" w14:textId="77777777" w:rsidR="00B76B6E" w:rsidRPr="00173CF1" w:rsidRDefault="00B76B6E" w:rsidP="00713589">
            <w:pPr>
              <w:spacing w:line="288" w:lineRule="auto"/>
              <w:ind w:right="-266"/>
              <w:rPr>
                <w:rFonts w:ascii="Arial" w:hAnsi="Arial" w:cs="Arial"/>
                <w:b/>
                <w:bCs/>
                <w:color w:val="000000" w:themeColor="text1"/>
                <w:sz w:val="18"/>
                <w:szCs w:val="18"/>
              </w:rPr>
            </w:pPr>
            <w:r w:rsidRPr="00173CF1">
              <w:rPr>
                <w:rFonts w:ascii="Arial" w:hAnsi="Arial" w:cs="Arial"/>
                <w:b/>
                <w:bCs/>
                <w:color w:val="000000" w:themeColor="text1"/>
                <w:sz w:val="18"/>
                <w:szCs w:val="18"/>
              </w:rPr>
              <w:t>Presse- und Öffentlichkeitsarbeit:</w:t>
            </w:r>
          </w:p>
          <w:p w14:paraId="57D97450" w14:textId="77777777" w:rsidR="00B76B6E" w:rsidRPr="00173CF1" w:rsidRDefault="00B76B6E" w:rsidP="00713589">
            <w:pPr>
              <w:spacing w:line="288" w:lineRule="auto"/>
              <w:ind w:right="-266"/>
              <w:rPr>
                <w:rFonts w:ascii="Arial" w:hAnsi="Arial" w:cs="Arial"/>
                <w:color w:val="000000" w:themeColor="text1"/>
                <w:sz w:val="18"/>
                <w:szCs w:val="18"/>
              </w:rPr>
            </w:pPr>
            <w:proofErr w:type="gramStart"/>
            <w:r w:rsidRPr="00173CF1">
              <w:rPr>
                <w:rFonts w:ascii="Arial" w:hAnsi="Arial" w:cs="Arial"/>
                <w:color w:val="000000" w:themeColor="text1"/>
                <w:sz w:val="18"/>
                <w:szCs w:val="18"/>
              </w:rPr>
              <w:t>WMF Pressebüro</w:t>
            </w:r>
            <w:proofErr w:type="gramEnd"/>
          </w:p>
          <w:p w14:paraId="4C5001F2" w14:textId="77777777" w:rsidR="00B76B6E" w:rsidRPr="00173CF1" w:rsidRDefault="00B76B6E" w:rsidP="00713589">
            <w:pPr>
              <w:spacing w:line="288" w:lineRule="auto"/>
              <w:ind w:right="-266"/>
              <w:rPr>
                <w:rFonts w:ascii="Arial" w:hAnsi="Arial" w:cs="Arial"/>
                <w:color w:val="000000" w:themeColor="text1"/>
                <w:sz w:val="18"/>
                <w:szCs w:val="18"/>
              </w:rPr>
            </w:pPr>
            <w:r w:rsidRPr="00173CF1">
              <w:rPr>
                <w:rFonts w:ascii="Arial" w:hAnsi="Arial" w:cs="Arial"/>
                <w:color w:val="000000" w:themeColor="text1"/>
                <w:sz w:val="18"/>
                <w:szCs w:val="18"/>
              </w:rPr>
              <w:t xml:space="preserve">c/o Press’n’Relations GmbH </w:t>
            </w:r>
          </w:p>
          <w:p w14:paraId="3467756F" w14:textId="5FF47E31" w:rsidR="00B76B6E" w:rsidRPr="00173CF1" w:rsidRDefault="00B76B6E" w:rsidP="00713589">
            <w:pPr>
              <w:spacing w:line="288" w:lineRule="auto"/>
              <w:ind w:right="-266"/>
              <w:rPr>
                <w:rFonts w:ascii="Arial" w:hAnsi="Arial" w:cs="Arial"/>
                <w:color w:val="000000" w:themeColor="text1"/>
                <w:sz w:val="18"/>
                <w:szCs w:val="18"/>
                <w:lang w:val="it-IT"/>
              </w:rPr>
            </w:pPr>
            <w:r w:rsidRPr="00173CF1">
              <w:rPr>
                <w:rFonts w:ascii="Arial" w:hAnsi="Arial" w:cs="Arial"/>
                <w:color w:val="000000" w:themeColor="text1"/>
                <w:sz w:val="18"/>
                <w:szCs w:val="18"/>
                <w:lang w:val="it-IT"/>
              </w:rPr>
              <w:t xml:space="preserve">Monika Nyendick </w:t>
            </w:r>
            <w:r w:rsidR="00F327D8" w:rsidRPr="00173CF1">
              <w:rPr>
                <w:rFonts w:ascii="Arial" w:hAnsi="Arial" w:cs="Arial"/>
                <w:color w:val="000000" w:themeColor="text1"/>
                <w:sz w:val="18"/>
                <w:szCs w:val="18"/>
                <w:lang w:val="it-IT"/>
              </w:rPr>
              <w:t>und Frank Wagner</w:t>
            </w:r>
          </w:p>
          <w:p w14:paraId="0010F8F9" w14:textId="77777777" w:rsidR="00B76B6E" w:rsidRPr="00173CF1" w:rsidRDefault="00B76B6E" w:rsidP="00713589">
            <w:pPr>
              <w:spacing w:line="288" w:lineRule="auto"/>
              <w:ind w:right="-266"/>
              <w:rPr>
                <w:rFonts w:ascii="Arial" w:hAnsi="Arial" w:cs="Arial"/>
                <w:color w:val="000000" w:themeColor="text1"/>
                <w:sz w:val="18"/>
                <w:szCs w:val="18"/>
                <w:lang w:val="it-IT"/>
              </w:rPr>
            </w:pPr>
            <w:r w:rsidRPr="00173CF1">
              <w:rPr>
                <w:rFonts w:ascii="Arial" w:hAnsi="Arial" w:cs="Arial"/>
                <w:color w:val="000000" w:themeColor="text1"/>
                <w:sz w:val="18"/>
                <w:szCs w:val="18"/>
                <w:lang w:val="it-IT"/>
              </w:rPr>
              <w:t xml:space="preserve">Magirusstraße 33 – D-89077 Ulm </w:t>
            </w:r>
          </w:p>
          <w:p w14:paraId="262C0D2C" w14:textId="77777777" w:rsidR="00B76B6E" w:rsidRPr="00173CF1" w:rsidRDefault="00B76B6E" w:rsidP="00713589">
            <w:pPr>
              <w:spacing w:line="288" w:lineRule="auto"/>
              <w:ind w:right="-266"/>
              <w:rPr>
                <w:rFonts w:ascii="Arial" w:hAnsi="Arial" w:cs="Arial"/>
                <w:color w:val="000000" w:themeColor="text1"/>
                <w:sz w:val="18"/>
                <w:szCs w:val="18"/>
                <w:lang w:val="it-IT"/>
              </w:rPr>
            </w:pPr>
            <w:r w:rsidRPr="00173CF1">
              <w:rPr>
                <w:rFonts w:ascii="Arial" w:hAnsi="Arial" w:cs="Arial"/>
                <w:color w:val="000000" w:themeColor="text1"/>
                <w:sz w:val="18"/>
                <w:szCs w:val="18"/>
                <w:lang w:val="it-IT"/>
              </w:rPr>
              <w:t xml:space="preserve">Tel.: +49 731 96287-30 </w:t>
            </w:r>
          </w:p>
          <w:p w14:paraId="03022AFB" w14:textId="77777777" w:rsidR="00B76B6E" w:rsidRPr="00173CF1" w:rsidRDefault="00B76B6E" w:rsidP="00713589">
            <w:pPr>
              <w:spacing w:line="288" w:lineRule="auto"/>
              <w:ind w:right="-266"/>
              <w:rPr>
                <w:rFonts w:ascii="Arial" w:hAnsi="Arial" w:cs="Arial"/>
                <w:color w:val="000000" w:themeColor="text1"/>
                <w:sz w:val="18"/>
                <w:szCs w:val="18"/>
                <w:lang w:val="it-IT"/>
              </w:rPr>
            </w:pPr>
            <w:r w:rsidRPr="00173CF1">
              <w:rPr>
                <w:rFonts w:ascii="Arial" w:hAnsi="Arial" w:cs="Arial"/>
                <w:color w:val="000000" w:themeColor="text1"/>
                <w:sz w:val="18"/>
                <w:szCs w:val="18"/>
                <w:lang w:val="it-IT"/>
              </w:rPr>
              <w:t xml:space="preserve">wmf@press-n-relations.de </w:t>
            </w:r>
          </w:p>
          <w:p w14:paraId="05377FB5" w14:textId="77777777" w:rsidR="00B76B6E" w:rsidRPr="00173CF1" w:rsidRDefault="00B76B6E" w:rsidP="00713589">
            <w:pPr>
              <w:spacing w:line="288" w:lineRule="auto"/>
              <w:ind w:right="-266"/>
              <w:rPr>
                <w:rFonts w:ascii="Arial" w:hAnsi="Arial" w:cs="Arial"/>
                <w:color w:val="000000" w:themeColor="text1"/>
                <w:sz w:val="18"/>
                <w:szCs w:val="18"/>
                <w:lang w:val="it-IT"/>
              </w:rPr>
            </w:pPr>
            <w:r w:rsidRPr="00173CF1">
              <w:rPr>
                <w:rFonts w:ascii="Arial" w:hAnsi="Arial" w:cs="Arial"/>
                <w:color w:val="000000" w:themeColor="text1"/>
                <w:sz w:val="18"/>
                <w:szCs w:val="18"/>
                <w:lang w:val="it-IT"/>
              </w:rPr>
              <w:t>https://www.press-n-relations.de</w:t>
            </w:r>
          </w:p>
        </w:tc>
      </w:tr>
    </w:tbl>
    <w:p w14:paraId="3A97F45D" w14:textId="77777777" w:rsidR="00BA4893" w:rsidRDefault="00BA4893" w:rsidP="00713589">
      <w:pPr>
        <w:spacing w:line="288" w:lineRule="auto"/>
        <w:ind w:right="-266"/>
        <w:rPr>
          <w:rFonts w:ascii="Arial" w:hAnsi="Arial" w:cs="Arial"/>
          <w:b/>
          <w:bCs/>
          <w:color w:val="000000" w:themeColor="text1"/>
          <w:sz w:val="18"/>
          <w:szCs w:val="18"/>
          <w:lang w:val="it-IT"/>
        </w:rPr>
      </w:pPr>
    </w:p>
    <w:p w14:paraId="77A024B4" w14:textId="77777777" w:rsidR="0094251E" w:rsidRPr="00173CF1" w:rsidRDefault="0094251E" w:rsidP="00713589">
      <w:pPr>
        <w:spacing w:line="288" w:lineRule="auto"/>
        <w:ind w:right="-266"/>
        <w:rPr>
          <w:rFonts w:ascii="Arial" w:hAnsi="Arial" w:cs="Arial"/>
          <w:b/>
          <w:bCs/>
          <w:color w:val="000000" w:themeColor="text1"/>
          <w:sz w:val="18"/>
          <w:szCs w:val="18"/>
          <w:lang w:val="it-IT"/>
        </w:rPr>
      </w:pPr>
    </w:p>
    <w:p w14:paraId="7029B3F7" w14:textId="428731E4" w:rsidR="0069070E" w:rsidRPr="00173CF1" w:rsidRDefault="0069070E" w:rsidP="00713589">
      <w:pPr>
        <w:spacing w:line="288" w:lineRule="auto"/>
        <w:ind w:right="-266"/>
        <w:rPr>
          <w:rFonts w:ascii="Arial" w:hAnsi="Arial" w:cs="Arial"/>
          <w:b/>
          <w:bCs/>
          <w:color w:val="000000" w:themeColor="text1"/>
          <w:sz w:val="18"/>
          <w:szCs w:val="18"/>
          <w:lang w:val="it-IT"/>
        </w:rPr>
      </w:pPr>
      <w:proofErr w:type="spellStart"/>
      <w:r w:rsidRPr="00173CF1">
        <w:rPr>
          <w:rFonts w:ascii="Arial" w:hAnsi="Arial" w:cs="Arial"/>
          <w:b/>
          <w:bCs/>
          <w:color w:val="000000" w:themeColor="text1"/>
          <w:sz w:val="18"/>
          <w:szCs w:val="18"/>
          <w:lang w:val="it-IT"/>
        </w:rPr>
        <w:lastRenderedPageBreak/>
        <w:t>Über</w:t>
      </w:r>
      <w:proofErr w:type="spellEnd"/>
      <w:r w:rsidRPr="00173CF1">
        <w:rPr>
          <w:rFonts w:ascii="Arial" w:hAnsi="Arial" w:cs="Arial"/>
          <w:b/>
          <w:bCs/>
          <w:color w:val="000000" w:themeColor="text1"/>
          <w:sz w:val="18"/>
          <w:szCs w:val="18"/>
          <w:lang w:val="it-IT"/>
        </w:rPr>
        <w:t xml:space="preserve"> WMF</w:t>
      </w:r>
    </w:p>
    <w:p w14:paraId="7FB9FD59" w14:textId="77777777" w:rsidR="0069070E" w:rsidRDefault="0069070E" w:rsidP="0069070E">
      <w:pPr>
        <w:spacing w:line="288" w:lineRule="auto"/>
        <w:ind w:right="-266"/>
        <w:rPr>
          <w:rFonts w:ascii="Arial" w:hAnsi="Arial" w:cs="Arial"/>
          <w:bCs/>
          <w:color w:val="000000" w:themeColor="text1"/>
          <w:sz w:val="18"/>
          <w:szCs w:val="18"/>
        </w:rPr>
      </w:pPr>
      <w:r w:rsidRPr="00173CF1">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1D3948C1" w14:textId="77777777" w:rsidR="0069070E" w:rsidRDefault="0069070E" w:rsidP="0069070E">
      <w:pPr>
        <w:spacing w:line="288" w:lineRule="auto"/>
        <w:ind w:right="-266"/>
        <w:rPr>
          <w:rFonts w:ascii="Arial" w:hAnsi="Arial" w:cs="Arial"/>
          <w:bCs/>
          <w:color w:val="000000" w:themeColor="text1"/>
          <w:sz w:val="18"/>
          <w:szCs w:val="18"/>
        </w:rPr>
      </w:pPr>
    </w:p>
    <w:p w14:paraId="308650F5" w14:textId="5E806BF2" w:rsidR="00EB57E2" w:rsidRPr="00AB5F3D" w:rsidRDefault="00EB57E2" w:rsidP="0069070E">
      <w:pPr>
        <w:spacing w:line="288" w:lineRule="auto"/>
        <w:ind w:right="-266"/>
        <w:rPr>
          <w:rFonts w:ascii="Arial" w:hAnsi="Arial" w:cs="Arial"/>
          <w:color w:val="000000" w:themeColor="text1"/>
          <w:sz w:val="18"/>
          <w:szCs w:val="18"/>
        </w:rPr>
      </w:pPr>
    </w:p>
    <w:sectPr w:rsidR="00EB57E2" w:rsidRPr="00AB5F3D" w:rsidSect="0096315E">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D2A65" w14:textId="77777777" w:rsidR="0096315E" w:rsidRDefault="0096315E">
      <w:r>
        <w:separator/>
      </w:r>
    </w:p>
  </w:endnote>
  <w:endnote w:type="continuationSeparator" w:id="0">
    <w:p w14:paraId="2D810B19" w14:textId="77777777" w:rsidR="0096315E" w:rsidRDefault="00963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76E8CFBB-1654-AA4E-86F0-A8720514991C}"/>
    <w:embedBold r:id="rId2" w:fontKey="{3BFA0F16-F72C-AE4F-A4AA-D742F784F20E}"/>
    <w:embedBoldItalic r:id="rId3" w:fontKey="{8F607EDE-5E3E-D849-A081-BE1115ADA926}"/>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493435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A7A08" w14:textId="77777777" w:rsidR="0096315E" w:rsidRDefault="0096315E">
      <w:r>
        <w:separator/>
      </w:r>
    </w:p>
  </w:footnote>
  <w:footnote w:type="continuationSeparator" w:id="0">
    <w:p w14:paraId="62EFEBF3" w14:textId="77777777" w:rsidR="0096315E" w:rsidRDefault="009631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B103DB9"/>
    <w:multiLevelType w:val="multilevel"/>
    <w:tmpl w:val="31B8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6"/>
  </w:num>
  <w:num w:numId="2" w16cid:durableId="2049990601">
    <w:abstractNumId w:val="25"/>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8"/>
  </w:num>
  <w:num w:numId="24" w16cid:durableId="1476679001">
    <w:abstractNumId w:val="27"/>
  </w:num>
  <w:num w:numId="25" w16cid:durableId="756750329">
    <w:abstractNumId w:val="29"/>
  </w:num>
  <w:num w:numId="26" w16cid:durableId="1174298970">
    <w:abstractNumId w:val="20"/>
  </w:num>
  <w:num w:numId="27" w16cid:durableId="1001204776">
    <w:abstractNumId w:val="16"/>
  </w:num>
  <w:num w:numId="28" w16cid:durableId="96409598">
    <w:abstractNumId w:val="23"/>
  </w:num>
  <w:num w:numId="29" w16cid:durableId="1066761244">
    <w:abstractNumId w:val="14"/>
  </w:num>
  <w:num w:numId="30" w16cid:durableId="3372745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B5D"/>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7C23"/>
    <w:rsid w:val="000E0C58"/>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149E"/>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013"/>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37A09"/>
    <w:rsid w:val="00142C47"/>
    <w:rsid w:val="00142DAA"/>
    <w:rsid w:val="00144785"/>
    <w:rsid w:val="00145159"/>
    <w:rsid w:val="001453FE"/>
    <w:rsid w:val="001454AF"/>
    <w:rsid w:val="00145761"/>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3CF1"/>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1CD4"/>
    <w:rsid w:val="001A223E"/>
    <w:rsid w:val="001A2E0A"/>
    <w:rsid w:val="001A3DA0"/>
    <w:rsid w:val="001B081F"/>
    <w:rsid w:val="001B0C02"/>
    <w:rsid w:val="001B0D0D"/>
    <w:rsid w:val="001B1551"/>
    <w:rsid w:val="001B41F2"/>
    <w:rsid w:val="001B4A1A"/>
    <w:rsid w:val="001B6502"/>
    <w:rsid w:val="001B7C46"/>
    <w:rsid w:val="001C0624"/>
    <w:rsid w:val="001C1B95"/>
    <w:rsid w:val="001C1C62"/>
    <w:rsid w:val="001C546F"/>
    <w:rsid w:val="001C54D1"/>
    <w:rsid w:val="001C597E"/>
    <w:rsid w:val="001D0A57"/>
    <w:rsid w:val="001D0D3D"/>
    <w:rsid w:val="001D163E"/>
    <w:rsid w:val="001D2479"/>
    <w:rsid w:val="001D2BF3"/>
    <w:rsid w:val="001D39E0"/>
    <w:rsid w:val="001D42B1"/>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342E"/>
    <w:rsid w:val="002041D7"/>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240"/>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1761"/>
    <w:rsid w:val="002727D2"/>
    <w:rsid w:val="00273E5E"/>
    <w:rsid w:val="0027454D"/>
    <w:rsid w:val="00274B66"/>
    <w:rsid w:val="002752FA"/>
    <w:rsid w:val="002756D4"/>
    <w:rsid w:val="00275E2D"/>
    <w:rsid w:val="00276847"/>
    <w:rsid w:val="002772E8"/>
    <w:rsid w:val="00277F3D"/>
    <w:rsid w:val="00280784"/>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640"/>
    <w:rsid w:val="002956C8"/>
    <w:rsid w:val="002971CD"/>
    <w:rsid w:val="00297C10"/>
    <w:rsid w:val="002A0CA6"/>
    <w:rsid w:val="002A1098"/>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A0B"/>
    <w:rsid w:val="002C4D47"/>
    <w:rsid w:val="002C4F16"/>
    <w:rsid w:val="002C629D"/>
    <w:rsid w:val="002C6596"/>
    <w:rsid w:val="002C7C6C"/>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1730"/>
    <w:rsid w:val="003119C5"/>
    <w:rsid w:val="00313AD0"/>
    <w:rsid w:val="003156C3"/>
    <w:rsid w:val="00317826"/>
    <w:rsid w:val="00317CFD"/>
    <w:rsid w:val="00322A67"/>
    <w:rsid w:val="00323BC3"/>
    <w:rsid w:val="00323BF6"/>
    <w:rsid w:val="00325B04"/>
    <w:rsid w:val="003272C2"/>
    <w:rsid w:val="003305FA"/>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631D"/>
    <w:rsid w:val="00387096"/>
    <w:rsid w:val="00387B19"/>
    <w:rsid w:val="00390272"/>
    <w:rsid w:val="00390BDE"/>
    <w:rsid w:val="00392BB2"/>
    <w:rsid w:val="003941EF"/>
    <w:rsid w:val="00394FF8"/>
    <w:rsid w:val="00397926"/>
    <w:rsid w:val="003A05C4"/>
    <w:rsid w:val="003A0FC7"/>
    <w:rsid w:val="003A1828"/>
    <w:rsid w:val="003A27AF"/>
    <w:rsid w:val="003A2BDB"/>
    <w:rsid w:val="003A44D1"/>
    <w:rsid w:val="003A5139"/>
    <w:rsid w:val="003A619A"/>
    <w:rsid w:val="003B057D"/>
    <w:rsid w:val="003B1080"/>
    <w:rsid w:val="003B1228"/>
    <w:rsid w:val="003B2E9E"/>
    <w:rsid w:val="003B3351"/>
    <w:rsid w:val="003B346A"/>
    <w:rsid w:val="003B35E4"/>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5A9"/>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3F760E"/>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3DD"/>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0CAE"/>
    <w:rsid w:val="004E48AA"/>
    <w:rsid w:val="004E50BA"/>
    <w:rsid w:val="004E5F15"/>
    <w:rsid w:val="004F036C"/>
    <w:rsid w:val="004F09D5"/>
    <w:rsid w:val="004F0DBA"/>
    <w:rsid w:val="004F1ACC"/>
    <w:rsid w:val="004F1F7F"/>
    <w:rsid w:val="004F2409"/>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10A6"/>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2A6"/>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445E"/>
    <w:rsid w:val="00596839"/>
    <w:rsid w:val="00597B3E"/>
    <w:rsid w:val="005A01D7"/>
    <w:rsid w:val="005A0F99"/>
    <w:rsid w:val="005A293D"/>
    <w:rsid w:val="005A43C2"/>
    <w:rsid w:val="005A7DD2"/>
    <w:rsid w:val="005B2CA1"/>
    <w:rsid w:val="005B2FB0"/>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6021"/>
    <w:rsid w:val="005F6507"/>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3D40"/>
    <w:rsid w:val="0062570F"/>
    <w:rsid w:val="00626573"/>
    <w:rsid w:val="006301C8"/>
    <w:rsid w:val="0063073A"/>
    <w:rsid w:val="00630858"/>
    <w:rsid w:val="00632463"/>
    <w:rsid w:val="00632DCC"/>
    <w:rsid w:val="00634FDF"/>
    <w:rsid w:val="006364F1"/>
    <w:rsid w:val="006408D7"/>
    <w:rsid w:val="00641347"/>
    <w:rsid w:val="00644BB9"/>
    <w:rsid w:val="00645458"/>
    <w:rsid w:val="00647639"/>
    <w:rsid w:val="0065151F"/>
    <w:rsid w:val="0065342D"/>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C34"/>
    <w:rsid w:val="006761B6"/>
    <w:rsid w:val="00676607"/>
    <w:rsid w:val="00682FB1"/>
    <w:rsid w:val="0068718B"/>
    <w:rsid w:val="00690698"/>
    <w:rsid w:val="0069070E"/>
    <w:rsid w:val="006910F4"/>
    <w:rsid w:val="00692CF1"/>
    <w:rsid w:val="00693EC9"/>
    <w:rsid w:val="00695737"/>
    <w:rsid w:val="0069577A"/>
    <w:rsid w:val="00695F19"/>
    <w:rsid w:val="00697A5A"/>
    <w:rsid w:val="00697EE5"/>
    <w:rsid w:val="006A15C0"/>
    <w:rsid w:val="006A24E4"/>
    <w:rsid w:val="006A2F12"/>
    <w:rsid w:val="006A31C9"/>
    <w:rsid w:val="006A3417"/>
    <w:rsid w:val="006A58C3"/>
    <w:rsid w:val="006A60EA"/>
    <w:rsid w:val="006A6A2F"/>
    <w:rsid w:val="006A736B"/>
    <w:rsid w:val="006A76D6"/>
    <w:rsid w:val="006A7E78"/>
    <w:rsid w:val="006B02B3"/>
    <w:rsid w:val="006B202E"/>
    <w:rsid w:val="006B739A"/>
    <w:rsid w:val="006B764B"/>
    <w:rsid w:val="006C0BB8"/>
    <w:rsid w:val="006C1F9D"/>
    <w:rsid w:val="006C2455"/>
    <w:rsid w:val="006C24FE"/>
    <w:rsid w:val="006C277B"/>
    <w:rsid w:val="006C28FD"/>
    <w:rsid w:val="006C2BD6"/>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15C"/>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50C2"/>
    <w:rsid w:val="00745392"/>
    <w:rsid w:val="00747FEA"/>
    <w:rsid w:val="0075024F"/>
    <w:rsid w:val="00750D8D"/>
    <w:rsid w:val="0075124B"/>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021B"/>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5AF2"/>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86862"/>
    <w:rsid w:val="00891416"/>
    <w:rsid w:val="00891820"/>
    <w:rsid w:val="00892824"/>
    <w:rsid w:val="008931C2"/>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49D9"/>
    <w:rsid w:val="008D6576"/>
    <w:rsid w:val="008D6990"/>
    <w:rsid w:val="008D7D72"/>
    <w:rsid w:val="008E0212"/>
    <w:rsid w:val="008E0F74"/>
    <w:rsid w:val="008E172E"/>
    <w:rsid w:val="008E2046"/>
    <w:rsid w:val="008E4947"/>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AB6"/>
    <w:rsid w:val="00922DD3"/>
    <w:rsid w:val="00924024"/>
    <w:rsid w:val="00924502"/>
    <w:rsid w:val="00924E52"/>
    <w:rsid w:val="00925051"/>
    <w:rsid w:val="00925450"/>
    <w:rsid w:val="00930F19"/>
    <w:rsid w:val="00936FB5"/>
    <w:rsid w:val="00942307"/>
    <w:rsid w:val="0094251E"/>
    <w:rsid w:val="00943DF0"/>
    <w:rsid w:val="00943E9E"/>
    <w:rsid w:val="00945928"/>
    <w:rsid w:val="0094640E"/>
    <w:rsid w:val="0094643A"/>
    <w:rsid w:val="00947591"/>
    <w:rsid w:val="00952AAD"/>
    <w:rsid w:val="00953D29"/>
    <w:rsid w:val="0095476E"/>
    <w:rsid w:val="009551F8"/>
    <w:rsid w:val="009566F1"/>
    <w:rsid w:val="00960965"/>
    <w:rsid w:val="00960D73"/>
    <w:rsid w:val="00961179"/>
    <w:rsid w:val="00961C85"/>
    <w:rsid w:val="00962819"/>
    <w:rsid w:val="0096283E"/>
    <w:rsid w:val="0096315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97F9A"/>
    <w:rsid w:val="009A0533"/>
    <w:rsid w:val="009A2532"/>
    <w:rsid w:val="009A2FDE"/>
    <w:rsid w:val="009A40A7"/>
    <w:rsid w:val="009A44E4"/>
    <w:rsid w:val="009A748D"/>
    <w:rsid w:val="009B070B"/>
    <w:rsid w:val="009B1038"/>
    <w:rsid w:val="009B13FA"/>
    <w:rsid w:val="009B2B71"/>
    <w:rsid w:val="009B383C"/>
    <w:rsid w:val="009B52D9"/>
    <w:rsid w:val="009B5462"/>
    <w:rsid w:val="009B5EFF"/>
    <w:rsid w:val="009C13EF"/>
    <w:rsid w:val="009C1E09"/>
    <w:rsid w:val="009C1FA7"/>
    <w:rsid w:val="009C20A3"/>
    <w:rsid w:val="009C4255"/>
    <w:rsid w:val="009C5490"/>
    <w:rsid w:val="009C742D"/>
    <w:rsid w:val="009C7856"/>
    <w:rsid w:val="009D07B0"/>
    <w:rsid w:val="009D0F3A"/>
    <w:rsid w:val="009D1E6D"/>
    <w:rsid w:val="009D2856"/>
    <w:rsid w:val="009D4D40"/>
    <w:rsid w:val="009D5499"/>
    <w:rsid w:val="009D6BE3"/>
    <w:rsid w:val="009D750F"/>
    <w:rsid w:val="009E0A60"/>
    <w:rsid w:val="009E1690"/>
    <w:rsid w:val="009E262F"/>
    <w:rsid w:val="009E2BB9"/>
    <w:rsid w:val="009E2FA9"/>
    <w:rsid w:val="009E3EB8"/>
    <w:rsid w:val="009E4693"/>
    <w:rsid w:val="009E486C"/>
    <w:rsid w:val="009E6678"/>
    <w:rsid w:val="009E6968"/>
    <w:rsid w:val="009E6DEE"/>
    <w:rsid w:val="009E7CA8"/>
    <w:rsid w:val="009F0901"/>
    <w:rsid w:val="009F0B87"/>
    <w:rsid w:val="009F59D1"/>
    <w:rsid w:val="009F6776"/>
    <w:rsid w:val="00A00DC8"/>
    <w:rsid w:val="00A011C3"/>
    <w:rsid w:val="00A01455"/>
    <w:rsid w:val="00A01987"/>
    <w:rsid w:val="00A03764"/>
    <w:rsid w:val="00A0481C"/>
    <w:rsid w:val="00A04C99"/>
    <w:rsid w:val="00A106AE"/>
    <w:rsid w:val="00A1080A"/>
    <w:rsid w:val="00A11A84"/>
    <w:rsid w:val="00A11DDD"/>
    <w:rsid w:val="00A129AD"/>
    <w:rsid w:val="00A15340"/>
    <w:rsid w:val="00A2099D"/>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184A"/>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C62"/>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41A"/>
    <w:rsid w:val="00AE2C1F"/>
    <w:rsid w:val="00AE666B"/>
    <w:rsid w:val="00AE7CCF"/>
    <w:rsid w:val="00AE7F5E"/>
    <w:rsid w:val="00AF25B0"/>
    <w:rsid w:val="00AF41E7"/>
    <w:rsid w:val="00AF449A"/>
    <w:rsid w:val="00B0006F"/>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18C0"/>
    <w:rsid w:val="00B72995"/>
    <w:rsid w:val="00B72DA8"/>
    <w:rsid w:val="00B73F3F"/>
    <w:rsid w:val="00B76B6E"/>
    <w:rsid w:val="00B80232"/>
    <w:rsid w:val="00B80782"/>
    <w:rsid w:val="00B81988"/>
    <w:rsid w:val="00B82A50"/>
    <w:rsid w:val="00B84CCB"/>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B0B"/>
    <w:rsid w:val="00BD1D71"/>
    <w:rsid w:val="00BD1D91"/>
    <w:rsid w:val="00BD3FAB"/>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C003B8"/>
    <w:rsid w:val="00C006CF"/>
    <w:rsid w:val="00C014CC"/>
    <w:rsid w:val="00C02863"/>
    <w:rsid w:val="00C03388"/>
    <w:rsid w:val="00C0386A"/>
    <w:rsid w:val="00C0465F"/>
    <w:rsid w:val="00C07687"/>
    <w:rsid w:val="00C12575"/>
    <w:rsid w:val="00C136BD"/>
    <w:rsid w:val="00C13ABD"/>
    <w:rsid w:val="00C1459A"/>
    <w:rsid w:val="00C14A7F"/>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2A22"/>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D04"/>
    <w:rsid w:val="00CA7C84"/>
    <w:rsid w:val="00CB02C9"/>
    <w:rsid w:val="00CB0329"/>
    <w:rsid w:val="00CB2A52"/>
    <w:rsid w:val="00CB3950"/>
    <w:rsid w:val="00CB5097"/>
    <w:rsid w:val="00CB6C23"/>
    <w:rsid w:val="00CB6DF1"/>
    <w:rsid w:val="00CC46CD"/>
    <w:rsid w:val="00CC56C0"/>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018D"/>
    <w:rsid w:val="00D03A5E"/>
    <w:rsid w:val="00D0457A"/>
    <w:rsid w:val="00D04A13"/>
    <w:rsid w:val="00D04A5B"/>
    <w:rsid w:val="00D06A4C"/>
    <w:rsid w:val="00D06AAB"/>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3198"/>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B05"/>
    <w:rsid w:val="00D85C78"/>
    <w:rsid w:val="00D861D4"/>
    <w:rsid w:val="00D86CBA"/>
    <w:rsid w:val="00D86D22"/>
    <w:rsid w:val="00D873D6"/>
    <w:rsid w:val="00D877BE"/>
    <w:rsid w:val="00D87B0A"/>
    <w:rsid w:val="00D87BB1"/>
    <w:rsid w:val="00D87D03"/>
    <w:rsid w:val="00D87EB6"/>
    <w:rsid w:val="00D908F5"/>
    <w:rsid w:val="00D9174E"/>
    <w:rsid w:val="00D928D8"/>
    <w:rsid w:val="00D94BB9"/>
    <w:rsid w:val="00D971D7"/>
    <w:rsid w:val="00D97407"/>
    <w:rsid w:val="00DA4C1E"/>
    <w:rsid w:val="00DA4EDA"/>
    <w:rsid w:val="00DA5153"/>
    <w:rsid w:val="00DA5268"/>
    <w:rsid w:val="00DA748C"/>
    <w:rsid w:val="00DA79EB"/>
    <w:rsid w:val="00DB0173"/>
    <w:rsid w:val="00DB2F89"/>
    <w:rsid w:val="00DB727F"/>
    <w:rsid w:val="00DB787E"/>
    <w:rsid w:val="00DC0B57"/>
    <w:rsid w:val="00DC1769"/>
    <w:rsid w:val="00DC224D"/>
    <w:rsid w:val="00DC433C"/>
    <w:rsid w:val="00DC46C8"/>
    <w:rsid w:val="00DC4A3B"/>
    <w:rsid w:val="00DC525D"/>
    <w:rsid w:val="00DC6791"/>
    <w:rsid w:val="00DC77F1"/>
    <w:rsid w:val="00DC7AE8"/>
    <w:rsid w:val="00DD1B5D"/>
    <w:rsid w:val="00DD23CA"/>
    <w:rsid w:val="00DD58F2"/>
    <w:rsid w:val="00DE063F"/>
    <w:rsid w:val="00DE1B52"/>
    <w:rsid w:val="00DE25DE"/>
    <w:rsid w:val="00DE59DA"/>
    <w:rsid w:val="00DE66E8"/>
    <w:rsid w:val="00DE6B9B"/>
    <w:rsid w:val="00DF0906"/>
    <w:rsid w:val="00DF41E2"/>
    <w:rsid w:val="00DF480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0F94"/>
    <w:rsid w:val="00E32619"/>
    <w:rsid w:val="00E37423"/>
    <w:rsid w:val="00E37D62"/>
    <w:rsid w:val="00E37E34"/>
    <w:rsid w:val="00E37E70"/>
    <w:rsid w:val="00E40438"/>
    <w:rsid w:val="00E4111D"/>
    <w:rsid w:val="00E42280"/>
    <w:rsid w:val="00E42343"/>
    <w:rsid w:val="00E4487E"/>
    <w:rsid w:val="00E45610"/>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1A8B"/>
    <w:rsid w:val="00E944FB"/>
    <w:rsid w:val="00E97B07"/>
    <w:rsid w:val="00EA07C8"/>
    <w:rsid w:val="00EA2664"/>
    <w:rsid w:val="00EA2CB3"/>
    <w:rsid w:val="00EA2CDA"/>
    <w:rsid w:val="00EA342F"/>
    <w:rsid w:val="00EA4620"/>
    <w:rsid w:val="00EA4E34"/>
    <w:rsid w:val="00EA5667"/>
    <w:rsid w:val="00EA60E5"/>
    <w:rsid w:val="00EA6496"/>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1A2E"/>
    <w:rsid w:val="00F21A95"/>
    <w:rsid w:val="00F24BF6"/>
    <w:rsid w:val="00F255ED"/>
    <w:rsid w:val="00F25666"/>
    <w:rsid w:val="00F31338"/>
    <w:rsid w:val="00F31D84"/>
    <w:rsid w:val="00F3262A"/>
    <w:rsid w:val="00F327D8"/>
    <w:rsid w:val="00F34B89"/>
    <w:rsid w:val="00F370C5"/>
    <w:rsid w:val="00F414ED"/>
    <w:rsid w:val="00F432F6"/>
    <w:rsid w:val="00F44DDD"/>
    <w:rsid w:val="00F45BD5"/>
    <w:rsid w:val="00F464B8"/>
    <w:rsid w:val="00F50E62"/>
    <w:rsid w:val="00F5114C"/>
    <w:rsid w:val="00F529B6"/>
    <w:rsid w:val="00F540EA"/>
    <w:rsid w:val="00F5454F"/>
    <w:rsid w:val="00F56086"/>
    <w:rsid w:val="00F57AB6"/>
    <w:rsid w:val="00F603FE"/>
    <w:rsid w:val="00F61B78"/>
    <w:rsid w:val="00F62E8C"/>
    <w:rsid w:val="00F62EA7"/>
    <w:rsid w:val="00F64069"/>
    <w:rsid w:val="00F641C9"/>
    <w:rsid w:val="00F6660D"/>
    <w:rsid w:val="00F726F6"/>
    <w:rsid w:val="00F7290F"/>
    <w:rsid w:val="00F73525"/>
    <w:rsid w:val="00F73797"/>
    <w:rsid w:val="00F7532B"/>
    <w:rsid w:val="00F75B70"/>
    <w:rsid w:val="00F7664F"/>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032"/>
    <w:rsid w:val="00FA620B"/>
    <w:rsid w:val="00FA6449"/>
    <w:rsid w:val="00FB0E32"/>
    <w:rsid w:val="00FB1129"/>
    <w:rsid w:val="00FB1CFE"/>
    <w:rsid w:val="00FB4CD7"/>
    <w:rsid w:val="00FB58C2"/>
    <w:rsid w:val="00FB7611"/>
    <w:rsid w:val="00FB7BED"/>
    <w:rsid w:val="00FB7CBD"/>
    <w:rsid w:val="00FC058A"/>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E7DF3"/>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customStyle="1" w:styleId="ui-provider">
    <w:name w:val="ui-provider"/>
    <w:basedOn w:val="Absatz-Standardschriftart"/>
    <w:rsid w:val="002041D7"/>
  </w:style>
  <w:style w:type="character" w:styleId="NichtaufgelsteErwhnung">
    <w:name w:val="Unresolved Mention"/>
    <w:basedOn w:val="Absatz-Standardschriftart"/>
    <w:uiPriority w:val="99"/>
    <w:semiHidden/>
    <w:unhideWhenUsed/>
    <w:rsid w:val="009425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364551079">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30559921">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de/download/der-mehrfache-deutsche-latte-art-champion-daniel-gerlach-ist-neuer-markenbotschafter-von-wmf-professional-coffee-machin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873</Words>
  <Characters>5506</Characters>
  <Application>Microsoft Office Word</Application>
  <DocSecurity>0</DocSecurity>
  <PresentationFormat/>
  <Lines>45</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6367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2021-09-15T08:42:00Z</cp:lastPrinted>
  <dcterms:created xsi:type="dcterms:W3CDTF">2024-03-07T08:43:00Z</dcterms:created>
  <dcterms:modified xsi:type="dcterms:W3CDTF">2024-03-18T16:34:00Z</dcterms:modified>
  <cp:category/>
</cp:coreProperties>
</file>