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2D8378" w14:textId="77777777" w:rsidR="00384D2C" w:rsidRPr="000A3E96" w:rsidRDefault="00E22982" w:rsidP="00713589">
      <w:pPr>
        <w:spacing w:line="288" w:lineRule="auto"/>
        <w:ind w:right="-266"/>
        <w:rPr>
          <w:rFonts w:ascii="Arial" w:hAnsi="Arial" w:cs="Arial"/>
          <w:color w:val="000000" w:themeColor="text1"/>
          <w:sz w:val="20"/>
        </w:rPr>
      </w:pPr>
      <w:r>
        <w:rPr>
          <w:rFonts w:ascii="Arial" w:hAnsi="Arial" w:cs="Arial"/>
          <w:color w:val="000000" w:themeColor="text1"/>
          <w:sz w:val="20"/>
        </w:rPr>
        <w:t>iba</w:t>
      </w:r>
      <w:r w:rsidR="00384D2C" w:rsidRPr="00384D2C">
        <w:rPr>
          <w:rFonts w:ascii="Arial" w:hAnsi="Arial" w:cs="Arial"/>
          <w:color w:val="000000" w:themeColor="text1"/>
          <w:sz w:val="20"/>
        </w:rPr>
        <w:t xml:space="preserve">, </w:t>
      </w:r>
      <w:r>
        <w:rPr>
          <w:rFonts w:ascii="Arial" w:hAnsi="Arial" w:cs="Arial"/>
          <w:color w:val="000000" w:themeColor="text1"/>
          <w:sz w:val="20"/>
        </w:rPr>
        <w:t>22</w:t>
      </w:r>
      <w:r w:rsidR="00384D2C" w:rsidRPr="00384D2C">
        <w:rPr>
          <w:rFonts w:ascii="Arial" w:hAnsi="Arial" w:cs="Arial"/>
          <w:color w:val="000000" w:themeColor="text1"/>
          <w:sz w:val="20"/>
        </w:rPr>
        <w:t xml:space="preserve">. bis </w:t>
      </w:r>
      <w:r>
        <w:rPr>
          <w:rFonts w:ascii="Arial" w:hAnsi="Arial" w:cs="Arial"/>
          <w:color w:val="000000" w:themeColor="text1"/>
          <w:sz w:val="20"/>
        </w:rPr>
        <w:t>26</w:t>
      </w:r>
      <w:r w:rsidR="00384D2C" w:rsidRPr="00384D2C">
        <w:rPr>
          <w:rFonts w:ascii="Arial" w:hAnsi="Arial" w:cs="Arial"/>
          <w:color w:val="000000" w:themeColor="text1"/>
          <w:sz w:val="20"/>
        </w:rPr>
        <w:t xml:space="preserve">. </w:t>
      </w:r>
      <w:r>
        <w:rPr>
          <w:rFonts w:ascii="Arial" w:hAnsi="Arial" w:cs="Arial"/>
          <w:color w:val="000000" w:themeColor="text1"/>
          <w:sz w:val="20"/>
        </w:rPr>
        <w:t>Oktober</w:t>
      </w:r>
      <w:r w:rsidR="00384D2C" w:rsidRPr="00384D2C">
        <w:rPr>
          <w:rFonts w:ascii="Arial" w:hAnsi="Arial" w:cs="Arial"/>
          <w:color w:val="000000" w:themeColor="text1"/>
          <w:sz w:val="20"/>
        </w:rPr>
        <w:t xml:space="preserve"> 2023, </w:t>
      </w:r>
      <w:r>
        <w:rPr>
          <w:rFonts w:ascii="Arial" w:hAnsi="Arial" w:cs="Arial"/>
          <w:color w:val="000000" w:themeColor="text1"/>
          <w:sz w:val="20"/>
        </w:rPr>
        <w:t>München</w:t>
      </w:r>
      <w:r w:rsidR="00384D2C" w:rsidRPr="00384D2C">
        <w:rPr>
          <w:rFonts w:ascii="Arial" w:hAnsi="Arial" w:cs="Arial"/>
          <w:color w:val="000000" w:themeColor="text1"/>
          <w:sz w:val="20"/>
        </w:rPr>
        <w:t xml:space="preserve">, </w:t>
      </w:r>
      <w:r w:rsidR="00384D2C" w:rsidRPr="000A3E96">
        <w:rPr>
          <w:rFonts w:ascii="Arial" w:hAnsi="Arial" w:cs="Arial"/>
          <w:color w:val="000000" w:themeColor="text1"/>
          <w:sz w:val="20"/>
        </w:rPr>
        <w:t>Halle A</w:t>
      </w:r>
      <w:r>
        <w:rPr>
          <w:rFonts w:ascii="Arial" w:hAnsi="Arial" w:cs="Arial"/>
          <w:color w:val="000000" w:themeColor="text1"/>
          <w:sz w:val="20"/>
        </w:rPr>
        <w:t>3</w:t>
      </w:r>
      <w:r w:rsidR="00384D2C" w:rsidRPr="000A3E96">
        <w:rPr>
          <w:rFonts w:ascii="Arial" w:hAnsi="Arial" w:cs="Arial"/>
          <w:color w:val="000000" w:themeColor="text1"/>
          <w:sz w:val="20"/>
        </w:rPr>
        <w:t>, Stand 2</w:t>
      </w:r>
      <w:r>
        <w:rPr>
          <w:rFonts w:ascii="Arial" w:hAnsi="Arial" w:cs="Arial"/>
          <w:color w:val="000000" w:themeColor="text1"/>
          <w:sz w:val="20"/>
        </w:rPr>
        <w:t>50</w:t>
      </w:r>
    </w:p>
    <w:p w14:paraId="2719482B" w14:textId="77777777" w:rsidR="00384D2C" w:rsidRDefault="00384D2C" w:rsidP="00713589">
      <w:pPr>
        <w:spacing w:line="288" w:lineRule="auto"/>
        <w:ind w:right="-266"/>
        <w:rPr>
          <w:rFonts w:ascii="Arial" w:hAnsi="Arial" w:cs="Arial"/>
          <w:color w:val="000000" w:themeColor="text1"/>
          <w:sz w:val="20"/>
        </w:rPr>
      </w:pPr>
    </w:p>
    <w:p w14:paraId="0FF26E98" w14:textId="050CCE37" w:rsidR="00834211" w:rsidRPr="00E50887" w:rsidRDefault="00834211" w:rsidP="00713589">
      <w:pPr>
        <w:spacing w:line="288" w:lineRule="auto"/>
        <w:ind w:right="-266"/>
        <w:rPr>
          <w:rFonts w:ascii="Arial" w:hAnsi="Arial" w:cs="Arial"/>
          <w:color w:val="000000" w:themeColor="text1"/>
          <w:sz w:val="20"/>
        </w:rPr>
      </w:pPr>
      <w:r w:rsidRPr="00E50887">
        <w:rPr>
          <w:rFonts w:ascii="Arial" w:hAnsi="Arial" w:cs="Arial"/>
          <w:color w:val="000000" w:themeColor="text1"/>
          <w:sz w:val="20"/>
        </w:rPr>
        <w:t>Geislingen/Steige,</w:t>
      </w:r>
      <w:r w:rsidR="00336C7A">
        <w:rPr>
          <w:rFonts w:ascii="Arial" w:hAnsi="Arial" w:cs="Arial"/>
          <w:color w:val="000000" w:themeColor="text1"/>
          <w:sz w:val="20"/>
        </w:rPr>
        <w:t xml:space="preserve"> </w:t>
      </w:r>
      <w:r w:rsidR="0066256B">
        <w:rPr>
          <w:rFonts w:ascii="Arial" w:hAnsi="Arial" w:cs="Arial"/>
          <w:color w:val="000000" w:themeColor="text1"/>
          <w:sz w:val="20"/>
        </w:rPr>
        <w:t>2</w:t>
      </w:r>
      <w:r w:rsidR="00C45708">
        <w:rPr>
          <w:rFonts w:ascii="Arial" w:hAnsi="Arial" w:cs="Arial"/>
          <w:color w:val="000000" w:themeColor="text1"/>
          <w:sz w:val="20"/>
        </w:rPr>
        <w:t>2</w:t>
      </w:r>
      <w:r w:rsidR="00E22982">
        <w:rPr>
          <w:rFonts w:ascii="Arial" w:hAnsi="Arial" w:cs="Arial"/>
          <w:color w:val="000000" w:themeColor="text1"/>
          <w:sz w:val="20"/>
        </w:rPr>
        <w:t>. September</w:t>
      </w:r>
      <w:r w:rsidR="00C93C6A">
        <w:rPr>
          <w:rFonts w:ascii="Arial" w:hAnsi="Arial" w:cs="Arial"/>
          <w:color w:val="000000" w:themeColor="text1"/>
          <w:sz w:val="20"/>
        </w:rPr>
        <w:t xml:space="preserve"> </w:t>
      </w:r>
      <w:r w:rsidR="00C34E51" w:rsidRPr="00E50887">
        <w:rPr>
          <w:rFonts w:ascii="Arial" w:hAnsi="Arial" w:cs="Arial"/>
          <w:color w:val="000000" w:themeColor="text1"/>
          <w:sz w:val="20"/>
        </w:rPr>
        <w:t>202</w:t>
      </w:r>
      <w:r w:rsidR="003625F2" w:rsidRPr="00E50887">
        <w:rPr>
          <w:rFonts w:ascii="Arial" w:hAnsi="Arial" w:cs="Arial"/>
          <w:color w:val="000000" w:themeColor="text1"/>
          <w:sz w:val="20"/>
        </w:rPr>
        <w:t>3</w:t>
      </w:r>
    </w:p>
    <w:p w14:paraId="628986F2" w14:textId="77777777" w:rsidR="00CF20E7" w:rsidRPr="00E50887" w:rsidRDefault="00CF20E7" w:rsidP="00713589">
      <w:pPr>
        <w:spacing w:line="288" w:lineRule="auto"/>
        <w:ind w:right="-266"/>
        <w:rPr>
          <w:rFonts w:ascii="Arial" w:hAnsi="Arial" w:cs="Arial"/>
          <w:color w:val="000000" w:themeColor="text1"/>
          <w:sz w:val="26"/>
          <w:szCs w:val="26"/>
          <w:u w:val="single"/>
        </w:rPr>
      </w:pPr>
    </w:p>
    <w:p w14:paraId="510AE7ED" w14:textId="77777777" w:rsidR="00E22982" w:rsidRDefault="00E22982" w:rsidP="00713589">
      <w:pPr>
        <w:spacing w:line="288" w:lineRule="auto"/>
        <w:ind w:right="-266"/>
        <w:rPr>
          <w:rFonts w:ascii="Arial" w:hAnsi="Arial" w:cs="Arial"/>
          <w:color w:val="000000" w:themeColor="text1"/>
          <w:sz w:val="26"/>
          <w:szCs w:val="26"/>
          <w:u w:val="single"/>
        </w:rPr>
      </w:pPr>
      <w:r>
        <w:rPr>
          <w:rFonts w:ascii="Arial" w:hAnsi="Arial" w:cs="Arial"/>
          <w:color w:val="000000" w:themeColor="text1"/>
          <w:sz w:val="26"/>
          <w:szCs w:val="26"/>
          <w:u w:val="single"/>
        </w:rPr>
        <w:t xml:space="preserve">Wegweisende Kaffeekonzepte für Bäckereien und Konditoreien </w:t>
      </w:r>
    </w:p>
    <w:p w14:paraId="2A704C29" w14:textId="77777777" w:rsidR="00E22982" w:rsidRDefault="00E22982" w:rsidP="00713589">
      <w:pPr>
        <w:spacing w:line="288" w:lineRule="auto"/>
        <w:ind w:right="-266"/>
        <w:rPr>
          <w:rFonts w:ascii="Arial" w:hAnsi="Arial" w:cs="Arial"/>
          <w:color w:val="000000" w:themeColor="text1"/>
          <w:sz w:val="26"/>
          <w:szCs w:val="26"/>
          <w:u w:val="single"/>
        </w:rPr>
      </w:pPr>
      <w:r>
        <w:rPr>
          <w:rFonts w:ascii="Arial" w:hAnsi="Arial" w:cs="Arial"/>
          <w:color w:val="000000" w:themeColor="text1"/>
          <w:sz w:val="26"/>
          <w:szCs w:val="26"/>
          <w:u w:val="single"/>
        </w:rPr>
        <w:t>WMF Professional Coffee Machines auf der iba 2023</w:t>
      </w:r>
    </w:p>
    <w:p w14:paraId="31268B4D" w14:textId="77777777" w:rsidR="00E22982" w:rsidRDefault="00E22982" w:rsidP="00713589">
      <w:pPr>
        <w:spacing w:line="288" w:lineRule="auto"/>
        <w:ind w:right="-266"/>
        <w:rPr>
          <w:rFonts w:ascii="Arial" w:hAnsi="Arial" w:cs="Arial"/>
          <w:b/>
          <w:sz w:val="20"/>
        </w:rPr>
      </w:pPr>
    </w:p>
    <w:p w14:paraId="2EBACA9C" w14:textId="77777777" w:rsidR="006F66B3" w:rsidRDefault="00E22982" w:rsidP="00713589">
      <w:pPr>
        <w:spacing w:line="288" w:lineRule="auto"/>
        <w:ind w:right="-266"/>
        <w:rPr>
          <w:rFonts w:ascii="Arial" w:hAnsi="Arial" w:cs="Arial"/>
          <w:b/>
          <w:sz w:val="20"/>
        </w:rPr>
      </w:pPr>
      <w:r w:rsidRPr="00C441AF">
        <w:rPr>
          <w:rFonts w:ascii="Arial" w:hAnsi="Arial" w:cs="Arial"/>
          <w:b/>
          <w:sz w:val="20"/>
        </w:rPr>
        <w:t xml:space="preserve">Im Mittelpunkt der Messepräsentation </w:t>
      </w:r>
      <w:r w:rsidR="004919C1">
        <w:rPr>
          <w:rFonts w:ascii="Arial" w:hAnsi="Arial" w:cs="Arial"/>
          <w:b/>
          <w:sz w:val="20"/>
        </w:rPr>
        <w:t>auf der</w:t>
      </w:r>
      <w:r w:rsidR="00C441AF" w:rsidRPr="00C441AF">
        <w:rPr>
          <w:rFonts w:ascii="Arial" w:hAnsi="Arial" w:cs="Arial"/>
          <w:b/>
          <w:sz w:val="20"/>
        </w:rPr>
        <w:t xml:space="preserve"> iba in München stehen bei WMF Professional Coffee Machines gleich zwei Maschinenneuheiten. Mit dem halbautomatischen Siebträger WMF espresso NEXT geht der Premiumhersteller neue Wege in der modernen Kaffeekultur und kombiniert das Beste aus zwei Welten: die Emotionalität eines traditionellen Siebträgers mit den Vorteilen eines modernen Kaffeevollautomaten. </w:t>
      </w:r>
      <w:r w:rsidR="00C441AF">
        <w:rPr>
          <w:rFonts w:ascii="Arial" w:hAnsi="Arial" w:cs="Arial"/>
          <w:b/>
          <w:sz w:val="20"/>
        </w:rPr>
        <w:t>Darüber hinaus feiert d</w:t>
      </w:r>
      <w:r w:rsidR="00D64973">
        <w:rPr>
          <w:rFonts w:ascii="Arial" w:hAnsi="Arial" w:cs="Arial"/>
          <w:b/>
          <w:sz w:val="20"/>
        </w:rPr>
        <w:t>ie</w:t>
      </w:r>
      <w:r w:rsidR="00C441AF">
        <w:rPr>
          <w:rFonts w:ascii="Arial" w:hAnsi="Arial" w:cs="Arial"/>
          <w:b/>
          <w:sz w:val="20"/>
        </w:rPr>
        <w:t xml:space="preserve"> neue </w:t>
      </w:r>
      <w:r w:rsidRPr="00E22982">
        <w:rPr>
          <w:rFonts w:ascii="Arial" w:hAnsi="Arial" w:cs="Arial"/>
          <w:b/>
          <w:sz w:val="20"/>
        </w:rPr>
        <w:t>Bean-to-Cup</w:t>
      </w:r>
      <w:r w:rsidR="007839E7">
        <w:rPr>
          <w:rFonts w:ascii="Arial" w:hAnsi="Arial" w:cs="Arial"/>
          <w:b/>
          <w:sz w:val="20"/>
        </w:rPr>
        <w:t>-</w:t>
      </w:r>
      <w:r w:rsidR="00D64973">
        <w:rPr>
          <w:rFonts w:ascii="Arial" w:hAnsi="Arial" w:cs="Arial"/>
          <w:b/>
          <w:sz w:val="20"/>
        </w:rPr>
        <w:t xml:space="preserve">Maschine </w:t>
      </w:r>
      <w:r w:rsidR="00C441AF">
        <w:rPr>
          <w:rFonts w:ascii="Arial" w:hAnsi="Arial" w:cs="Arial"/>
          <w:b/>
          <w:sz w:val="20"/>
        </w:rPr>
        <w:t xml:space="preserve">WMF 1500 F </w:t>
      </w:r>
      <w:r w:rsidR="00D64973">
        <w:rPr>
          <w:rFonts w:ascii="Arial" w:hAnsi="Arial" w:cs="Arial"/>
          <w:b/>
          <w:sz w:val="20"/>
        </w:rPr>
        <w:t>ihre</w:t>
      </w:r>
      <w:r w:rsidR="00C441AF">
        <w:rPr>
          <w:rFonts w:ascii="Arial" w:hAnsi="Arial" w:cs="Arial"/>
          <w:b/>
          <w:sz w:val="20"/>
        </w:rPr>
        <w:t xml:space="preserve"> Deutschlandpremiere. Der neue Vollautomat für frisch gefilterten Kaffee </w:t>
      </w:r>
      <w:r w:rsidRPr="00E22982">
        <w:rPr>
          <w:rFonts w:ascii="Arial" w:hAnsi="Arial" w:cs="Arial"/>
          <w:b/>
          <w:sz w:val="20"/>
        </w:rPr>
        <w:t>sorgt überall dort</w:t>
      </w:r>
      <w:r w:rsidR="00B903EC">
        <w:rPr>
          <w:rFonts w:ascii="Arial" w:hAnsi="Arial" w:cs="Arial"/>
          <w:b/>
          <w:sz w:val="20"/>
        </w:rPr>
        <w:t>,</w:t>
      </w:r>
      <w:r w:rsidRPr="00E22982">
        <w:rPr>
          <w:rFonts w:ascii="Arial" w:hAnsi="Arial" w:cs="Arial"/>
          <w:b/>
          <w:sz w:val="20"/>
        </w:rPr>
        <w:t xml:space="preserve"> wo </w:t>
      </w:r>
      <w:r w:rsidR="00C441AF">
        <w:rPr>
          <w:rFonts w:ascii="Arial" w:hAnsi="Arial" w:cs="Arial"/>
          <w:b/>
          <w:sz w:val="20"/>
        </w:rPr>
        <w:t>schwarzer Kaffee</w:t>
      </w:r>
      <w:r w:rsidRPr="00E22982">
        <w:rPr>
          <w:rFonts w:ascii="Arial" w:hAnsi="Arial" w:cs="Arial"/>
          <w:b/>
          <w:sz w:val="20"/>
        </w:rPr>
        <w:t xml:space="preserve"> in großen Mengen schnell und prozesssicher zubereitet werden soll</w:t>
      </w:r>
      <w:r w:rsidR="00B903EC">
        <w:rPr>
          <w:rFonts w:ascii="Arial" w:hAnsi="Arial" w:cs="Arial"/>
          <w:b/>
          <w:sz w:val="20"/>
        </w:rPr>
        <w:t>,</w:t>
      </w:r>
      <w:r w:rsidRPr="00E22982">
        <w:rPr>
          <w:rFonts w:ascii="Arial" w:hAnsi="Arial" w:cs="Arial"/>
          <w:b/>
          <w:sz w:val="20"/>
        </w:rPr>
        <w:t xml:space="preserve"> für gleichbleibend hohen Genuss.</w:t>
      </w:r>
    </w:p>
    <w:p w14:paraId="4EFBA102" w14:textId="77777777" w:rsidR="005706DC" w:rsidRDefault="005706DC" w:rsidP="005706DC">
      <w:pPr>
        <w:spacing w:line="288" w:lineRule="auto"/>
        <w:ind w:right="-266"/>
        <w:rPr>
          <w:rFonts w:ascii="Arial" w:hAnsi="Arial" w:cs="Arial"/>
          <w:bCs/>
          <w:sz w:val="20"/>
        </w:rPr>
      </w:pPr>
    </w:p>
    <w:p w14:paraId="265C9781" w14:textId="1E83242D" w:rsidR="005706DC" w:rsidRPr="00A25D96" w:rsidRDefault="005706DC" w:rsidP="007839E7">
      <w:pPr>
        <w:spacing w:line="288" w:lineRule="auto"/>
        <w:ind w:right="-266"/>
        <w:rPr>
          <w:rFonts w:ascii="Arial" w:hAnsi="Arial" w:cs="Arial"/>
          <w:bCs/>
          <w:sz w:val="20"/>
        </w:rPr>
      </w:pPr>
      <w:r>
        <w:rPr>
          <w:rFonts w:ascii="Arial" w:hAnsi="Arial" w:cs="Arial"/>
          <w:sz w:val="20"/>
        </w:rPr>
        <w:t xml:space="preserve">Frisch gefilterter Kaffee ist aus den Getränkekarten moderner Kaffeekonzepte </w:t>
      </w:r>
      <w:r w:rsidRPr="005E3C91">
        <w:rPr>
          <w:rFonts w:ascii="Arial" w:hAnsi="Arial" w:cs="Arial"/>
          <w:sz w:val="20"/>
        </w:rPr>
        <w:t xml:space="preserve">nicht wegzudenken. </w:t>
      </w:r>
      <w:r w:rsidR="004502D1" w:rsidRPr="005E3C91">
        <w:rPr>
          <w:rFonts w:ascii="Arial" w:hAnsi="Arial" w:cs="Arial"/>
          <w:sz w:val="20"/>
        </w:rPr>
        <w:t xml:space="preserve">Damit das beliebte </w:t>
      </w:r>
      <w:r w:rsidR="0054230B" w:rsidRPr="005E3C91">
        <w:rPr>
          <w:rFonts w:ascii="Arial" w:hAnsi="Arial" w:cs="Arial"/>
          <w:sz w:val="20"/>
        </w:rPr>
        <w:t>G</w:t>
      </w:r>
      <w:r w:rsidR="004502D1" w:rsidRPr="005E3C91">
        <w:rPr>
          <w:rFonts w:ascii="Arial" w:hAnsi="Arial" w:cs="Arial"/>
          <w:sz w:val="20"/>
        </w:rPr>
        <w:t>etränk auch zu Stoßzeiten in</w:t>
      </w:r>
      <w:r w:rsidR="004502D1">
        <w:rPr>
          <w:rFonts w:ascii="Arial" w:hAnsi="Arial" w:cs="Arial"/>
          <w:sz w:val="20"/>
        </w:rPr>
        <w:t xml:space="preserve"> gleichbleibend hoher Qualität zubereitet werden kann</w:t>
      </w:r>
      <w:r w:rsidR="00B903EC">
        <w:rPr>
          <w:rFonts w:ascii="Arial" w:hAnsi="Arial" w:cs="Arial"/>
          <w:sz w:val="20"/>
        </w:rPr>
        <w:t>,</w:t>
      </w:r>
      <w:r w:rsidR="004502D1">
        <w:rPr>
          <w:rFonts w:ascii="Arial" w:hAnsi="Arial" w:cs="Arial"/>
          <w:sz w:val="20"/>
        </w:rPr>
        <w:t xml:space="preserve"> bietet der neue </w:t>
      </w:r>
      <w:r w:rsidRPr="005706DC">
        <w:rPr>
          <w:rFonts w:ascii="Arial" w:hAnsi="Arial" w:cs="Arial"/>
          <w:bCs/>
          <w:sz w:val="20"/>
        </w:rPr>
        <w:t>Bean-to-Cup</w:t>
      </w:r>
      <w:r w:rsidR="007839E7">
        <w:rPr>
          <w:rFonts w:ascii="Arial" w:hAnsi="Arial" w:cs="Arial"/>
          <w:bCs/>
          <w:sz w:val="20"/>
        </w:rPr>
        <w:t>-</w:t>
      </w:r>
      <w:r w:rsidR="004502D1">
        <w:rPr>
          <w:rFonts w:ascii="Arial" w:hAnsi="Arial" w:cs="Arial"/>
          <w:bCs/>
          <w:sz w:val="20"/>
        </w:rPr>
        <w:t>Vollautomat</w:t>
      </w:r>
      <w:r w:rsidRPr="005706DC">
        <w:rPr>
          <w:rFonts w:ascii="Arial" w:hAnsi="Arial" w:cs="Arial"/>
          <w:bCs/>
          <w:sz w:val="20"/>
        </w:rPr>
        <w:t xml:space="preserve"> </w:t>
      </w:r>
      <w:r w:rsidRPr="005706DC">
        <w:rPr>
          <w:rFonts w:ascii="Arial" w:hAnsi="Arial" w:cs="Arial"/>
          <w:b/>
          <w:sz w:val="20"/>
        </w:rPr>
        <w:t>WMF 1500 F</w:t>
      </w:r>
      <w:r w:rsidRPr="005706DC">
        <w:rPr>
          <w:rFonts w:ascii="Arial" w:hAnsi="Arial" w:cs="Arial"/>
          <w:bCs/>
          <w:sz w:val="20"/>
        </w:rPr>
        <w:t xml:space="preserve"> </w:t>
      </w:r>
      <w:r w:rsidR="004502D1">
        <w:rPr>
          <w:rFonts w:ascii="Arial" w:hAnsi="Arial" w:cs="Arial"/>
          <w:bCs/>
          <w:sz w:val="20"/>
        </w:rPr>
        <w:t>ein leistungsstarkes Maschinenkonzept.</w:t>
      </w:r>
      <w:r w:rsidR="004502D1">
        <w:rPr>
          <w:rFonts w:ascii="Arial" w:hAnsi="Arial" w:cs="Arial"/>
          <w:sz w:val="20"/>
        </w:rPr>
        <w:t xml:space="preserve"> </w:t>
      </w:r>
      <w:r w:rsidRPr="005706DC">
        <w:rPr>
          <w:rFonts w:ascii="Arial" w:hAnsi="Arial" w:cs="Arial"/>
          <w:bCs/>
          <w:sz w:val="20"/>
        </w:rPr>
        <w:t xml:space="preserve">Herzstück ist die fortschrittliche Frischbrüh-Technologie. Im Gegensatz zu branchenüblichen </w:t>
      </w:r>
      <w:r w:rsidR="006B7287">
        <w:rPr>
          <w:rFonts w:ascii="Arial" w:hAnsi="Arial" w:cs="Arial"/>
          <w:bCs/>
          <w:sz w:val="20"/>
        </w:rPr>
        <w:t>Methoden</w:t>
      </w:r>
      <w:r w:rsidRPr="005706DC">
        <w:rPr>
          <w:rFonts w:ascii="Arial" w:hAnsi="Arial" w:cs="Arial"/>
          <w:bCs/>
          <w:sz w:val="20"/>
        </w:rPr>
        <w:t xml:space="preserve"> arbeitet das WMF</w:t>
      </w:r>
      <w:r w:rsidR="007839E7">
        <w:rPr>
          <w:rFonts w:ascii="Arial" w:hAnsi="Arial" w:cs="Arial"/>
          <w:bCs/>
          <w:sz w:val="20"/>
        </w:rPr>
        <w:t xml:space="preserve"> </w:t>
      </w:r>
      <w:r w:rsidRPr="005706DC">
        <w:rPr>
          <w:rFonts w:ascii="Arial" w:hAnsi="Arial" w:cs="Arial"/>
          <w:bCs/>
          <w:sz w:val="20"/>
        </w:rPr>
        <w:t xml:space="preserve">System mit frisch gemahlenen Bohnen anstatt Kaffeemehl und produziert feinste Getränke. Die Arbeitsgeschwindigkeit setzt ebenfalls Standards: Dank eines integrierten 4-Liter-Vorratsbehälters erhält der Gast nach nur sieben Sekunden seinen Kaffee. </w:t>
      </w:r>
      <w:r w:rsidR="006B7287">
        <w:rPr>
          <w:rFonts w:ascii="Arial" w:hAnsi="Arial" w:cs="Arial"/>
          <w:sz w:val="20"/>
        </w:rPr>
        <w:t xml:space="preserve">Bei hohem Gastaufkommen sorgt die optionale automatische Nachbrühung für besondere Effizienz. </w:t>
      </w:r>
      <w:r w:rsidR="002C5F7D">
        <w:rPr>
          <w:rFonts w:ascii="Arial" w:hAnsi="Arial" w:cs="Arial"/>
          <w:sz w:val="20"/>
        </w:rPr>
        <w:t>D</w:t>
      </w:r>
      <w:r w:rsidR="00E65993">
        <w:rPr>
          <w:rFonts w:ascii="Arial" w:hAnsi="Arial" w:cs="Arial"/>
          <w:sz w:val="20"/>
        </w:rPr>
        <w:t>abei</w:t>
      </w:r>
      <w:r w:rsidR="006B7287">
        <w:rPr>
          <w:rFonts w:ascii="Arial" w:hAnsi="Arial" w:cs="Arial"/>
          <w:sz w:val="20"/>
        </w:rPr>
        <w:t xml:space="preserve"> passt der Kunde mithilfe eines Timers die </w:t>
      </w:r>
      <w:r w:rsidR="006B7287" w:rsidRPr="00B716C8">
        <w:rPr>
          <w:rFonts w:ascii="Arial" w:hAnsi="Arial" w:cs="Arial"/>
          <w:sz w:val="20"/>
        </w:rPr>
        <w:t>benötig</w:t>
      </w:r>
      <w:r w:rsidR="007839E7">
        <w:rPr>
          <w:rFonts w:ascii="Arial" w:hAnsi="Arial" w:cs="Arial"/>
          <w:sz w:val="20"/>
        </w:rPr>
        <w:t>t</w:t>
      </w:r>
      <w:r w:rsidR="006B7287" w:rsidRPr="00B716C8">
        <w:rPr>
          <w:rFonts w:ascii="Arial" w:hAnsi="Arial" w:cs="Arial"/>
          <w:sz w:val="20"/>
        </w:rPr>
        <w:t xml:space="preserve">e </w:t>
      </w:r>
      <w:r w:rsidR="006B7287">
        <w:rPr>
          <w:rFonts w:ascii="Arial" w:hAnsi="Arial" w:cs="Arial"/>
          <w:sz w:val="20"/>
        </w:rPr>
        <w:t>Kaffeem</w:t>
      </w:r>
      <w:r w:rsidR="006B7287" w:rsidRPr="00B716C8">
        <w:rPr>
          <w:rFonts w:ascii="Arial" w:hAnsi="Arial" w:cs="Arial"/>
          <w:sz w:val="20"/>
        </w:rPr>
        <w:t>enge individuell an sein</w:t>
      </w:r>
      <w:r w:rsidR="006B7287">
        <w:rPr>
          <w:rFonts w:ascii="Arial" w:hAnsi="Arial" w:cs="Arial"/>
          <w:sz w:val="20"/>
        </w:rPr>
        <w:t xml:space="preserve">en Bedarf an. </w:t>
      </w:r>
      <w:r w:rsidRPr="005706DC">
        <w:rPr>
          <w:rFonts w:ascii="Arial" w:hAnsi="Arial" w:cs="Arial"/>
          <w:bCs/>
          <w:sz w:val="20"/>
        </w:rPr>
        <w:t xml:space="preserve">Besondere Stärke beweist die WMF 1500 F zudem in ihrer Anwenderfreundlichkeit. Dazu gehört die bequeme, </w:t>
      </w:r>
      <w:r w:rsidRPr="008776FF">
        <w:rPr>
          <w:rFonts w:ascii="Arial" w:hAnsi="Arial" w:cs="Arial"/>
          <w:bCs/>
          <w:sz w:val="20"/>
        </w:rPr>
        <w:t xml:space="preserve">effiziente Trockensatzentsorgung ebenso wie das automatische </w:t>
      </w:r>
      <w:r w:rsidRPr="00A25D96">
        <w:rPr>
          <w:rFonts w:ascii="Arial" w:hAnsi="Arial" w:cs="Arial"/>
          <w:bCs/>
          <w:sz w:val="20"/>
        </w:rPr>
        <w:t>Reinigungssystem für</w:t>
      </w:r>
      <w:r w:rsidR="0054230B" w:rsidRPr="00A25D96">
        <w:rPr>
          <w:rFonts w:ascii="Arial" w:hAnsi="Arial" w:cs="Arial"/>
          <w:bCs/>
          <w:sz w:val="20"/>
        </w:rPr>
        <w:t xml:space="preserve"> kompromisslose Hygiene und Sauberkeit</w:t>
      </w:r>
      <w:r w:rsidRPr="00A25D96">
        <w:rPr>
          <w:rFonts w:ascii="Arial" w:hAnsi="Arial" w:cs="Arial"/>
          <w:bCs/>
          <w:sz w:val="20"/>
        </w:rPr>
        <w:t>.</w:t>
      </w:r>
      <w:r w:rsidR="008776FF" w:rsidRPr="00A25D96">
        <w:rPr>
          <w:rFonts w:ascii="Arial" w:hAnsi="Arial" w:cs="Arial"/>
          <w:bCs/>
          <w:sz w:val="20"/>
        </w:rPr>
        <w:t xml:space="preserve"> Gerade in Zeiten von Personalmangel reduziert die automatische Reinigungsfunktion der WMF 1500 F den Aufwand zum Reinigen der Kaffeemaschinen auf nahezu </w:t>
      </w:r>
      <w:r w:rsidR="00A25D96" w:rsidRPr="00A25D96">
        <w:rPr>
          <w:rFonts w:ascii="Arial" w:hAnsi="Arial" w:cs="Arial"/>
          <w:bCs/>
          <w:sz w:val="20"/>
        </w:rPr>
        <w:t>null, wodurch</w:t>
      </w:r>
      <w:r w:rsidR="008776FF" w:rsidRPr="00A25D96">
        <w:rPr>
          <w:rFonts w:ascii="Arial" w:hAnsi="Arial" w:cs="Arial"/>
          <w:bCs/>
          <w:sz w:val="20"/>
        </w:rPr>
        <w:t xml:space="preserve"> das Personal mehr Zeit </w:t>
      </w:r>
      <w:r w:rsidR="00A25D96" w:rsidRPr="00A25D96">
        <w:rPr>
          <w:rFonts w:ascii="Arial" w:hAnsi="Arial" w:cs="Arial"/>
          <w:bCs/>
          <w:sz w:val="20"/>
        </w:rPr>
        <w:t xml:space="preserve">hat, </w:t>
      </w:r>
      <w:r w:rsidR="008776FF" w:rsidRPr="00A25D96">
        <w:rPr>
          <w:rFonts w:ascii="Arial" w:hAnsi="Arial" w:cs="Arial"/>
          <w:bCs/>
          <w:sz w:val="20"/>
        </w:rPr>
        <w:t>sich um andere Dinge zu kümmern.</w:t>
      </w:r>
      <w:r w:rsidR="006B7287" w:rsidRPr="00A25D96">
        <w:rPr>
          <w:rFonts w:ascii="Arial" w:hAnsi="Arial" w:cs="Arial"/>
          <w:bCs/>
          <w:sz w:val="20"/>
        </w:rPr>
        <w:t xml:space="preserve"> </w:t>
      </w:r>
      <w:r w:rsidR="001B7F41" w:rsidRPr="00A25D96">
        <w:rPr>
          <w:rFonts w:ascii="Arial" w:hAnsi="Arial" w:cs="Arial"/>
          <w:sz w:val="20"/>
        </w:rPr>
        <w:t>Die empfohlene Leistung der neuen Bean-to-Cup-Maschine beträgt 220 Tassen pro Tag.</w:t>
      </w:r>
    </w:p>
    <w:p w14:paraId="492CF82B" w14:textId="77777777" w:rsidR="005706DC" w:rsidRPr="00A25D96" w:rsidRDefault="005706DC" w:rsidP="00713589">
      <w:pPr>
        <w:spacing w:line="288" w:lineRule="auto"/>
        <w:ind w:right="-266"/>
        <w:rPr>
          <w:rFonts w:ascii="Arial" w:hAnsi="Arial" w:cs="Arial"/>
          <w:bCs/>
          <w:sz w:val="20"/>
        </w:rPr>
      </w:pPr>
    </w:p>
    <w:p w14:paraId="5D396E53" w14:textId="5A429435" w:rsidR="00C441AF" w:rsidRPr="00B903EC" w:rsidRDefault="00086EB5" w:rsidP="00086EB5">
      <w:pPr>
        <w:spacing w:line="288" w:lineRule="auto"/>
        <w:ind w:right="-266"/>
        <w:rPr>
          <w:rFonts w:ascii="Arial" w:hAnsi="Arial" w:cs="Arial"/>
          <w:bCs/>
          <w:sz w:val="20"/>
        </w:rPr>
      </w:pPr>
      <w:r w:rsidRPr="00A25D96">
        <w:rPr>
          <w:rFonts w:ascii="Arial" w:hAnsi="Arial" w:cs="Arial"/>
          <w:bCs/>
          <w:sz w:val="20"/>
        </w:rPr>
        <w:t xml:space="preserve">Der halbautomatische Siebträger </w:t>
      </w:r>
      <w:r w:rsidRPr="00A25D96">
        <w:rPr>
          <w:rFonts w:ascii="Arial" w:hAnsi="Arial" w:cs="Arial"/>
          <w:b/>
          <w:sz w:val="20"/>
        </w:rPr>
        <w:t>WMF espresso NEXT</w:t>
      </w:r>
      <w:r w:rsidRPr="00A25D96">
        <w:rPr>
          <w:rFonts w:ascii="Arial" w:hAnsi="Arial" w:cs="Arial"/>
          <w:bCs/>
          <w:sz w:val="20"/>
        </w:rPr>
        <w:t xml:space="preserve"> bietet Bäckereien und Ko</w:t>
      </w:r>
      <w:r w:rsidR="00667F6D" w:rsidRPr="00A25D96">
        <w:rPr>
          <w:rFonts w:ascii="Arial" w:hAnsi="Arial" w:cs="Arial"/>
          <w:bCs/>
          <w:sz w:val="20"/>
        </w:rPr>
        <w:t>n</w:t>
      </w:r>
      <w:r w:rsidRPr="00A25D96">
        <w:rPr>
          <w:rFonts w:ascii="Arial" w:hAnsi="Arial" w:cs="Arial"/>
          <w:bCs/>
          <w:sz w:val="20"/>
        </w:rPr>
        <w:t>ditoreien den perfekten Einstieg in eine prozesssich</w:t>
      </w:r>
      <w:r w:rsidR="00E44326">
        <w:rPr>
          <w:rFonts w:ascii="Arial" w:hAnsi="Arial" w:cs="Arial"/>
          <w:bCs/>
          <w:sz w:val="20"/>
        </w:rPr>
        <w:t xml:space="preserve">ere </w:t>
      </w:r>
      <w:proofErr w:type="spellStart"/>
      <w:r w:rsidRPr="00A25D96">
        <w:rPr>
          <w:rFonts w:ascii="Arial" w:hAnsi="Arial" w:cs="Arial"/>
          <w:bCs/>
          <w:sz w:val="20"/>
        </w:rPr>
        <w:t>Baristakultur</w:t>
      </w:r>
      <w:proofErr w:type="spellEnd"/>
      <w:r w:rsidRPr="00A25D96">
        <w:rPr>
          <w:rFonts w:ascii="Arial" w:hAnsi="Arial" w:cs="Arial"/>
          <w:bCs/>
          <w:sz w:val="20"/>
        </w:rPr>
        <w:t xml:space="preserve">. </w:t>
      </w:r>
      <w:r w:rsidR="00C441AF" w:rsidRPr="00A25D96">
        <w:rPr>
          <w:rFonts w:ascii="Arial" w:hAnsi="Arial" w:cs="Arial"/>
          <w:bCs/>
          <w:sz w:val="20"/>
        </w:rPr>
        <w:t xml:space="preserve">Die neuen </w:t>
      </w:r>
      <w:r w:rsidR="00E22982" w:rsidRPr="00A25D96">
        <w:rPr>
          <w:rFonts w:ascii="Arial" w:hAnsi="Arial" w:cs="Arial"/>
          <w:bCs/>
          <w:sz w:val="20"/>
        </w:rPr>
        <w:t xml:space="preserve">Features </w:t>
      </w:r>
      <w:r w:rsidR="00C441AF" w:rsidRPr="00A25D96">
        <w:rPr>
          <w:rFonts w:ascii="Arial" w:hAnsi="Arial" w:cs="Arial"/>
          <w:bCs/>
          <w:sz w:val="20"/>
        </w:rPr>
        <w:t xml:space="preserve">der WMF </w:t>
      </w:r>
      <w:proofErr w:type="spellStart"/>
      <w:r w:rsidR="00C441AF" w:rsidRPr="00A25D96">
        <w:rPr>
          <w:rFonts w:ascii="Arial" w:hAnsi="Arial" w:cs="Arial"/>
          <w:bCs/>
          <w:sz w:val="20"/>
        </w:rPr>
        <w:t>espresso</w:t>
      </w:r>
      <w:proofErr w:type="spellEnd"/>
      <w:r w:rsidR="00C441AF" w:rsidRPr="00A25D96">
        <w:rPr>
          <w:rFonts w:ascii="Arial" w:hAnsi="Arial" w:cs="Arial"/>
          <w:bCs/>
          <w:sz w:val="20"/>
        </w:rPr>
        <w:t xml:space="preserve"> NEXT </w:t>
      </w:r>
      <w:r w:rsidR="00C0394F">
        <w:rPr>
          <w:rFonts w:ascii="Arial" w:hAnsi="Arial" w:cs="Arial"/>
          <w:bCs/>
          <w:sz w:val="20"/>
        </w:rPr>
        <w:t>garantieren dabei</w:t>
      </w:r>
      <w:r w:rsidR="00E22982" w:rsidRPr="00A25D96">
        <w:rPr>
          <w:rFonts w:ascii="Arial" w:hAnsi="Arial" w:cs="Arial"/>
          <w:bCs/>
          <w:sz w:val="20"/>
        </w:rPr>
        <w:t xml:space="preserve"> ein deutliches Plus </w:t>
      </w:r>
      <w:r w:rsidR="00E22982" w:rsidRPr="00A25D96">
        <w:rPr>
          <w:rFonts w:ascii="Arial" w:hAnsi="Arial" w:cs="Arial"/>
          <w:bCs/>
          <w:sz w:val="20"/>
        </w:rPr>
        <w:lastRenderedPageBreak/>
        <w:t>an</w:t>
      </w:r>
      <w:r w:rsidR="00E22982" w:rsidRPr="00A35F49">
        <w:rPr>
          <w:rFonts w:ascii="Arial" w:hAnsi="Arial" w:cs="Arial"/>
          <w:bCs/>
          <w:sz w:val="20"/>
        </w:rPr>
        <w:t xml:space="preserve"> kontinuierlich exzellenter Kaffeequalität. Mit der neuen „Auto Milk Dosierung“ bietet </w:t>
      </w:r>
      <w:r w:rsidR="00C441AF">
        <w:rPr>
          <w:rFonts w:ascii="Arial" w:hAnsi="Arial" w:cs="Arial"/>
          <w:bCs/>
          <w:sz w:val="20"/>
        </w:rPr>
        <w:t xml:space="preserve">die </w:t>
      </w:r>
      <w:r w:rsidR="00C441AF" w:rsidRPr="00A35F49">
        <w:rPr>
          <w:rFonts w:ascii="Arial" w:hAnsi="Arial" w:cs="Arial"/>
          <w:bCs/>
          <w:sz w:val="20"/>
        </w:rPr>
        <w:t>halbautomatische Siebträger</w:t>
      </w:r>
      <w:r w:rsidR="00C441AF">
        <w:rPr>
          <w:rFonts w:ascii="Arial" w:hAnsi="Arial" w:cs="Arial"/>
          <w:bCs/>
          <w:sz w:val="20"/>
        </w:rPr>
        <w:t>maschine</w:t>
      </w:r>
      <w:r w:rsidR="00C441AF" w:rsidRPr="00A35F49">
        <w:rPr>
          <w:rFonts w:ascii="Arial" w:hAnsi="Arial" w:cs="Arial"/>
          <w:bCs/>
          <w:sz w:val="20"/>
        </w:rPr>
        <w:t xml:space="preserve"> </w:t>
      </w:r>
      <w:r w:rsidR="00E22982" w:rsidRPr="00A35F49">
        <w:rPr>
          <w:rFonts w:ascii="Arial" w:hAnsi="Arial" w:cs="Arial"/>
          <w:bCs/>
          <w:sz w:val="20"/>
        </w:rPr>
        <w:t xml:space="preserve">noch mehr Milchkompetenz als bislang. </w:t>
      </w:r>
      <w:r w:rsidR="00C819C6">
        <w:rPr>
          <w:rFonts w:ascii="Arial" w:hAnsi="Arial" w:cs="Arial"/>
          <w:bCs/>
          <w:sz w:val="20"/>
        </w:rPr>
        <w:t>A</w:t>
      </w:r>
      <w:r w:rsidR="00C819C6" w:rsidRPr="00C819C6">
        <w:rPr>
          <w:rFonts w:ascii="Arial" w:hAnsi="Arial" w:cs="Arial"/>
          <w:bCs/>
          <w:sz w:val="20"/>
        </w:rPr>
        <w:t xml:space="preserve">uf Knopfdruck </w:t>
      </w:r>
      <w:r w:rsidR="00C819C6">
        <w:rPr>
          <w:rFonts w:ascii="Arial" w:hAnsi="Arial" w:cs="Arial"/>
          <w:bCs/>
          <w:sz w:val="20"/>
        </w:rPr>
        <w:t xml:space="preserve">wird </w:t>
      </w:r>
      <w:r w:rsidR="00C819C6" w:rsidRPr="00C819C6">
        <w:rPr>
          <w:rFonts w:ascii="Arial" w:hAnsi="Arial" w:cs="Arial"/>
          <w:bCs/>
          <w:sz w:val="20"/>
        </w:rPr>
        <w:t xml:space="preserve">die richtige Menge in </w:t>
      </w:r>
      <w:r w:rsidR="00C819C6">
        <w:rPr>
          <w:rFonts w:ascii="Arial" w:hAnsi="Arial" w:cs="Arial"/>
          <w:bCs/>
          <w:sz w:val="20"/>
        </w:rPr>
        <w:t xml:space="preserve">das </w:t>
      </w:r>
      <w:r w:rsidR="00C819C6" w:rsidRPr="00C819C6">
        <w:rPr>
          <w:rFonts w:ascii="Arial" w:hAnsi="Arial" w:cs="Arial"/>
          <w:bCs/>
          <w:sz w:val="20"/>
        </w:rPr>
        <w:t xml:space="preserve">Milchkännchen abgegeben </w:t>
      </w:r>
      <w:r w:rsidR="00C819C6">
        <w:rPr>
          <w:rFonts w:ascii="Arial" w:hAnsi="Arial" w:cs="Arial"/>
          <w:bCs/>
          <w:sz w:val="20"/>
        </w:rPr>
        <w:t>und</w:t>
      </w:r>
      <w:r w:rsidR="00C819C6" w:rsidRPr="00C819C6">
        <w:rPr>
          <w:rFonts w:ascii="Arial" w:hAnsi="Arial" w:cs="Arial"/>
          <w:bCs/>
          <w:sz w:val="20"/>
        </w:rPr>
        <w:t xml:space="preserve"> </w:t>
      </w:r>
      <w:r w:rsidR="00C819C6">
        <w:rPr>
          <w:rFonts w:ascii="Arial" w:hAnsi="Arial" w:cs="Arial"/>
          <w:bCs/>
          <w:sz w:val="20"/>
        </w:rPr>
        <w:t xml:space="preserve">direkt </w:t>
      </w:r>
      <w:r w:rsidR="00C819C6" w:rsidRPr="00C819C6">
        <w:rPr>
          <w:rFonts w:ascii="Arial" w:hAnsi="Arial" w:cs="Arial"/>
          <w:bCs/>
          <w:sz w:val="20"/>
        </w:rPr>
        <w:t xml:space="preserve">bis zur gewünschten Konsistent aufgeschäumt. </w:t>
      </w:r>
      <w:r w:rsidR="00E22982" w:rsidRPr="00A35F49">
        <w:rPr>
          <w:rFonts w:ascii="Arial" w:hAnsi="Arial" w:cs="Arial"/>
          <w:bCs/>
          <w:sz w:val="20"/>
        </w:rPr>
        <w:t>So gelingen feinste Spezialitäten ohne überschüssige Milchreste und das Servicepersonal hat Zeit, sich um weitere Kundenwünsche zu kümmern. Neu ist auch die „Americano“-Funktion. Sie ermöglicht die Zubereitung des beliebten Getränks mit nur einem Knopfdruck und beschleunigt das Arbeiten an der Maschine. Das neue WMF AutoSteam-Konzept sorgt für einen zusätzlichen Performance-Boost. Das weiterentwickelte Verfahren erlaubt die gleichzeitige Verwendung der zwei konfigurierbaren, automatischen Dampflanzen an beiden Maschinenseiten. Auf diese Weise kann das Servicepersonal zwei Kännchen mit verschiedenen Sorten bzw. Milchalternativen zur selben Zeit verarbeiten – der Maschinenoutput verdoppelt sich. Gleichzeitig unterstreicht das ästhetische und dynamische Maschinendesign echtes Barista-Feeling.</w:t>
      </w:r>
      <w:r w:rsidR="00E22982">
        <w:rPr>
          <w:rFonts w:ascii="Arial" w:hAnsi="Arial" w:cs="Arial"/>
          <w:bCs/>
          <w:sz w:val="20"/>
        </w:rPr>
        <w:t xml:space="preserve"> </w:t>
      </w:r>
    </w:p>
    <w:p w14:paraId="7F4A44C9" w14:textId="77777777" w:rsidR="00C441AF" w:rsidRPr="00E50887" w:rsidRDefault="00C441AF" w:rsidP="00713589">
      <w:pPr>
        <w:spacing w:line="288" w:lineRule="auto"/>
        <w:ind w:right="-266"/>
        <w:rPr>
          <w:rFonts w:ascii="Arial" w:hAnsi="Arial" w:cs="Arial"/>
          <w:bCs/>
          <w:color w:val="000000" w:themeColor="text1"/>
          <w:sz w:val="20"/>
        </w:rPr>
      </w:pPr>
    </w:p>
    <w:p w14:paraId="5F3DBCAB" w14:textId="77777777" w:rsidR="0018004A" w:rsidRPr="00DE020C" w:rsidRDefault="0018004A" w:rsidP="00713589">
      <w:pPr>
        <w:spacing w:line="288" w:lineRule="auto"/>
        <w:ind w:right="-266"/>
        <w:rPr>
          <w:rFonts w:ascii="Arial" w:hAnsi="Arial" w:cs="Arial"/>
          <w:b/>
          <w:color w:val="000000" w:themeColor="text1"/>
          <w:sz w:val="18"/>
          <w:szCs w:val="18"/>
        </w:rPr>
      </w:pPr>
      <w:r w:rsidRPr="00DE020C">
        <w:rPr>
          <w:rFonts w:ascii="Arial" w:hAnsi="Arial" w:cs="Arial"/>
          <w:b/>
          <w:color w:val="000000" w:themeColor="text1"/>
          <w:sz w:val="18"/>
          <w:szCs w:val="18"/>
        </w:rPr>
        <w:t>Bildanforderung</w:t>
      </w:r>
    </w:p>
    <w:p w14:paraId="5E7BCA4E" w14:textId="3A9FC116" w:rsidR="004B11D8" w:rsidRDefault="0018004A" w:rsidP="00713589">
      <w:pPr>
        <w:spacing w:line="288" w:lineRule="auto"/>
        <w:ind w:right="-266"/>
        <w:rPr>
          <w:rFonts w:ascii="Arial" w:hAnsi="Arial" w:cs="Arial"/>
          <w:color w:val="000000" w:themeColor="text1"/>
          <w:sz w:val="18"/>
          <w:szCs w:val="18"/>
        </w:rPr>
      </w:pPr>
      <w:r w:rsidRPr="00DE020C">
        <w:rPr>
          <w:rFonts w:ascii="Arial" w:hAnsi="Arial" w:cs="Arial"/>
          <w:color w:val="000000" w:themeColor="text1"/>
          <w:sz w:val="18"/>
          <w:szCs w:val="18"/>
        </w:rPr>
        <w:t xml:space="preserve">Bildmaterial finden Sie </w:t>
      </w:r>
      <w:r w:rsidR="00DE020C" w:rsidRPr="00DE020C">
        <w:rPr>
          <w:rFonts w:ascii="Arial" w:hAnsi="Arial" w:cs="Arial"/>
          <w:color w:val="000000" w:themeColor="text1"/>
          <w:sz w:val="18"/>
          <w:szCs w:val="18"/>
        </w:rPr>
        <w:t>hier zum Dow</w:t>
      </w:r>
      <w:r w:rsidR="001079B3">
        <w:rPr>
          <w:rFonts w:ascii="Arial" w:hAnsi="Arial" w:cs="Arial"/>
          <w:color w:val="000000" w:themeColor="text1"/>
          <w:sz w:val="18"/>
          <w:szCs w:val="18"/>
        </w:rPr>
        <w:t>n</w:t>
      </w:r>
      <w:r w:rsidR="00DE020C" w:rsidRPr="00DE020C">
        <w:rPr>
          <w:rFonts w:ascii="Arial" w:hAnsi="Arial" w:cs="Arial"/>
          <w:color w:val="000000" w:themeColor="text1"/>
          <w:sz w:val="18"/>
          <w:szCs w:val="18"/>
        </w:rPr>
        <w:t xml:space="preserve">load: </w:t>
      </w:r>
      <w:hyperlink r:id="rId7" w:history="1">
        <w:r w:rsidR="00F31066" w:rsidRPr="009F13F9">
          <w:rPr>
            <w:rStyle w:val="Hyperlink"/>
            <w:rFonts w:ascii="Arial" w:hAnsi="Arial" w:cs="Arial"/>
            <w:sz w:val="18"/>
            <w:szCs w:val="18"/>
          </w:rPr>
          <w:t>https://aboutwmf.com/de/download/wmf-professional-coffee-machines-auf-der-iba-2023/</w:t>
        </w:r>
      </w:hyperlink>
    </w:p>
    <w:p w14:paraId="4E0CF88A" w14:textId="77777777" w:rsidR="00DE020C" w:rsidRPr="00E50887" w:rsidRDefault="00DE020C" w:rsidP="00713589">
      <w:pPr>
        <w:spacing w:line="288" w:lineRule="auto"/>
        <w:ind w:right="-26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0A62BD" w:rsidRPr="00F31066" w14:paraId="2A50D13C" w14:textId="77777777" w:rsidTr="000E45EB">
        <w:tc>
          <w:tcPr>
            <w:tcW w:w="3996" w:type="dxa"/>
            <w:shd w:val="clear" w:color="auto" w:fill="auto"/>
          </w:tcPr>
          <w:p w14:paraId="62A796AE" w14:textId="77777777" w:rsidR="00B76B6E" w:rsidRPr="00E50887" w:rsidRDefault="00B76B6E" w:rsidP="00713589">
            <w:pPr>
              <w:spacing w:line="288" w:lineRule="auto"/>
              <w:ind w:right="-266"/>
              <w:rPr>
                <w:rFonts w:ascii="Arial" w:hAnsi="Arial" w:cs="Arial"/>
                <w:b/>
                <w:bCs/>
                <w:color w:val="000000" w:themeColor="text1"/>
                <w:sz w:val="18"/>
                <w:szCs w:val="18"/>
                <w:lang w:val="it-IT"/>
              </w:rPr>
            </w:pPr>
            <w:r w:rsidRPr="00E50887">
              <w:rPr>
                <w:rFonts w:ascii="Arial" w:hAnsi="Arial" w:cs="Arial"/>
                <w:b/>
                <w:bCs/>
                <w:color w:val="000000" w:themeColor="text1"/>
                <w:sz w:val="18"/>
                <w:szCs w:val="18"/>
                <w:lang w:val="it-IT"/>
              </w:rPr>
              <w:t>Weitere Informationen:</w:t>
            </w:r>
          </w:p>
          <w:p w14:paraId="524C752A" w14:textId="77777777" w:rsidR="00B76B6E" w:rsidRPr="00E50887" w:rsidRDefault="00B76B6E"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WMF GmbH</w:t>
            </w:r>
          </w:p>
          <w:p w14:paraId="5A37B1EF" w14:textId="77777777" w:rsidR="00B76B6E" w:rsidRPr="00E50887" w:rsidRDefault="00F16D4E"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Mirjam Sauter</w:t>
            </w:r>
          </w:p>
          <w:p w14:paraId="25B20A53" w14:textId="77777777" w:rsidR="00B76B6E" w:rsidRPr="00E50887" w:rsidRDefault="00F16D4E"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en-US"/>
              </w:rPr>
              <w:t>Global Communication &amp; Content Manager</w:t>
            </w:r>
            <w:r w:rsidR="00330D88" w:rsidRPr="00E50887">
              <w:rPr>
                <w:rFonts w:ascii="Arial" w:hAnsi="Arial" w:cs="Arial"/>
                <w:color w:val="000000" w:themeColor="text1"/>
                <w:sz w:val="18"/>
                <w:szCs w:val="18"/>
                <w:lang w:val="it-IT"/>
              </w:rPr>
              <w:br/>
            </w:r>
            <w:r w:rsidR="00B76B6E" w:rsidRPr="00E50887">
              <w:rPr>
                <w:rFonts w:ascii="Arial" w:hAnsi="Arial" w:cs="Arial"/>
                <w:color w:val="000000" w:themeColor="text1"/>
                <w:sz w:val="18"/>
                <w:szCs w:val="18"/>
                <w:lang w:val="it-IT"/>
              </w:rPr>
              <w:t>GBU Professional Coffee Machines</w:t>
            </w:r>
          </w:p>
          <w:p w14:paraId="3A42C63A" w14:textId="77777777" w:rsidR="00B76B6E" w:rsidRPr="00E50887" w:rsidRDefault="00EC6C0F"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WMF Platz 1</w:t>
            </w:r>
            <w:r w:rsidR="00B76B6E" w:rsidRPr="00E50887">
              <w:rPr>
                <w:rFonts w:ascii="Arial" w:hAnsi="Arial" w:cs="Arial"/>
                <w:color w:val="000000" w:themeColor="text1"/>
                <w:sz w:val="18"/>
                <w:szCs w:val="18"/>
                <w:lang w:val="it-IT"/>
              </w:rPr>
              <w:t xml:space="preserve"> – D-73312 Geislingen</w:t>
            </w:r>
          </w:p>
          <w:p w14:paraId="2EBB8220" w14:textId="77777777" w:rsidR="00B76B6E" w:rsidRPr="00E50887" w:rsidRDefault="00F16D4E"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Tel.: +49 73 31 25 7314</w:t>
            </w:r>
          </w:p>
          <w:p w14:paraId="6A7BE468" w14:textId="77777777" w:rsidR="00B76B6E" w:rsidRPr="00E50887" w:rsidRDefault="00990BFD"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presse.pcm@wmf.com</w:t>
            </w:r>
            <w:r w:rsidR="001D2479" w:rsidRPr="00E50887">
              <w:rPr>
                <w:rFonts w:ascii="Arial" w:hAnsi="Arial" w:cs="Arial"/>
                <w:color w:val="000000" w:themeColor="text1"/>
                <w:sz w:val="18"/>
                <w:szCs w:val="18"/>
                <w:lang w:val="it-IT"/>
              </w:rPr>
              <w:t xml:space="preserve"> </w:t>
            </w:r>
            <w:r w:rsidR="00B76B6E" w:rsidRPr="00E50887">
              <w:rPr>
                <w:rFonts w:ascii="Arial" w:hAnsi="Arial" w:cs="Arial"/>
                <w:color w:val="000000" w:themeColor="text1"/>
                <w:sz w:val="18"/>
                <w:szCs w:val="18"/>
                <w:lang w:val="it-IT"/>
              </w:rPr>
              <w:t>–</w:t>
            </w:r>
            <w:r w:rsidR="00330D88" w:rsidRPr="00E50887">
              <w:rPr>
                <w:rFonts w:ascii="Arial" w:hAnsi="Arial" w:cs="Arial"/>
                <w:color w:val="000000" w:themeColor="text1"/>
                <w:sz w:val="18"/>
                <w:szCs w:val="18"/>
                <w:lang w:val="it-IT"/>
              </w:rPr>
              <w:t xml:space="preserve"> </w:t>
            </w:r>
            <w:r w:rsidR="00B76B6E" w:rsidRPr="00E50887">
              <w:rPr>
                <w:rFonts w:ascii="Arial" w:hAnsi="Arial" w:cs="Arial"/>
                <w:color w:val="000000" w:themeColor="text1"/>
                <w:sz w:val="18"/>
                <w:szCs w:val="18"/>
                <w:lang w:val="it-IT"/>
              </w:rPr>
              <w:t>https://www.wmf.com</w:t>
            </w:r>
          </w:p>
        </w:tc>
        <w:tc>
          <w:tcPr>
            <w:tcW w:w="5043" w:type="dxa"/>
            <w:shd w:val="clear" w:color="auto" w:fill="auto"/>
          </w:tcPr>
          <w:p w14:paraId="2DF6615E" w14:textId="77777777" w:rsidR="00B76B6E" w:rsidRPr="00E50887" w:rsidRDefault="00B76B6E" w:rsidP="00713589">
            <w:pPr>
              <w:spacing w:line="288" w:lineRule="auto"/>
              <w:ind w:right="-266"/>
              <w:rPr>
                <w:rFonts w:ascii="Arial" w:hAnsi="Arial" w:cs="Arial"/>
                <w:b/>
                <w:bCs/>
                <w:color w:val="000000" w:themeColor="text1"/>
                <w:sz w:val="18"/>
                <w:szCs w:val="18"/>
                <w:lang w:val="it-IT"/>
              </w:rPr>
            </w:pPr>
            <w:r w:rsidRPr="00E50887">
              <w:rPr>
                <w:rFonts w:ascii="Arial" w:hAnsi="Arial" w:cs="Arial"/>
                <w:b/>
                <w:bCs/>
                <w:color w:val="000000" w:themeColor="text1"/>
                <w:sz w:val="18"/>
                <w:szCs w:val="18"/>
                <w:lang w:val="it-IT"/>
              </w:rPr>
              <w:t>Presse- und Öffentlichkeitsarbeit:</w:t>
            </w:r>
          </w:p>
          <w:p w14:paraId="60022917" w14:textId="77777777" w:rsidR="00B76B6E" w:rsidRPr="00E50887" w:rsidRDefault="00B76B6E"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WMF Pressebüro</w:t>
            </w:r>
          </w:p>
          <w:p w14:paraId="4DEF3E4E" w14:textId="77777777" w:rsidR="00B76B6E" w:rsidRPr="00E50887" w:rsidRDefault="00B76B6E"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c/o Press’n’Relations GmbH </w:t>
            </w:r>
          </w:p>
          <w:p w14:paraId="6E362634" w14:textId="77777777" w:rsidR="00B76B6E" w:rsidRPr="00E50887" w:rsidRDefault="00B76B6E"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Monika Nyendick </w:t>
            </w:r>
          </w:p>
          <w:p w14:paraId="2E647A00" w14:textId="77777777" w:rsidR="00B76B6E" w:rsidRPr="00E50887" w:rsidRDefault="00B76B6E"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Magirusstraße 33 – D-89077 Ulm </w:t>
            </w:r>
          </w:p>
          <w:p w14:paraId="5FA9150F" w14:textId="77777777" w:rsidR="00B76B6E" w:rsidRPr="00E50887" w:rsidRDefault="00B76B6E"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Tel.: +49 731 96287-30 </w:t>
            </w:r>
          </w:p>
          <w:p w14:paraId="7499D017" w14:textId="77777777" w:rsidR="00B76B6E" w:rsidRPr="00E50887" w:rsidRDefault="00B76B6E"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wmf@press-n-relations.de </w:t>
            </w:r>
          </w:p>
          <w:p w14:paraId="4BD0F4EC" w14:textId="77777777" w:rsidR="00B76B6E" w:rsidRPr="00E50887" w:rsidRDefault="00B76B6E"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https://www.press-n-relations.de</w:t>
            </w:r>
          </w:p>
        </w:tc>
      </w:tr>
    </w:tbl>
    <w:p w14:paraId="7977B9EB" w14:textId="77777777" w:rsidR="00BA4893" w:rsidRDefault="00BA4893" w:rsidP="00713589">
      <w:pPr>
        <w:spacing w:line="288" w:lineRule="auto"/>
        <w:ind w:right="-266"/>
        <w:rPr>
          <w:rFonts w:ascii="Arial" w:hAnsi="Arial" w:cs="Arial"/>
          <w:b/>
          <w:bCs/>
          <w:color w:val="000000" w:themeColor="text1"/>
          <w:sz w:val="18"/>
          <w:szCs w:val="18"/>
          <w:lang w:val="it-IT"/>
        </w:rPr>
      </w:pPr>
    </w:p>
    <w:p w14:paraId="01246562" w14:textId="77777777" w:rsidR="008832B4" w:rsidRPr="00E50887" w:rsidRDefault="008832B4" w:rsidP="00713589">
      <w:pPr>
        <w:spacing w:line="288" w:lineRule="auto"/>
        <w:ind w:right="-266"/>
        <w:rPr>
          <w:rFonts w:ascii="Arial" w:hAnsi="Arial" w:cs="Arial"/>
          <w:b/>
          <w:bCs/>
          <w:color w:val="000000" w:themeColor="text1"/>
          <w:sz w:val="18"/>
          <w:szCs w:val="18"/>
        </w:rPr>
      </w:pPr>
      <w:r w:rsidRPr="00E50887">
        <w:rPr>
          <w:rFonts w:ascii="Arial" w:hAnsi="Arial" w:cs="Arial"/>
          <w:b/>
          <w:bCs/>
          <w:color w:val="000000" w:themeColor="text1"/>
          <w:sz w:val="18"/>
          <w:szCs w:val="18"/>
        </w:rPr>
        <w:t xml:space="preserve">Über WMF </w:t>
      </w:r>
    </w:p>
    <w:p w14:paraId="6C522190" w14:textId="77777777" w:rsidR="008832B4" w:rsidRPr="00E50887" w:rsidRDefault="008832B4" w:rsidP="00713589">
      <w:pPr>
        <w:spacing w:line="288" w:lineRule="auto"/>
        <w:ind w:right="-266"/>
        <w:rPr>
          <w:rFonts w:ascii="Arial" w:hAnsi="Arial" w:cs="Arial"/>
          <w:color w:val="000000" w:themeColor="text1"/>
          <w:sz w:val="18"/>
          <w:szCs w:val="18"/>
        </w:rPr>
      </w:pPr>
      <w:r w:rsidRPr="00E50887">
        <w:rPr>
          <w:rFonts w:ascii="Arial" w:hAnsi="Arial" w:cs="Arial"/>
          <w:color w:val="000000" w:themeColor="text1"/>
          <w:sz w:val="18"/>
          <w:szCs w:val="18"/>
        </w:rPr>
        <w:t>WMF, kurz für Württembergische Metallwarenfabrik, ist ein führender Premiumanbieter für Haushaltsprodukte, professionelle Kaffeemaschinen und Hotelequipment. WMF steht für Innovation aus Tradition und überzeugt mit Entwicklung und Design „Made in Germany“. Unter den Marken WMF, Silit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Schaerer, Curtis und Hepp zur Verfügung.</w:t>
      </w:r>
      <w:r w:rsidR="001D39E0" w:rsidRPr="00E50887">
        <w:rPr>
          <w:rFonts w:ascii="Arial" w:hAnsi="Arial" w:cs="Arial"/>
          <w:color w:val="000000" w:themeColor="text1"/>
          <w:sz w:val="18"/>
          <w:szCs w:val="18"/>
        </w:rPr>
        <w:t xml:space="preserve"> </w:t>
      </w:r>
      <w:r w:rsidRPr="00E50887">
        <w:rPr>
          <w:rFonts w:ascii="Arial" w:hAnsi="Arial" w:cs="Arial"/>
          <w:color w:val="000000" w:themeColor="text1"/>
          <w:sz w:val="18"/>
          <w:szCs w:val="18"/>
        </w:rPr>
        <w:t>WMF ist mit seinen Produkten in über 120 Ländern vertreten und hat mehr als 6</w:t>
      </w:r>
      <w:r w:rsidR="00371FEC" w:rsidRPr="00E50887">
        <w:rPr>
          <w:rFonts w:ascii="Arial" w:hAnsi="Arial" w:cs="Arial"/>
          <w:color w:val="000000" w:themeColor="text1"/>
          <w:sz w:val="18"/>
          <w:szCs w:val="18"/>
        </w:rPr>
        <w:t>.</w:t>
      </w:r>
      <w:r w:rsidRPr="00E50887">
        <w:rPr>
          <w:rFonts w:ascii="Arial" w:hAnsi="Arial" w:cs="Arial"/>
          <w:color w:val="000000" w:themeColor="text1"/>
          <w:sz w:val="18"/>
          <w:szCs w:val="18"/>
        </w:rPr>
        <w:t xml:space="preserve">000 Mitarbeiter*innen. In Deutschland, Österreich und der Schweiz, aber auch im restlichen Europa sowie weltweit z.B. in China betreibt WMF insgesamt rund 350 eigene Shops. Das Unternehmen wurde 1853 in Geislingen an der Steige gegründet und gehört seit Ende 2016 zum französischen Groupe SEB Konzern. </w:t>
      </w:r>
    </w:p>
    <w:p w14:paraId="25DE7DA9" w14:textId="77777777" w:rsidR="008832B4" w:rsidRPr="00E50887" w:rsidRDefault="008832B4" w:rsidP="00713589">
      <w:pPr>
        <w:spacing w:line="288" w:lineRule="auto"/>
        <w:ind w:right="-266"/>
        <w:rPr>
          <w:rFonts w:ascii="Arial" w:hAnsi="Arial" w:cs="Arial"/>
          <w:color w:val="000000" w:themeColor="text1"/>
          <w:sz w:val="18"/>
          <w:szCs w:val="18"/>
        </w:rPr>
      </w:pPr>
    </w:p>
    <w:p w14:paraId="6387946F" w14:textId="77777777" w:rsidR="00EB57E2" w:rsidRPr="00AB5F3D" w:rsidRDefault="008832B4" w:rsidP="00713589">
      <w:pPr>
        <w:spacing w:line="288" w:lineRule="auto"/>
        <w:ind w:right="-266"/>
        <w:rPr>
          <w:rFonts w:ascii="Arial" w:hAnsi="Arial" w:cs="Arial"/>
          <w:color w:val="000000" w:themeColor="text1"/>
          <w:sz w:val="18"/>
          <w:szCs w:val="18"/>
        </w:rPr>
      </w:pPr>
      <w:r w:rsidRPr="00E50887">
        <w:rPr>
          <w:rFonts w:ascii="Arial" w:hAnsi="Arial" w:cs="Arial"/>
          <w:color w:val="000000" w:themeColor="text1"/>
          <w:sz w:val="18"/>
          <w:szCs w:val="18"/>
        </w:rPr>
        <w:t xml:space="preserve">Weitere Informationen unter </w:t>
      </w:r>
      <w:hyperlink r:id="rId8" w:history="1">
        <w:r w:rsidR="00532D46" w:rsidRPr="00E50887">
          <w:rPr>
            <w:rStyle w:val="Hyperlink"/>
            <w:rFonts w:ascii="Arial" w:hAnsi="Arial" w:cs="Arial"/>
            <w:sz w:val="18"/>
            <w:szCs w:val="18"/>
          </w:rPr>
          <w:t>www.wmf.com</w:t>
        </w:r>
      </w:hyperlink>
    </w:p>
    <w:sectPr w:rsidR="00EB57E2" w:rsidRPr="00AB5F3D" w:rsidSect="008A344A">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23002F" w14:textId="77777777" w:rsidR="0003591A" w:rsidRDefault="0003591A">
      <w:r>
        <w:separator/>
      </w:r>
    </w:p>
  </w:endnote>
  <w:endnote w:type="continuationSeparator" w:id="0">
    <w:p w14:paraId="2A94787E" w14:textId="77777777" w:rsidR="0003591A" w:rsidRDefault="000359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02F" w:usb1="1000205A" w:usb2="00000000" w:usb3="00000000" w:csb0="0000009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8D89318B-EE9E-4B49-BBF8-783740EAB67E}"/>
    <w:embedBold r:id="rId2" w:fontKey="{E6A0C46D-1DFE-A34B-8630-63F2989E724F}"/>
    <w:embedBoldItalic r:id="rId3" w:fontKey="{9372C43C-D6DB-A14E-A21F-F51799254A8E}"/>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CF1F7C"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227949C4" wp14:editId="220F9E6D">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1A6E3D62"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4C3D743E" wp14:editId="6CA154A6">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13F7B496" w14:textId="77777777" w:rsidR="00A962DD" w:rsidRDefault="00A962DD">
    <w:pPr>
      <w:pStyle w:val="MLStat"/>
      <w:spacing w:before="0" w:after="0" w:line="240" w:lineRule="exact"/>
      <w:ind w:left="0" w:right="0" w:firstLine="0"/>
      <w:rPr>
        <w:noProof/>
        <w:szCs w:val="2"/>
      </w:rPr>
    </w:pPr>
  </w:p>
  <w:p w14:paraId="20D79E7C"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C3CC37" w14:textId="77777777" w:rsidR="00A962DD" w:rsidRPr="00102595" w:rsidRDefault="00A962DD" w:rsidP="00F3262A">
    <w:pPr>
      <w:pStyle w:val="MLStat"/>
      <w:spacing w:before="0" w:after="0" w:line="240" w:lineRule="exact"/>
      <w:ind w:left="0" w:right="0" w:firstLine="0"/>
      <w:rPr>
        <w:noProof/>
        <w:szCs w:val="2"/>
        <w:lang w:val="de-DE"/>
      </w:rPr>
    </w:pPr>
  </w:p>
  <w:p w14:paraId="3D7E2788"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9F42E3" w14:textId="77777777" w:rsidR="0003591A" w:rsidRDefault="0003591A">
      <w:r>
        <w:separator/>
      </w:r>
    </w:p>
  </w:footnote>
  <w:footnote w:type="continuationSeparator" w:id="0">
    <w:p w14:paraId="423C3E76" w14:textId="77777777" w:rsidR="0003591A" w:rsidRDefault="000359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E277AE" w14:textId="77777777" w:rsidR="00A962DD" w:rsidRDefault="00A962DD">
    <w:pPr>
      <w:pStyle w:val="MLStat"/>
      <w:spacing w:before="0" w:after="0" w:line="240" w:lineRule="exact"/>
      <w:ind w:left="0" w:right="0" w:firstLine="0"/>
      <w:rPr>
        <w:noProof/>
        <w:szCs w:val="2"/>
      </w:rPr>
    </w:pPr>
  </w:p>
  <w:p w14:paraId="3616074F"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062324EA" w14:textId="77777777" w:rsidR="00A962DD" w:rsidRDefault="00A962DD">
    <w:pPr>
      <w:pStyle w:val="MLStat"/>
      <w:spacing w:before="0" w:after="0" w:line="240" w:lineRule="exact"/>
      <w:ind w:left="0" w:right="0" w:firstLine="0"/>
      <w:rPr>
        <w:noProof/>
        <w:szCs w:val="2"/>
      </w:rPr>
    </w:pPr>
  </w:p>
  <w:p w14:paraId="0D4BD5DD"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3158433F" w14:textId="77777777" w:rsidR="008A344A" w:rsidRDefault="008A344A">
    <w:pPr>
      <w:pStyle w:val="MLStat"/>
      <w:spacing w:before="0" w:after="0" w:line="240" w:lineRule="exact"/>
      <w:ind w:left="0" w:right="0" w:firstLine="0"/>
      <w:rPr>
        <w:noProof/>
        <w:szCs w:val="2"/>
      </w:rPr>
    </w:pPr>
  </w:p>
  <w:p w14:paraId="22189810" w14:textId="77777777" w:rsidR="008A344A" w:rsidRDefault="008A344A">
    <w:pPr>
      <w:pStyle w:val="MLStat"/>
      <w:spacing w:before="0" w:after="0" w:line="240" w:lineRule="exact"/>
      <w:ind w:left="0" w:right="0" w:firstLine="0"/>
      <w:rPr>
        <w:noProof/>
        <w:szCs w:val="2"/>
      </w:rPr>
    </w:pPr>
  </w:p>
  <w:p w14:paraId="248E5EED" w14:textId="77777777" w:rsidR="008A344A" w:rsidRDefault="008A344A">
    <w:pPr>
      <w:pStyle w:val="MLStat"/>
      <w:spacing w:before="0" w:after="0" w:line="240" w:lineRule="exact"/>
      <w:ind w:left="0" w:right="0" w:firstLine="0"/>
      <w:rPr>
        <w:noProof/>
        <w:szCs w:val="2"/>
      </w:rPr>
    </w:pPr>
  </w:p>
  <w:p w14:paraId="04DC7E05" w14:textId="77777777" w:rsidR="008A344A" w:rsidRDefault="008A344A">
    <w:pPr>
      <w:pStyle w:val="MLStat"/>
      <w:spacing w:before="0" w:after="0" w:line="240" w:lineRule="exact"/>
      <w:ind w:left="0" w:right="0" w:firstLine="0"/>
      <w:rPr>
        <w:noProof/>
        <w:szCs w:val="2"/>
      </w:rPr>
    </w:pPr>
  </w:p>
  <w:p w14:paraId="19DB4A14" w14:textId="77777777" w:rsidR="008A344A" w:rsidRDefault="008A344A">
    <w:pPr>
      <w:pStyle w:val="MLStat"/>
      <w:spacing w:before="0" w:after="0" w:line="240" w:lineRule="exact"/>
      <w:ind w:left="0" w:right="0" w:firstLine="0"/>
      <w:rPr>
        <w:rFonts w:ascii="Arial" w:hAnsi="Arial" w:cs="Arial"/>
        <w:noProof/>
        <w:sz w:val="28"/>
        <w:szCs w:val="28"/>
      </w:rPr>
    </w:pPr>
  </w:p>
  <w:p w14:paraId="0CB5A6F4"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1352ED73" wp14:editId="6F6C22A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D15455"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04395440" wp14:editId="2661DCF7">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A9D274D" w14:textId="77777777" w:rsidR="00A962DD" w:rsidRDefault="00A962DD">
    <w:pPr>
      <w:pStyle w:val="MLStat"/>
      <w:spacing w:before="0" w:after="0" w:line="240" w:lineRule="exact"/>
      <w:ind w:left="0" w:right="0" w:firstLine="0"/>
      <w:rPr>
        <w:noProof/>
        <w:szCs w:val="2"/>
      </w:rPr>
    </w:pPr>
    <w:bookmarkStart w:id="0" w:name="bkmHeaderRef"/>
  </w:p>
  <w:p w14:paraId="79F9C0DC"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7D68BCEB"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36246D19" w14:textId="77777777" w:rsidR="00A962DD" w:rsidRDefault="00A962DD">
    <w:pPr>
      <w:pStyle w:val="MLStat"/>
      <w:spacing w:before="0" w:after="0" w:line="240" w:lineRule="exact"/>
      <w:ind w:left="0" w:right="0" w:firstLine="0"/>
      <w:rPr>
        <w:noProof/>
        <w:szCs w:val="2"/>
      </w:rPr>
    </w:pPr>
  </w:p>
  <w:bookmarkEnd w:id="0"/>
  <w:p w14:paraId="2E7A16F3" w14:textId="77777777" w:rsidR="00A962DD" w:rsidRDefault="00A962DD">
    <w:pPr>
      <w:pStyle w:val="MLStat"/>
      <w:spacing w:before="0" w:after="0" w:line="240" w:lineRule="exact"/>
      <w:ind w:left="0" w:right="0" w:firstLine="0"/>
      <w:rPr>
        <w:noProof/>
        <w:szCs w:val="2"/>
      </w:rPr>
    </w:pPr>
  </w:p>
  <w:p w14:paraId="1CCF2AF7"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5"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6"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274479860">
    <w:abstractNumId w:val="25"/>
  </w:num>
  <w:num w:numId="2" w16cid:durableId="1991788996">
    <w:abstractNumId w:val="24"/>
  </w:num>
  <w:num w:numId="3" w16cid:durableId="495801508">
    <w:abstractNumId w:val="17"/>
  </w:num>
  <w:num w:numId="4" w16cid:durableId="727845664">
    <w:abstractNumId w:val="10"/>
  </w:num>
  <w:num w:numId="5" w16cid:durableId="1074738499">
    <w:abstractNumId w:val="8"/>
  </w:num>
  <w:num w:numId="6" w16cid:durableId="604003854">
    <w:abstractNumId w:val="7"/>
  </w:num>
  <w:num w:numId="7" w16cid:durableId="1460220417">
    <w:abstractNumId w:val="6"/>
  </w:num>
  <w:num w:numId="8" w16cid:durableId="1275207129">
    <w:abstractNumId w:val="5"/>
  </w:num>
  <w:num w:numId="9" w16cid:durableId="865482905">
    <w:abstractNumId w:val="9"/>
  </w:num>
  <w:num w:numId="10" w16cid:durableId="440995297">
    <w:abstractNumId w:val="4"/>
  </w:num>
  <w:num w:numId="11" w16cid:durableId="1195733549">
    <w:abstractNumId w:val="3"/>
  </w:num>
  <w:num w:numId="12" w16cid:durableId="461198004">
    <w:abstractNumId w:val="2"/>
  </w:num>
  <w:num w:numId="13" w16cid:durableId="173152773">
    <w:abstractNumId w:val="1"/>
  </w:num>
  <w:num w:numId="14" w16cid:durableId="2047412917">
    <w:abstractNumId w:val="0"/>
  </w:num>
  <w:num w:numId="15" w16cid:durableId="1715230733">
    <w:abstractNumId w:val="15"/>
  </w:num>
  <w:num w:numId="16" w16cid:durableId="1457873568">
    <w:abstractNumId w:val="18"/>
  </w:num>
  <w:num w:numId="17" w16cid:durableId="393894038">
    <w:abstractNumId w:val="11"/>
  </w:num>
  <w:num w:numId="18" w16cid:durableId="670987168">
    <w:abstractNumId w:val="13"/>
  </w:num>
  <w:num w:numId="19" w16cid:durableId="1597178402">
    <w:abstractNumId w:val="12"/>
  </w:num>
  <w:num w:numId="20" w16cid:durableId="78212002">
    <w:abstractNumId w:val="19"/>
  </w:num>
  <w:num w:numId="21" w16cid:durableId="1505973020">
    <w:abstractNumId w:val="22"/>
  </w:num>
  <w:num w:numId="22" w16cid:durableId="1737892743">
    <w:abstractNumId w:val="21"/>
  </w:num>
  <w:num w:numId="23" w16cid:durableId="1735810150">
    <w:abstractNumId w:val="27"/>
  </w:num>
  <w:num w:numId="24" w16cid:durableId="518810650">
    <w:abstractNumId w:val="26"/>
  </w:num>
  <w:num w:numId="25" w16cid:durableId="357704374">
    <w:abstractNumId w:val="28"/>
  </w:num>
  <w:num w:numId="26" w16cid:durableId="1295527107">
    <w:abstractNumId w:val="20"/>
  </w:num>
  <w:num w:numId="27" w16cid:durableId="2056345522">
    <w:abstractNumId w:val="16"/>
  </w:num>
  <w:num w:numId="28" w16cid:durableId="1030499068">
    <w:abstractNumId w:val="23"/>
  </w:num>
  <w:num w:numId="29" w16cid:durableId="100351130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231C"/>
    <w:rsid w:val="000228B1"/>
    <w:rsid w:val="000247B9"/>
    <w:rsid w:val="000261DF"/>
    <w:rsid w:val="00027200"/>
    <w:rsid w:val="00030ED1"/>
    <w:rsid w:val="00031C27"/>
    <w:rsid w:val="000323E4"/>
    <w:rsid w:val="0003458F"/>
    <w:rsid w:val="0003591A"/>
    <w:rsid w:val="00036124"/>
    <w:rsid w:val="0003735D"/>
    <w:rsid w:val="00040028"/>
    <w:rsid w:val="0004203B"/>
    <w:rsid w:val="000457DC"/>
    <w:rsid w:val="00046513"/>
    <w:rsid w:val="00047D99"/>
    <w:rsid w:val="00047E00"/>
    <w:rsid w:val="00047F6C"/>
    <w:rsid w:val="00052251"/>
    <w:rsid w:val="0005265F"/>
    <w:rsid w:val="00053372"/>
    <w:rsid w:val="00053886"/>
    <w:rsid w:val="00053D36"/>
    <w:rsid w:val="00054791"/>
    <w:rsid w:val="0006181B"/>
    <w:rsid w:val="0006256F"/>
    <w:rsid w:val="00062AF2"/>
    <w:rsid w:val="00062F2A"/>
    <w:rsid w:val="000632E4"/>
    <w:rsid w:val="000704A0"/>
    <w:rsid w:val="0007132E"/>
    <w:rsid w:val="000715FE"/>
    <w:rsid w:val="00071EAC"/>
    <w:rsid w:val="000739BF"/>
    <w:rsid w:val="00073CDE"/>
    <w:rsid w:val="000746D2"/>
    <w:rsid w:val="00076155"/>
    <w:rsid w:val="0007618E"/>
    <w:rsid w:val="0008023C"/>
    <w:rsid w:val="00082580"/>
    <w:rsid w:val="000826F5"/>
    <w:rsid w:val="0008304B"/>
    <w:rsid w:val="00085287"/>
    <w:rsid w:val="0008576D"/>
    <w:rsid w:val="00086EB5"/>
    <w:rsid w:val="00090DB2"/>
    <w:rsid w:val="0009280C"/>
    <w:rsid w:val="0009365F"/>
    <w:rsid w:val="00093ECE"/>
    <w:rsid w:val="00094AB6"/>
    <w:rsid w:val="00096D47"/>
    <w:rsid w:val="000A1774"/>
    <w:rsid w:val="000A19DD"/>
    <w:rsid w:val="000A2F08"/>
    <w:rsid w:val="000A3938"/>
    <w:rsid w:val="000A3E96"/>
    <w:rsid w:val="000A47A2"/>
    <w:rsid w:val="000A62BD"/>
    <w:rsid w:val="000A6877"/>
    <w:rsid w:val="000A75D8"/>
    <w:rsid w:val="000B0125"/>
    <w:rsid w:val="000B16CC"/>
    <w:rsid w:val="000B1FD2"/>
    <w:rsid w:val="000B2730"/>
    <w:rsid w:val="000B49DC"/>
    <w:rsid w:val="000B608E"/>
    <w:rsid w:val="000B63A7"/>
    <w:rsid w:val="000B6DD3"/>
    <w:rsid w:val="000C3414"/>
    <w:rsid w:val="000C3649"/>
    <w:rsid w:val="000C40BA"/>
    <w:rsid w:val="000C4341"/>
    <w:rsid w:val="000C4DF9"/>
    <w:rsid w:val="000C7818"/>
    <w:rsid w:val="000D26D4"/>
    <w:rsid w:val="000D2F09"/>
    <w:rsid w:val="000D3131"/>
    <w:rsid w:val="000D362F"/>
    <w:rsid w:val="000D479C"/>
    <w:rsid w:val="000D7C23"/>
    <w:rsid w:val="000E33AA"/>
    <w:rsid w:val="000E53CF"/>
    <w:rsid w:val="000E6F9E"/>
    <w:rsid w:val="000E7E17"/>
    <w:rsid w:val="000F0238"/>
    <w:rsid w:val="000F1EFB"/>
    <w:rsid w:val="000F263F"/>
    <w:rsid w:val="000F3E27"/>
    <w:rsid w:val="000F4421"/>
    <w:rsid w:val="000F4C9D"/>
    <w:rsid w:val="000F58F9"/>
    <w:rsid w:val="000F5BA5"/>
    <w:rsid w:val="000F72BC"/>
    <w:rsid w:val="000F736C"/>
    <w:rsid w:val="000F7D61"/>
    <w:rsid w:val="001004DF"/>
    <w:rsid w:val="00102AE6"/>
    <w:rsid w:val="00103ED0"/>
    <w:rsid w:val="00104C42"/>
    <w:rsid w:val="0010593C"/>
    <w:rsid w:val="001079B3"/>
    <w:rsid w:val="0011021F"/>
    <w:rsid w:val="00110522"/>
    <w:rsid w:val="001145A3"/>
    <w:rsid w:val="00114722"/>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4C2"/>
    <w:rsid w:val="0013165A"/>
    <w:rsid w:val="001334CD"/>
    <w:rsid w:val="0013488F"/>
    <w:rsid w:val="001353B9"/>
    <w:rsid w:val="0013610A"/>
    <w:rsid w:val="00136313"/>
    <w:rsid w:val="001366A6"/>
    <w:rsid w:val="001376FD"/>
    <w:rsid w:val="00137712"/>
    <w:rsid w:val="00142C47"/>
    <w:rsid w:val="00142DAA"/>
    <w:rsid w:val="00144785"/>
    <w:rsid w:val="00145159"/>
    <w:rsid w:val="001453FE"/>
    <w:rsid w:val="001454AF"/>
    <w:rsid w:val="00145D14"/>
    <w:rsid w:val="0015281E"/>
    <w:rsid w:val="00152D70"/>
    <w:rsid w:val="00154417"/>
    <w:rsid w:val="00154C30"/>
    <w:rsid w:val="00155428"/>
    <w:rsid w:val="00156C28"/>
    <w:rsid w:val="00156CD3"/>
    <w:rsid w:val="00157D4F"/>
    <w:rsid w:val="001606BD"/>
    <w:rsid w:val="001633A1"/>
    <w:rsid w:val="00164068"/>
    <w:rsid w:val="00164641"/>
    <w:rsid w:val="00167C0C"/>
    <w:rsid w:val="00170BDF"/>
    <w:rsid w:val="0017155C"/>
    <w:rsid w:val="00172F99"/>
    <w:rsid w:val="00177497"/>
    <w:rsid w:val="0018004A"/>
    <w:rsid w:val="00180DD4"/>
    <w:rsid w:val="00181B08"/>
    <w:rsid w:val="001831B1"/>
    <w:rsid w:val="00183D30"/>
    <w:rsid w:val="00184629"/>
    <w:rsid w:val="001863D9"/>
    <w:rsid w:val="00186D5B"/>
    <w:rsid w:val="0018723B"/>
    <w:rsid w:val="001873AB"/>
    <w:rsid w:val="001909E4"/>
    <w:rsid w:val="00193D8E"/>
    <w:rsid w:val="00194F18"/>
    <w:rsid w:val="001953C7"/>
    <w:rsid w:val="00197D11"/>
    <w:rsid w:val="00197FDD"/>
    <w:rsid w:val="001A223E"/>
    <w:rsid w:val="001A2E0A"/>
    <w:rsid w:val="001A3DA0"/>
    <w:rsid w:val="001A5A38"/>
    <w:rsid w:val="001B081F"/>
    <w:rsid w:val="001B0C02"/>
    <w:rsid w:val="001B0D0D"/>
    <w:rsid w:val="001B1551"/>
    <w:rsid w:val="001B41F2"/>
    <w:rsid w:val="001B4A1A"/>
    <w:rsid w:val="001B6502"/>
    <w:rsid w:val="001B7C46"/>
    <w:rsid w:val="001B7F41"/>
    <w:rsid w:val="001C0624"/>
    <w:rsid w:val="001C1C62"/>
    <w:rsid w:val="001C546F"/>
    <w:rsid w:val="001C54D1"/>
    <w:rsid w:val="001C597E"/>
    <w:rsid w:val="001D0A57"/>
    <w:rsid w:val="001D0D3D"/>
    <w:rsid w:val="001D163E"/>
    <w:rsid w:val="001D2479"/>
    <w:rsid w:val="001D2BF3"/>
    <w:rsid w:val="001D39E0"/>
    <w:rsid w:val="001D46D2"/>
    <w:rsid w:val="001D569C"/>
    <w:rsid w:val="001D6ACA"/>
    <w:rsid w:val="001D6B68"/>
    <w:rsid w:val="001E0354"/>
    <w:rsid w:val="001E2EE7"/>
    <w:rsid w:val="001E47DF"/>
    <w:rsid w:val="001E4960"/>
    <w:rsid w:val="001E5BAB"/>
    <w:rsid w:val="001E6071"/>
    <w:rsid w:val="001E704C"/>
    <w:rsid w:val="001F03AF"/>
    <w:rsid w:val="001F0616"/>
    <w:rsid w:val="001F093C"/>
    <w:rsid w:val="001F1196"/>
    <w:rsid w:val="001F1B29"/>
    <w:rsid w:val="001F368C"/>
    <w:rsid w:val="001F4EE4"/>
    <w:rsid w:val="001F52D8"/>
    <w:rsid w:val="001F5B8B"/>
    <w:rsid w:val="001F6C78"/>
    <w:rsid w:val="001F6D06"/>
    <w:rsid w:val="001F7CD9"/>
    <w:rsid w:val="001F7FEE"/>
    <w:rsid w:val="00201DBA"/>
    <w:rsid w:val="002030EC"/>
    <w:rsid w:val="0020313C"/>
    <w:rsid w:val="00204D4F"/>
    <w:rsid w:val="0020648B"/>
    <w:rsid w:val="00207299"/>
    <w:rsid w:val="0020754D"/>
    <w:rsid w:val="0021013D"/>
    <w:rsid w:val="002101C2"/>
    <w:rsid w:val="00210899"/>
    <w:rsid w:val="00214956"/>
    <w:rsid w:val="00214F49"/>
    <w:rsid w:val="00214FF5"/>
    <w:rsid w:val="00215872"/>
    <w:rsid w:val="00220784"/>
    <w:rsid w:val="00221D0E"/>
    <w:rsid w:val="002223E5"/>
    <w:rsid w:val="0022357D"/>
    <w:rsid w:val="002235C3"/>
    <w:rsid w:val="00223907"/>
    <w:rsid w:val="00227E08"/>
    <w:rsid w:val="0023122D"/>
    <w:rsid w:val="002322E5"/>
    <w:rsid w:val="002322F5"/>
    <w:rsid w:val="0023253D"/>
    <w:rsid w:val="00233A21"/>
    <w:rsid w:val="00234757"/>
    <w:rsid w:val="00235004"/>
    <w:rsid w:val="0023528D"/>
    <w:rsid w:val="00244291"/>
    <w:rsid w:val="00244C28"/>
    <w:rsid w:val="002453F2"/>
    <w:rsid w:val="002458AC"/>
    <w:rsid w:val="00245B1C"/>
    <w:rsid w:val="00246311"/>
    <w:rsid w:val="002471FE"/>
    <w:rsid w:val="00247497"/>
    <w:rsid w:val="00250632"/>
    <w:rsid w:val="002519DB"/>
    <w:rsid w:val="00253D18"/>
    <w:rsid w:val="00253F91"/>
    <w:rsid w:val="002541FC"/>
    <w:rsid w:val="002571C5"/>
    <w:rsid w:val="002578E4"/>
    <w:rsid w:val="00260A24"/>
    <w:rsid w:val="00261035"/>
    <w:rsid w:val="00261923"/>
    <w:rsid w:val="00264E53"/>
    <w:rsid w:val="00265ADF"/>
    <w:rsid w:val="00270265"/>
    <w:rsid w:val="00270826"/>
    <w:rsid w:val="00270B39"/>
    <w:rsid w:val="00270F7E"/>
    <w:rsid w:val="00273E5E"/>
    <w:rsid w:val="0027454D"/>
    <w:rsid w:val="00274B66"/>
    <w:rsid w:val="002752FA"/>
    <w:rsid w:val="002756D4"/>
    <w:rsid w:val="00276847"/>
    <w:rsid w:val="002772E8"/>
    <w:rsid w:val="00277F3D"/>
    <w:rsid w:val="00280784"/>
    <w:rsid w:val="002823B0"/>
    <w:rsid w:val="0028262D"/>
    <w:rsid w:val="00284296"/>
    <w:rsid w:val="00284E1A"/>
    <w:rsid w:val="00285233"/>
    <w:rsid w:val="0028530D"/>
    <w:rsid w:val="00287B43"/>
    <w:rsid w:val="00290273"/>
    <w:rsid w:val="00290498"/>
    <w:rsid w:val="002919D5"/>
    <w:rsid w:val="00292E55"/>
    <w:rsid w:val="00292F43"/>
    <w:rsid w:val="002936C4"/>
    <w:rsid w:val="0029480F"/>
    <w:rsid w:val="00295640"/>
    <w:rsid w:val="002956C8"/>
    <w:rsid w:val="00297C10"/>
    <w:rsid w:val="002A0CA6"/>
    <w:rsid w:val="002A313F"/>
    <w:rsid w:val="002A37C7"/>
    <w:rsid w:val="002A76A5"/>
    <w:rsid w:val="002A7B07"/>
    <w:rsid w:val="002A7EA0"/>
    <w:rsid w:val="002B0D44"/>
    <w:rsid w:val="002B186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5F7D"/>
    <w:rsid w:val="002C629D"/>
    <w:rsid w:val="002C6596"/>
    <w:rsid w:val="002D5141"/>
    <w:rsid w:val="002D6594"/>
    <w:rsid w:val="002D7198"/>
    <w:rsid w:val="002D7904"/>
    <w:rsid w:val="002E211B"/>
    <w:rsid w:val="002E2480"/>
    <w:rsid w:val="002E37BD"/>
    <w:rsid w:val="002E4403"/>
    <w:rsid w:val="002E59E7"/>
    <w:rsid w:val="002E6726"/>
    <w:rsid w:val="002E6984"/>
    <w:rsid w:val="002E7EBC"/>
    <w:rsid w:val="002E7EED"/>
    <w:rsid w:val="002F052E"/>
    <w:rsid w:val="002F0A7A"/>
    <w:rsid w:val="002F13C2"/>
    <w:rsid w:val="002F322D"/>
    <w:rsid w:val="002F3E82"/>
    <w:rsid w:val="002F69EC"/>
    <w:rsid w:val="002F76DA"/>
    <w:rsid w:val="002F7721"/>
    <w:rsid w:val="002F7AFB"/>
    <w:rsid w:val="003019C3"/>
    <w:rsid w:val="00302CB0"/>
    <w:rsid w:val="00302DE0"/>
    <w:rsid w:val="0030497A"/>
    <w:rsid w:val="00305560"/>
    <w:rsid w:val="0030620E"/>
    <w:rsid w:val="00307824"/>
    <w:rsid w:val="003119C5"/>
    <w:rsid w:val="00313AD0"/>
    <w:rsid w:val="003156C3"/>
    <w:rsid w:val="00317CFD"/>
    <w:rsid w:val="003219F1"/>
    <w:rsid w:val="00322A67"/>
    <w:rsid w:val="00323BC3"/>
    <w:rsid w:val="00323BF6"/>
    <w:rsid w:val="00325B04"/>
    <w:rsid w:val="003272C2"/>
    <w:rsid w:val="00330B65"/>
    <w:rsid w:val="00330D88"/>
    <w:rsid w:val="003339A8"/>
    <w:rsid w:val="00333E72"/>
    <w:rsid w:val="00333F3C"/>
    <w:rsid w:val="0033430C"/>
    <w:rsid w:val="003344F5"/>
    <w:rsid w:val="00335D56"/>
    <w:rsid w:val="00336C7A"/>
    <w:rsid w:val="0033758C"/>
    <w:rsid w:val="00340462"/>
    <w:rsid w:val="00341EE5"/>
    <w:rsid w:val="00345CA6"/>
    <w:rsid w:val="00346710"/>
    <w:rsid w:val="00346D55"/>
    <w:rsid w:val="00351A07"/>
    <w:rsid w:val="00351EC2"/>
    <w:rsid w:val="00353060"/>
    <w:rsid w:val="00354EB2"/>
    <w:rsid w:val="00355E2D"/>
    <w:rsid w:val="00356BDA"/>
    <w:rsid w:val="00356D52"/>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504F"/>
    <w:rsid w:val="003756FF"/>
    <w:rsid w:val="00376FC2"/>
    <w:rsid w:val="003805DB"/>
    <w:rsid w:val="003806D2"/>
    <w:rsid w:val="003816AC"/>
    <w:rsid w:val="00381D8B"/>
    <w:rsid w:val="00382EDC"/>
    <w:rsid w:val="0038410D"/>
    <w:rsid w:val="00384CA9"/>
    <w:rsid w:val="00384D2C"/>
    <w:rsid w:val="00385C5C"/>
    <w:rsid w:val="00387096"/>
    <w:rsid w:val="00387B19"/>
    <w:rsid w:val="00390272"/>
    <w:rsid w:val="00390BDE"/>
    <w:rsid w:val="003941EF"/>
    <w:rsid w:val="00394FF8"/>
    <w:rsid w:val="00397926"/>
    <w:rsid w:val="003A05C4"/>
    <w:rsid w:val="003A0FC7"/>
    <w:rsid w:val="003A1828"/>
    <w:rsid w:val="003A27AF"/>
    <w:rsid w:val="003A2BDB"/>
    <w:rsid w:val="003A44D1"/>
    <w:rsid w:val="003A5139"/>
    <w:rsid w:val="003B1080"/>
    <w:rsid w:val="003B1228"/>
    <w:rsid w:val="003B2E9E"/>
    <w:rsid w:val="003B3351"/>
    <w:rsid w:val="003B346A"/>
    <w:rsid w:val="003B4142"/>
    <w:rsid w:val="003B5B3D"/>
    <w:rsid w:val="003B6A90"/>
    <w:rsid w:val="003C0719"/>
    <w:rsid w:val="003C1C48"/>
    <w:rsid w:val="003C2F68"/>
    <w:rsid w:val="003C3528"/>
    <w:rsid w:val="003C4818"/>
    <w:rsid w:val="003C5105"/>
    <w:rsid w:val="003C5A61"/>
    <w:rsid w:val="003C669B"/>
    <w:rsid w:val="003C6C74"/>
    <w:rsid w:val="003C7AB1"/>
    <w:rsid w:val="003C7D92"/>
    <w:rsid w:val="003D2794"/>
    <w:rsid w:val="003D31D4"/>
    <w:rsid w:val="003D325A"/>
    <w:rsid w:val="003D3802"/>
    <w:rsid w:val="003D392B"/>
    <w:rsid w:val="003D44D0"/>
    <w:rsid w:val="003E085F"/>
    <w:rsid w:val="003E2A45"/>
    <w:rsid w:val="003E49F7"/>
    <w:rsid w:val="003E58E9"/>
    <w:rsid w:val="003E639A"/>
    <w:rsid w:val="003E6965"/>
    <w:rsid w:val="003F0D66"/>
    <w:rsid w:val="003F0F92"/>
    <w:rsid w:val="003F4586"/>
    <w:rsid w:val="003F482B"/>
    <w:rsid w:val="003F6B21"/>
    <w:rsid w:val="003F724C"/>
    <w:rsid w:val="003F75F8"/>
    <w:rsid w:val="00400807"/>
    <w:rsid w:val="00401101"/>
    <w:rsid w:val="00405403"/>
    <w:rsid w:val="0040571C"/>
    <w:rsid w:val="00407CDB"/>
    <w:rsid w:val="0041273A"/>
    <w:rsid w:val="00414917"/>
    <w:rsid w:val="00415550"/>
    <w:rsid w:val="004166FA"/>
    <w:rsid w:val="00417BB7"/>
    <w:rsid w:val="00417C97"/>
    <w:rsid w:val="00423D04"/>
    <w:rsid w:val="0042568A"/>
    <w:rsid w:val="00425B6D"/>
    <w:rsid w:val="00425CD2"/>
    <w:rsid w:val="004316FC"/>
    <w:rsid w:val="004317F6"/>
    <w:rsid w:val="00432636"/>
    <w:rsid w:val="004341F9"/>
    <w:rsid w:val="00434B93"/>
    <w:rsid w:val="0043583A"/>
    <w:rsid w:val="00436BC4"/>
    <w:rsid w:val="0043797B"/>
    <w:rsid w:val="00440546"/>
    <w:rsid w:val="004405E0"/>
    <w:rsid w:val="004412C4"/>
    <w:rsid w:val="00442CF3"/>
    <w:rsid w:val="00445FBF"/>
    <w:rsid w:val="004463E0"/>
    <w:rsid w:val="0044692C"/>
    <w:rsid w:val="004502D1"/>
    <w:rsid w:val="004504D4"/>
    <w:rsid w:val="00451B3B"/>
    <w:rsid w:val="004523EF"/>
    <w:rsid w:val="00452654"/>
    <w:rsid w:val="0045413C"/>
    <w:rsid w:val="00457FFA"/>
    <w:rsid w:val="00460F47"/>
    <w:rsid w:val="00461673"/>
    <w:rsid w:val="00463881"/>
    <w:rsid w:val="0046539C"/>
    <w:rsid w:val="00465A2D"/>
    <w:rsid w:val="00465A50"/>
    <w:rsid w:val="00465D9B"/>
    <w:rsid w:val="00465DCA"/>
    <w:rsid w:val="00466ACC"/>
    <w:rsid w:val="00466B00"/>
    <w:rsid w:val="00471EB8"/>
    <w:rsid w:val="00473187"/>
    <w:rsid w:val="00476C06"/>
    <w:rsid w:val="004803F8"/>
    <w:rsid w:val="004814A0"/>
    <w:rsid w:val="0048153E"/>
    <w:rsid w:val="0048384F"/>
    <w:rsid w:val="00485835"/>
    <w:rsid w:val="00485D05"/>
    <w:rsid w:val="00485D95"/>
    <w:rsid w:val="004919C1"/>
    <w:rsid w:val="00493DCD"/>
    <w:rsid w:val="00496542"/>
    <w:rsid w:val="004A0623"/>
    <w:rsid w:val="004A49F7"/>
    <w:rsid w:val="004A4A8B"/>
    <w:rsid w:val="004A5187"/>
    <w:rsid w:val="004A525C"/>
    <w:rsid w:val="004A7D4D"/>
    <w:rsid w:val="004B02B2"/>
    <w:rsid w:val="004B11D8"/>
    <w:rsid w:val="004B12D5"/>
    <w:rsid w:val="004B14C6"/>
    <w:rsid w:val="004B23BD"/>
    <w:rsid w:val="004B2FAE"/>
    <w:rsid w:val="004B3186"/>
    <w:rsid w:val="004B31D4"/>
    <w:rsid w:val="004B441F"/>
    <w:rsid w:val="004B5284"/>
    <w:rsid w:val="004B5FE9"/>
    <w:rsid w:val="004B6938"/>
    <w:rsid w:val="004C4FC4"/>
    <w:rsid w:val="004C721A"/>
    <w:rsid w:val="004D60E5"/>
    <w:rsid w:val="004D79B8"/>
    <w:rsid w:val="004E50BA"/>
    <w:rsid w:val="004E5F15"/>
    <w:rsid w:val="004F036C"/>
    <w:rsid w:val="004F09D5"/>
    <w:rsid w:val="004F0DBA"/>
    <w:rsid w:val="004F1ACC"/>
    <w:rsid w:val="004F1F7F"/>
    <w:rsid w:val="004F46B0"/>
    <w:rsid w:val="004F4C96"/>
    <w:rsid w:val="004F7D0B"/>
    <w:rsid w:val="0050170E"/>
    <w:rsid w:val="00502AA5"/>
    <w:rsid w:val="00504F95"/>
    <w:rsid w:val="00505110"/>
    <w:rsid w:val="005052E4"/>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2474"/>
    <w:rsid w:val="005234AB"/>
    <w:rsid w:val="005252E7"/>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6C6F"/>
    <w:rsid w:val="0053773F"/>
    <w:rsid w:val="00540028"/>
    <w:rsid w:val="005417BC"/>
    <w:rsid w:val="0054212F"/>
    <w:rsid w:val="0054230B"/>
    <w:rsid w:val="00542C70"/>
    <w:rsid w:val="00544225"/>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32F7"/>
    <w:rsid w:val="00563FD4"/>
    <w:rsid w:val="00564F27"/>
    <w:rsid w:val="00565D55"/>
    <w:rsid w:val="005706DC"/>
    <w:rsid w:val="00571178"/>
    <w:rsid w:val="005714B3"/>
    <w:rsid w:val="00572614"/>
    <w:rsid w:val="0057303F"/>
    <w:rsid w:val="0057730B"/>
    <w:rsid w:val="005819B8"/>
    <w:rsid w:val="005827BD"/>
    <w:rsid w:val="00584481"/>
    <w:rsid w:val="00585BE5"/>
    <w:rsid w:val="00586562"/>
    <w:rsid w:val="005869B1"/>
    <w:rsid w:val="00590145"/>
    <w:rsid w:val="0059037D"/>
    <w:rsid w:val="00590797"/>
    <w:rsid w:val="00591212"/>
    <w:rsid w:val="005916C7"/>
    <w:rsid w:val="00592148"/>
    <w:rsid w:val="0059219D"/>
    <w:rsid w:val="00592219"/>
    <w:rsid w:val="00593B24"/>
    <w:rsid w:val="00596839"/>
    <w:rsid w:val="00597B3E"/>
    <w:rsid w:val="005A01D7"/>
    <w:rsid w:val="005A0F99"/>
    <w:rsid w:val="005A293D"/>
    <w:rsid w:val="005A43C2"/>
    <w:rsid w:val="005A7DD2"/>
    <w:rsid w:val="005B2CA1"/>
    <w:rsid w:val="005B2FB0"/>
    <w:rsid w:val="005B45FC"/>
    <w:rsid w:val="005B4D10"/>
    <w:rsid w:val="005B59E3"/>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CA8"/>
    <w:rsid w:val="005D5AE5"/>
    <w:rsid w:val="005D6F54"/>
    <w:rsid w:val="005D7380"/>
    <w:rsid w:val="005E0D7C"/>
    <w:rsid w:val="005E1AD9"/>
    <w:rsid w:val="005E3103"/>
    <w:rsid w:val="005E3C91"/>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23CC"/>
    <w:rsid w:val="0061308A"/>
    <w:rsid w:val="00613B3A"/>
    <w:rsid w:val="00615AC8"/>
    <w:rsid w:val="006178D8"/>
    <w:rsid w:val="00620029"/>
    <w:rsid w:val="0062043F"/>
    <w:rsid w:val="00620583"/>
    <w:rsid w:val="00621C48"/>
    <w:rsid w:val="0062379B"/>
    <w:rsid w:val="00623B62"/>
    <w:rsid w:val="0062570F"/>
    <w:rsid w:val="00626573"/>
    <w:rsid w:val="00627EE1"/>
    <w:rsid w:val="006301C8"/>
    <w:rsid w:val="0063073A"/>
    <w:rsid w:val="00630858"/>
    <w:rsid w:val="00632463"/>
    <w:rsid w:val="00632DCC"/>
    <w:rsid w:val="00634FDF"/>
    <w:rsid w:val="006364F1"/>
    <w:rsid w:val="006408D7"/>
    <w:rsid w:val="00641347"/>
    <w:rsid w:val="00644BB9"/>
    <w:rsid w:val="00647639"/>
    <w:rsid w:val="0065151F"/>
    <w:rsid w:val="00651D0B"/>
    <w:rsid w:val="006548EF"/>
    <w:rsid w:val="00655313"/>
    <w:rsid w:val="006575F5"/>
    <w:rsid w:val="00660043"/>
    <w:rsid w:val="0066051D"/>
    <w:rsid w:val="0066177E"/>
    <w:rsid w:val="00661DE6"/>
    <w:rsid w:val="0066256B"/>
    <w:rsid w:val="00662AB3"/>
    <w:rsid w:val="00663856"/>
    <w:rsid w:val="00663970"/>
    <w:rsid w:val="00663A8C"/>
    <w:rsid w:val="0066507B"/>
    <w:rsid w:val="00665218"/>
    <w:rsid w:val="006660B2"/>
    <w:rsid w:val="006671B7"/>
    <w:rsid w:val="00667F6D"/>
    <w:rsid w:val="00671457"/>
    <w:rsid w:val="00672EA9"/>
    <w:rsid w:val="00674410"/>
    <w:rsid w:val="00674C34"/>
    <w:rsid w:val="006761B6"/>
    <w:rsid w:val="00676607"/>
    <w:rsid w:val="00682FB1"/>
    <w:rsid w:val="0068718B"/>
    <w:rsid w:val="00690698"/>
    <w:rsid w:val="006910F4"/>
    <w:rsid w:val="00692CF1"/>
    <w:rsid w:val="00693EC9"/>
    <w:rsid w:val="00695737"/>
    <w:rsid w:val="0069577A"/>
    <w:rsid w:val="00695F19"/>
    <w:rsid w:val="00697A5A"/>
    <w:rsid w:val="00697EE5"/>
    <w:rsid w:val="006A15C0"/>
    <w:rsid w:val="006A24E4"/>
    <w:rsid w:val="006A2F12"/>
    <w:rsid w:val="006A31C9"/>
    <w:rsid w:val="006A58C3"/>
    <w:rsid w:val="006A60EA"/>
    <w:rsid w:val="006A6A2F"/>
    <w:rsid w:val="006A736B"/>
    <w:rsid w:val="006A76D6"/>
    <w:rsid w:val="006A7E78"/>
    <w:rsid w:val="006B02B3"/>
    <w:rsid w:val="006B202E"/>
    <w:rsid w:val="006B7287"/>
    <w:rsid w:val="006B764B"/>
    <w:rsid w:val="006C1F9D"/>
    <w:rsid w:val="006C2455"/>
    <w:rsid w:val="006C277B"/>
    <w:rsid w:val="006C28FD"/>
    <w:rsid w:val="006C2EF2"/>
    <w:rsid w:val="006C3312"/>
    <w:rsid w:val="006C5EC5"/>
    <w:rsid w:val="006C7644"/>
    <w:rsid w:val="006D001A"/>
    <w:rsid w:val="006D004F"/>
    <w:rsid w:val="006D028D"/>
    <w:rsid w:val="006D03C7"/>
    <w:rsid w:val="006D06C2"/>
    <w:rsid w:val="006D17D9"/>
    <w:rsid w:val="006D39E5"/>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704F"/>
    <w:rsid w:val="006F0172"/>
    <w:rsid w:val="006F3683"/>
    <w:rsid w:val="006F49FA"/>
    <w:rsid w:val="006F5BE9"/>
    <w:rsid w:val="006F66B3"/>
    <w:rsid w:val="00701C18"/>
    <w:rsid w:val="00702D3C"/>
    <w:rsid w:val="00702D43"/>
    <w:rsid w:val="00703842"/>
    <w:rsid w:val="00704138"/>
    <w:rsid w:val="007058E5"/>
    <w:rsid w:val="007061F2"/>
    <w:rsid w:val="00707678"/>
    <w:rsid w:val="00710E6F"/>
    <w:rsid w:val="00711DD9"/>
    <w:rsid w:val="00713207"/>
    <w:rsid w:val="00713589"/>
    <w:rsid w:val="0071571E"/>
    <w:rsid w:val="00716D44"/>
    <w:rsid w:val="00717FC3"/>
    <w:rsid w:val="0072027E"/>
    <w:rsid w:val="00720B68"/>
    <w:rsid w:val="007212E5"/>
    <w:rsid w:val="007214B1"/>
    <w:rsid w:val="00721DA5"/>
    <w:rsid w:val="007231C1"/>
    <w:rsid w:val="007259D3"/>
    <w:rsid w:val="0073085F"/>
    <w:rsid w:val="00731AD0"/>
    <w:rsid w:val="00733E5E"/>
    <w:rsid w:val="007352D8"/>
    <w:rsid w:val="0073617D"/>
    <w:rsid w:val="00736996"/>
    <w:rsid w:val="00736D1B"/>
    <w:rsid w:val="00740FB6"/>
    <w:rsid w:val="007420C7"/>
    <w:rsid w:val="00743FE3"/>
    <w:rsid w:val="0074439F"/>
    <w:rsid w:val="00745392"/>
    <w:rsid w:val="00747FEA"/>
    <w:rsid w:val="0075024F"/>
    <w:rsid w:val="007541D2"/>
    <w:rsid w:val="0075508F"/>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717"/>
    <w:rsid w:val="00774C12"/>
    <w:rsid w:val="00775DFD"/>
    <w:rsid w:val="00777405"/>
    <w:rsid w:val="00781BF3"/>
    <w:rsid w:val="00781E9D"/>
    <w:rsid w:val="007821E4"/>
    <w:rsid w:val="007821EA"/>
    <w:rsid w:val="007839E7"/>
    <w:rsid w:val="00784912"/>
    <w:rsid w:val="00785499"/>
    <w:rsid w:val="00786E4C"/>
    <w:rsid w:val="007876D0"/>
    <w:rsid w:val="00791251"/>
    <w:rsid w:val="0079131A"/>
    <w:rsid w:val="007925BF"/>
    <w:rsid w:val="00796DD5"/>
    <w:rsid w:val="00796E40"/>
    <w:rsid w:val="00797323"/>
    <w:rsid w:val="00797D90"/>
    <w:rsid w:val="007A03DE"/>
    <w:rsid w:val="007A18D2"/>
    <w:rsid w:val="007A2006"/>
    <w:rsid w:val="007A26C2"/>
    <w:rsid w:val="007A3B43"/>
    <w:rsid w:val="007A67BA"/>
    <w:rsid w:val="007A6F47"/>
    <w:rsid w:val="007A7766"/>
    <w:rsid w:val="007A790C"/>
    <w:rsid w:val="007B0375"/>
    <w:rsid w:val="007B08DD"/>
    <w:rsid w:val="007B1738"/>
    <w:rsid w:val="007B3A80"/>
    <w:rsid w:val="007B5459"/>
    <w:rsid w:val="007C14BC"/>
    <w:rsid w:val="007C17A4"/>
    <w:rsid w:val="007C1C74"/>
    <w:rsid w:val="007C3BFD"/>
    <w:rsid w:val="007C3D46"/>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5232"/>
    <w:rsid w:val="007E540F"/>
    <w:rsid w:val="007E5FF4"/>
    <w:rsid w:val="007E6ACC"/>
    <w:rsid w:val="007F089D"/>
    <w:rsid w:val="007F328F"/>
    <w:rsid w:val="007F3662"/>
    <w:rsid w:val="007F547D"/>
    <w:rsid w:val="007F56AC"/>
    <w:rsid w:val="007F5EBD"/>
    <w:rsid w:val="007F6FFE"/>
    <w:rsid w:val="007F7673"/>
    <w:rsid w:val="008040E7"/>
    <w:rsid w:val="008047FB"/>
    <w:rsid w:val="00806931"/>
    <w:rsid w:val="00807724"/>
    <w:rsid w:val="00811D8B"/>
    <w:rsid w:val="00811F7D"/>
    <w:rsid w:val="00811FCA"/>
    <w:rsid w:val="008138C5"/>
    <w:rsid w:val="008150D7"/>
    <w:rsid w:val="00817141"/>
    <w:rsid w:val="00821B1D"/>
    <w:rsid w:val="008269A4"/>
    <w:rsid w:val="00830513"/>
    <w:rsid w:val="00830910"/>
    <w:rsid w:val="0083241C"/>
    <w:rsid w:val="00832B59"/>
    <w:rsid w:val="0083313D"/>
    <w:rsid w:val="00834211"/>
    <w:rsid w:val="008351F8"/>
    <w:rsid w:val="008364D8"/>
    <w:rsid w:val="00840B02"/>
    <w:rsid w:val="00840CAA"/>
    <w:rsid w:val="00840D05"/>
    <w:rsid w:val="00840E27"/>
    <w:rsid w:val="00842569"/>
    <w:rsid w:val="008479AC"/>
    <w:rsid w:val="0085012B"/>
    <w:rsid w:val="00850575"/>
    <w:rsid w:val="008509C0"/>
    <w:rsid w:val="00852E66"/>
    <w:rsid w:val="00853E82"/>
    <w:rsid w:val="008542EA"/>
    <w:rsid w:val="008578A8"/>
    <w:rsid w:val="00861002"/>
    <w:rsid w:val="00862980"/>
    <w:rsid w:val="00867005"/>
    <w:rsid w:val="008714CC"/>
    <w:rsid w:val="008723E5"/>
    <w:rsid w:val="00872A1D"/>
    <w:rsid w:val="008735ED"/>
    <w:rsid w:val="00873BBD"/>
    <w:rsid w:val="00873EC2"/>
    <w:rsid w:val="00874813"/>
    <w:rsid w:val="008748FE"/>
    <w:rsid w:val="00874CC4"/>
    <w:rsid w:val="00875FAB"/>
    <w:rsid w:val="00876005"/>
    <w:rsid w:val="008766C8"/>
    <w:rsid w:val="00876D74"/>
    <w:rsid w:val="008774A8"/>
    <w:rsid w:val="00877596"/>
    <w:rsid w:val="008776FF"/>
    <w:rsid w:val="008804E1"/>
    <w:rsid w:val="00882676"/>
    <w:rsid w:val="008832B4"/>
    <w:rsid w:val="00883D8A"/>
    <w:rsid w:val="00885FE1"/>
    <w:rsid w:val="0088667D"/>
    <w:rsid w:val="00891416"/>
    <w:rsid w:val="00891820"/>
    <w:rsid w:val="00892824"/>
    <w:rsid w:val="0089364A"/>
    <w:rsid w:val="00894416"/>
    <w:rsid w:val="0089447F"/>
    <w:rsid w:val="0089501D"/>
    <w:rsid w:val="00896881"/>
    <w:rsid w:val="008A0D82"/>
    <w:rsid w:val="008A1EB4"/>
    <w:rsid w:val="008A2019"/>
    <w:rsid w:val="008A3329"/>
    <w:rsid w:val="008A344A"/>
    <w:rsid w:val="008A3A65"/>
    <w:rsid w:val="008A4065"/>
    <w:rsid w:val="008A7CEB"/>
    <w:rsid w:val="008A7D4F"/>
    <w:rsid w:val="008B2864"/>
    <w:rsid w:val="008B3B7C"/>
    <w:rsid w:val="008B3C13"/>
    <w:rsid w:val="008B47F2"/>
    <w:rsid w:val="008B4E28"/>
    <w:rsid w:val="008B5011"/>
    <w:rsid w:val="008B5978"/>
    <w:rsid w:val="008B59B4"/>
    <w:rsid w:val="008B5FEC"/>
    <w:rsid w:val="008B69C8"/>
    <w:rsid w:val="008B7DE0"/>
    <w:rsid w:val="008C11EB"/>
    <w:rsid w:val="008C1BCA"/>
    <w:rsid w:val="008C246C"/>
    <w:rsid w:val="008C29AF"/>
    <w:rsid w:val="008C356D"/>
    <w:rsid w:val="008C4708"/>
    <w:rsid w:val="008C6A60"/>
    <w:rsid w:val="008C6DAA"/>
    <w:rsid w:val="008C7E2F"/>
    <w:rsid w:val="008D1450"/>
    <w:rsid w:val="008D1877"/>
    <w:rsid w:val="008D31CD"/>
    <w:rsid w:val="008D3EAD"/>
    <w:rsid w:val="008D6576"/>
    <w:rsid w:val="008D6990"/>
    <w:rsid w:val="008D7D72"/>
    <w:rsid w:val="008E0212"/>
    <w:rsid w:val="008E0F74"/>
    <w:rsid w:val="008E172E"/>
    <w:rsid w:val="008E4947"/>
    <w:rsid w:val="008E51E1"/>
    <w:rsid w:val="008E658C"/>
    <w:rsid w:val="008F1298"/>
    <w:rsid w:val="008F3773"/>
    <w:rsid w:val="008F399C"/>
    <w:rsid w:val="008F3F22"/>
    <w:rsid w:val="008F5B98"/>
    <w:rsid w:val="008F759B"/>
    <w:rsid w:val="00900407"/>
    <w:rsid w:val="009006FE"/>
    <w:rsid w:val="009022E4"/>
    <w:rsid w:val="00902567"/>
    <w:rsid w:val="0090266C"/>
    <w:rsid w:val="00903864"/>
    <w:rsid w:val="00903FE0"/>
    <w:rsid w:val="0090485A"/>
    <w:rsid w:val="00905910"/>
    <w:rsid w:val="009074B5"/>
    <w:rsid w:val="00907ADA"/>
    <w:rsid w:val="009108F4"/>
    <w:rsid w:val="00911518"/>
    <w:rsid w:val="0091281B"/>
    <w:rsid w:val="00912A0C"/>
    <w:rsid w:val="009130D0"/>
    <w:rsid w:val="00913952"/>
    <w:rsid w:val="00914246"/>
    <w:rsid w:val="00916565"/>
    <w:rsid w:val="0091667A"/>
    <w:rsid w:val="00921BE0"/>
    <w:rsid w:val="00922DD3"/>
    <w:rsid w:val="00924024"/>
    <w:rsid w:val="00924502"/>
    <w:rsid w:val="00924E52"/>
    <w:rsid w:val="00925051"/>
    <w:rsid w:val="00925450"/>
    <w:rsid w:val="00930F19"/>
    <w:rsid w:val="009354D9"/>
    <w:rsid w:val="00936FB5"/>
    <w:rsid w:val="00942307"/>
    <w:rsid w:val="00943DF0"/>
    <w:rsid w:val="00943E9E"/>
    <w:rsid w:val="00945928"/>
    <w:rsid w:val="0094640E"/>
    <w:rsid w:val="0094643A"/>
    <w:rsid w:val="00947591"/>
    <w:rsid w:val="00952AAD"/>
    <w:rsid w:val="0095476E"/>
    <w:rsid w:val="009551F8"/>
    <w:rsid w:val="009566F1"/>
    <w:rsid w:val="00960965"/>
    <w:rsid w:val="00960D73"/>
    <w:rsid w:val="00961179"/>
    <w:rsid w:val="00961C85"/>
    <w:rsid w:val="00962819"/>
    <w:rsid w:val="0096283E"/>
    <w:rsid w:val="009635E1"/>
    <w:rsid w:val="00964BC9"/>
    <w:rsid w:val="00965466"/>
    <w:rsid w:val="00965EDA"/>
    <w:rsid w:val="00966243"/>
    <w:rsid w:val="00966EF5"/>
    <w:rsid w:val="00967434"/>
    <w:rsid w:val="009708A0"/>
    <w:rsid w:val="00972473"/>
    <w:rsid w:val="00972D3F"/>
    <w:rsid w:val="00974ACF"/>
    <w:rsid w:val="009779D7"/>
    <w:rsid w:val="00980E71"/>
    <w:rsid w:val="00981847"/>
    <w:rsid w:val="0098205D"/>
    <w:rsid w:val="009835D9"/>
    <w:rsid w:val="0098628A"/>
    <w:rsid w:val="00987AAB"/>
    <w:rsid w:val="009904F1"/>
    <w:rsid w:val="00990A92"/>
    <w:rsid w:val="00990BFD"/>
    <w:rsid w:val="0099102D"/>
    <w:rsid w:val="0099140A"/>
    <w:rsid w:val="00992234"/>
    <w:rsid w:val="00994AB7"/>
    <w:rsid w:val="00996242"/>
    <w:rsid w:val="00996421"/>
    <w:rsid w:val="0099656C"/>
    <w:rsid w:val="009A0533"/>
    <w:rsid w:val="009A2532"/>
    <w:rsid w:val="009A2FDE"/>
    <w:rsid w:val="009A40A7"/>
    <w:rsid w:val="009A44E4"/>
    <w:rsid w:val="009A748D"/>
    <w:rsid w:val="009B070B"/>
    <w:rsid w:val="009B1038"/>
    <w:rsid w:val="009B13FA"/>
    <w:rsid w:val="009B2B71"/>
    <w:rsid w:val="009B383C"/>
    <w:rsid w:val="009B52D9"/>
    <w:rsid w:val="009B5462"/>
    <w:rsid w:val="009C13EF"/>
    <w:rsid w:val="009C1E09"/>
    <w:rsid w:val="009C20A3"/>
    <w:rsid w:val="009C4255"/>
    <w:rsid w:val="009C5490"/>
    <w:rsid w:val="009C742D"/>
    <w:rsid w:val="009C7856"/>
    <w:rsid w:val="009D07B0"/>
    <w:rsid w:val="009D0F3A"/>
    <w:rsid w:val="009D1E6D"/>
    <w:rsid w:val="009D2856"/>
    <w:rsid w:val="009D4D40"/>
    <w:rsid w:val="009D5499"/>
    <w:rsid w:val="009D6BE3"/>
    <w:rsid w:val="009D750F"/>
    <w:rsid w:val="009E1690"/>
    <w:rsid w:val="009E262F"/>
    <w:rsid w:val="009E2BB9"/>
    <w:rsid w:val="009E3EB8"/>
    <w:rsid w:val="009E413A"/>
    <w:rsid w:val="009E4693"/>
    <w:rsid w:val="009E486C"/>
    <w:rsid w:val="009E6678"/>
    <w:rsid w:val="009E6968"/>
    <w:rsid w:val="009E6DEE"/>
    <w:rsid w:val="009E7CA8"/>
    <w:rsid w:val="009F0B87"/>
    <w:rsid w:val="009F59D1"/>
    <w:rsid w:val="009F6776"/>
    <w:rsid w:val="00A011C3"/>
    <w:rsid w:val="00A01455"/>
    <w:rsid w:val="00A01987"/>
    <w:rsid w:val="00A03764"/>
    <w:rsid w:val="00A0481C"/>
    <w:rsid w:val="00A04C99"/>
    <w:rsid w:val="00A106AE"/>
    <w:rsid w:val="00A1080A"/>
    <w:rsid w:val="00A11A84"/>
    <w:rsid w:val="00A11DDD"/>
    <w:rsid w:val="00A129AD"/>
    <w:rsid w:val="00A141B9"/>
    <w:rsid w:val="00A15340"/>
    <w:rsid w:val="00A16B5A"/>
    <w:rsid w:val="00A21914"/>
    <w:rsid w:val="00A2196E"/>
    <w:rsid w:val="00A21A78"/>
    <w:rsid w:val="00A25CAE"/>
    <w:rsid w:val="00A25D96"/>
    <w:rsid w:val="00A265DD"/>
    <w:rsid w:val="00A30D5B"/>
    <w:rsid w:val="00A327A7"/>
    <w:rsid w:val="00A342C8"/>
    <w:rsid w:val="00A36490"/>
    <w:rsid w:val="00A37DE3"/>
    <w:rsid w:val="00A40A48"/>
    <w:rsid w:val="00A42843"/>
    <w:rsid w:val="00A42A19"/>
    <w:rsid w:val="00A4317F"/>
    <w:rsid w:val="00A44F75"/>
    <w:rsid w:val="00A44F90"/>
    <w:rsid w:val="00A452FD"/>
    <w:rsid w:val="00A474F2"/>
    <w:rsid w:val="00A47871"/>
    <w:rsid w:val="00A50D10"/>
    <w:rsid w:val="00A51128"/>
    <w:rsid w:val="00A514ED"/>
    <w:rsid w:val="00A51FB7"/>
    <w:rsid w:val="00A524DE"/>
    <w:rsid w:val="00A52A89"/>
    <w:rsid w:val="00A545EF"/>
    <w:rsid w:val="00A54A29"/>
    <w:rsid w:val="00A54A68"/>
    <w:rsid w:val="00A551E3"/>
    <w:rsid w:val="00A5578B"/>
    <w:rsid w:val="00A573E8"/>
    <w:rsid w:val="00A61210"/>
    <w:rsid w:val="00A615AB"/>
    <w:rsid w:val="00A61B24"/>
    <w:rsid w:val="00A620DE"/>
    <w:rsid w:val="00A62743"/>
    <w:rsid w:val="00A63EC7"/>
    <w:rsid w:val="00A6455C"/>
    <w:rsid w:val="00A65F9B"/>
    <w:rsid w:val="00A665D8"/>
    <w:rsid w:val="00A66B59"/>
    <w:rsid w:val="00A73E16"/>
    <w:rsid w:val="00A74586"/>
    <w:rsid w:val="00A745B4"/>
    <w:rsid w:val="00A74731"/>
    <w:rsid w:val="00A76336"/>
    <w:rsid w:val="00A76962"/>
    <w:rsid w:val="00A80940"/>
    <w:rsid w:val="00A81AF8"/>
    <w:rsid w:val="00A830BE"/>
    <w:rsid w:val="00A86929"/>
    <w:rsid w:val="00A86B93"/>
    <w:rsid w:val="00A90BF2"/>
    <w:rsid w:val="00A92006"/>
    <w:rsid w:val="00A92A27"/>
    <w:rsid w:val="00A936E0"/>
    <w:rsid w:val="00A954E9"/>
    <w:rsid w:val="00A9583C"/>
    <w:rsid w:val="00A95C6D"/>
    <w:rsid w:val="00A962DD"/>
    <w:rsid w:val="00A96FCD"/>
    <w:rsid w:val="00AA081B"/>
    <w:rsid w:val="00AA0B9D"/>
    <w:rsid w:val="00AA1E67"/>
    <w:rsid w:val="00AA21F7"/>
    <w:rsid w:val="00AA222B"/>
    <w:rsid w:val="00AA3936"/>
    <w:rsid w:val="00AA3C55"/>
    <w:rsid w:val="00AA3D54"/>
    <w:rsid w:val="00AA3DFE"/>
    <w:rsid w:val="00AA5216"/>
    <w:rsid w:val="00AA59E2"/>
    <w:rsid w:val="00AA7403"/>
    <w:rsid w:val="00AB07EA"/>
    <w:rsid w:val="00AB12C2"/>
    <w:rsid w:val="00AB356E"/>
    <w:rsid w:val="00AB4E37"/>
    <w:rsid w:val="00AB5630"/>
    <w:rsid w:val="00AB5F3D"/>
    <w:rsid w:val="00AB74D5"/>
    <w:rsid w:val="00AC3949"/>
    <w:rsid w:val="00AC511F"/>
    <w:rsid w:val="00AC6ABF"/>
    <w:rsid w:val="00AD3959"/>
    <w:rsid w:val="00AD40A9"/>
    <w:rsid w:val="00AD57E3"/>
    <w:rsid w:val="00AD7466"/>
    <w:rsid w:val="00AE02B3"/>
    <w:rsid w:val="00AE0951"/>
    <w:rsid w:val="00AE1026"/>
    <w:rsid w:val="00AE2C1F"/>
    <w:rsid w:val="00AE666B"/>
    <w:rsid w:val="00AE7CCF"/>
    <w:rsid w:val="00AE7F5E"/>
    <w:rsid w:val="00AF25B0"/>
    <w:rsid w:val="00AF41E7"/>
    <w:rsid w:val="00B00CFB"/>
    <w:rsid w:val="00B0107C"/>
    <w:rsid w:val="00B0291C"/>
    <w:rsid w:val="00B04C57"/>
    <w:rsid w:val="00B104AB"/>
    <w:rsid w:val="00B10A67"/>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330E"/>
    <w:rsid w:val="00B37513"/>
    <w:rsid w:val="00B400A7"/>
    <w:rsid w:val="00B41761"/>
    <w:rsid w:val="00B42532"/>
    <w:rsid w:val="00B435C8"/>
    <w:rsid w:val="00B45C00"/>
    <w:rsid w:val="00B47F2F"/>
    <w:rsid w:val="00B50254"/>
    <w:rsid w:val="00B526B1"/>
    <w:rsid w:val="00B62035"/>
    <w:rsid w:val="00B63B75"/>
    <w:rsid w:val="00B65EAA"/>
    <w:rsid w:val="00B7035A"/>
    <w:rsid w:val="00B71540"/>
    <w:rsid w:val="00B715EE"/>
    <w:rsid w:val="00B72995"/>
    <w:rsid w:val="00B72DA8"/>
    <w:rsid w:val="00B73F3F"/>
    <w:rsid w:val="00B76B6E"/>
    <w:rsid w:val="00B80782"/>
    <w:rsid w:val="00B81988"/>
    <w:rsid w:val="00B82A50"/>
    <w:rsid w:val="00B855FE"/>
    <w:rsid w:val="00B8586F"/>
    <w:rsid w:val="00B903EC"/>
    <w:rsid w:val="00B90CAE"/>
    <w:rsid w:val="00B942D5"/>
    <w:rsid w:val="00B9495F"/>
    <w:rsid w:val="00B94FE6"/>
    <w:rsid w:val="00B96C85"/>
    <w:rsid w:val="00BA0044"/>
    <w:rsid w:val="00BA0695"/>
    <w:rsid w:val="00BA0913"/>
    <w:rsid w:val="00BA3184"/>
    <w:rsid w:val="00BA3DED"/>
    <w:rsid w:val="00BA4268"/>
    <w:rsid w:val="00BA45F8"/>
    <w:rsid w:val="00BA4893"/>
    <w:rsid w:val="00BA5DCD"/>
    <w:rsid w:val="00BA7313"/>
    <w:rsid w:val="00BB2399"/>
    <w:rsid w:val="00BB2AA8"/>
    <w:rsid w:val="00BB5241"/>
    <w:rsid w:val="00BB534F"/>
    <w:rsid w:val="00BB541B"/>
    <w:rsid w:val="00BB546E"/>
    <w:rsid w:val="00BB6A3E"/>
    <w:rsid w:val="00BB7D40"/>
    <w:rsid w:val="00BC0530"/>
    <w:rsid w:val="00BC19B7"/>
    <w:rsid w:val="00BC27DA"/>
    <w:rsid w:val="00BC2CC2"/>
    <w:rsid w:val="00BC46D0"/>
    <w:rsid w:val="00BC5A93"/>
    <w:rsid w:val="00BC6470"/>
    <w:rsid w:val="00BD1D71"/>
    <w:rsid w:val="00BD1D91"/>
    <w:rsid w:val="00BD63AB"/>
    <w:rsid w:val="00BD6FC4"/>
    <w:rsid w:val="00BD71C6"/>
    <w:rsid w:val="00BD7358"/>
    <w:rsid w:val="00BE23AE"/>
    <w:rsid w:val="00BE361B"/>
    <w:rsid w:val="00BE4060"/>
    <w:rsid w:val="00BF00C3"/>
    <w:rsid w:val="00BF074D"/>
    <w:rsid w:val="00BF1C4A"/>
    <w:rsid w:val="00BF2428"/>
    <w:rsid w:val="00BF4398"/>
    <w:rsid w:val="00BF4AEB"/>
    <w:rsid w:val="00BF4BDB"/>
    <w:rsid w:val="00C003B8"/>
    <w:rsid w:val="00C006CF"/>
    <w:rsid w:val="00C014CC"/>
    <w:rsid w:val="00C03388"/>
    <w:rsid w:val="00C0386A"/>
    <w:rsid w:val="00C0394F"/>
    <w:rsid w:val="00C0465F"/>
    <w:rsid w:val="00C12575"/>
    <w:rsid w:val="00C136BD"/>
    <w:rsid w:val="00C13ABD"/>
    <w:rsid w:val="00C1459A"/>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3713"/>
    <w:rsid w:val="00C43BDF"/>
    <w:rsid w:val="00C441AF"/>
    <w:rsid w:val="00C45708"/>
    <w:rsid w:val="00C45A86"/>
    <w:rsid w:val="00C45FE6"/>
    <w:rsid w:val="00C50026"/>
    <w:rsid w:val="00C51584"/>
    <w:rsid w:val="00C51BCE"/>
    <w:rsid w:val="00C51E92"/>
    <w:rsid w:val="00C53D04"/>
    <w:rsid w:val="00C54CE7"/>
    <w:rsid w:val="00C55352"/>
    <w:rsid w:val="00C574BA"/>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6E0D"/>
    <w:rsid w:val="00C76F69"/>
    <w:rsid w:val="00C77C07"/>
    <w:rsid w:val="00C77DB1"/>
    <w:rsid w:val="00C80D26"/>
    <w:rsid w:val="00C81168"/>
    <w:rsid w:val="00C819C6"/>
    <w:rsid w:val="00C83143"/>
    <w:rsid w:val="00C83589"/>
    <w:rsid w:val="00C851C9"/>
    <w:rsid w:val="00C8569A"/>
    <w:rsid w:val="00C85759"/>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315D"/>
    <w:rsid w:val="00CA3B46"/>
    <w:rsid w:val="00CA4812"/>
    <w:rsid w:val="00CA6D04"/>
    <w:rsid w:val="00CA7C84"/>
    <w:rsid w:val="00CB02C9"/>
    <w:rsid w:val="00CB0329"/>
    <w:rsid w:val="00CB3950"/>
    <w:rsid w:val="00CB5097"/>
    <w:rsid w:val="00CB6DF1"/>
    <w:rsid w:val="00CC46CD"/>
    <w:rsid w:val="00CC790E"/>
    <w:rsid w:val="00CC7C35"/>
    <w:rsid w:val="00CD0100"/>
    <w:rsid w:val="00CD0C11"/>
    <w:rsid w:val="00CD1858"/>
    <w:rsid w:val="00CD37BF"/>
    <w:rsid w:val="00CD537A"/>
    <w:rsid w:val="00CD598D"/>
    <w:rsid w:val="00CD5EED"/>
    <w:rsid w:val="00CD5FD8"/>
    <w:rsid w:val="00CD620A"/>
    <w:rsid w:val="00CD722A"/>
    <w:rsid w:val="00CE0B19"/>
    <w:rsid w:val="00CE1028"/>
    <w:rsid w:val="00CE118C"/>
    <w:rsid w:val="00CE170E"/>
    <w:rsid w:val="00CE3B49"/>
    <w:rsid w:val="00CE5C44"/>
    <w:rsid w:val="00CE7591"/>
    <w:rsid w:val="00CF0959"/>
    <w:rsid w:val="00CF20D8"/>
    <w:rsid w:val="00CF20E7"/>
    <w:rsid w:val="00CF375B"/>
    <w:rsid w:val="00CF4DCB"/>
    <w:rsid w:val="00CF5059"/>
    <w:rsid w:val="00CF546C"/>
    <w:rsid w:val="00CF7800"/>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21906"/>
    <w:rsid w:val="00D21A10"/>
    <w:rsid w:val="00D2287E"/>
    <w:rsid w:val="00D24DE7"/>
    <w:rsid w:val="00D2561B"/>
    <w:rsid w:val="00D261D2"/>
    <w:rsid w:val="00D26809"/>
    <w:rsid w:val="00D2698E"/>
    <w:rsid w:val="00D27174"/>
    <w:rsid w:val="00D303A4"/>
    <w:rsid w:val="00D309F6"/>
    <w:rsid w:val="00D30C8D"/>
    <w:rsid w:val="00D30EA5"/>
    <w:rsid w:val="00D31935"/>
    <w:rsid w:val="00D31D5A"/>
    <w:rsid w:val="00D33992"/>
    <w:rsid w:val="00D34EEE"/>
    <w:rsid w:val="00D363E0"/>
    <w:rsid w:val="00D4103E"/>
    <w:rsid w:val="00D418A8"/>
    <w:rsid w:val="00D44318"/>
    <w:rsid w:val="00D454FC"/>
    <w:rsid w:val="00D46078"/>
    <w:rsid w:val="00D465B4"/>
    <w:rsid w:val="00D46CF6"/>
    <w:rsid w:val="00D505E3"/>
    <w:rsid w:val="00D51AB9"/>
    <w:rsid w:val="00D5269A"/>
    <w:rsid w:val="00D54CA4"/>
    <w:rsid w:val="00D64973"/>
    <w:rsid w:val="00D6636B"/>
    <w:rsid w:val="00D6744A"/>
    <w:rsid w:val="00D67AE8"/>
    <w:rsid w:val="00D67B81"/>
    <w:rsid w:val="00D704CF"/>
    <w:rsid w:val="00D719EF"/>
    <w:rsid w:val="00D72C98"/>
    <w:rsid w:val="00D72D8B"/>
    <w:rsid w:val="00D73782"/>
    <w:rsid w:val="00D7497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28D8"/>
    <w:rsid w:val="00D971D7"/>
    <w:rsid w:val="00D97407"/>
    <w:rsid w:val="00DA4C1E"/>
    <w:rsid w:val="00DA4EDA"/>
    <w:rsid w:val="00DA5153"/>
    <w:rsid w:val="00DA5268"/>
    <w:rsid w:val="00DA748C"/>
    <w:rsid w:val="00DA79EB"/>
    <w:rsid w:val="00DB2F89"/>
    <w:rsid w:val="00DB727F"/>
    <w:rsid w:val="00DC0B57"/>
    <w:rsid w:val="00DC224D"/>
    <w:rsid w:val="00DC433C"/>
    <w:rsid w:val="00DC46C8"/>
    <w:rsid w:val="00DC4A3B"/>
    <w:rsid w:val="00DC6595"/>
    <w:rsid w:val="00DC6791"/>
    <w:rsid w:val="00DC77F1"/>
    <w:rsid w:val="00DC7AE8"/>
    <w:rsid w:val="00DD1B5D"/>
    <w:rsid w:val="00DD23CA"/>
    <w:rsid w:val="00DD58F2"/>
    <w:rsid w:val="00DE020C"/>
    <w:rsid w:val="00DE063F"/>
    <w:rsid w:val="00DE1B52"/>
    <w:rsid w:val="00DE25DE"/>
    <w:rsid w:val="00DE59DA"/>
    <w:rsid w:val="00DE66E8"/>
    <w:rsid w:val="00DE6B9B"/>
    <w:rsid w:val="00DF0906"/>
    <w:rsid w:val="00DF41E2"/>
    <w:rsid w:val="00DF480B"/>
    <w:rsid w:val="00E04E94"/>
    <w:rsid w:val="00E051E1"/>
    <w:rsid w:val="00E05843"/>
    <w:rsid w:val="00E07CD9"/>
    <w:rsid w:val="00E07FD9"/>
    <w:rsid w:val="00E120C9"/>
    <w:rsid w:val="00E14598"/>
    <w:rsid w:val="00E15320"/>
    <w:rsid w:val="00E16A2C"/>
    <w:rsid w:val="00E207EF"/>
    <w:rsid w:val="00E208AF"/>
    <w:rsid w:val="00E20A5C"/>
    <w:rsid w:val="00E221F0"/>
    <w:rsid w:val="00E22982"/>
    <w:rsid w:val="00E22B5A"/>
    <w:rsid w:val="00E2322E"/>
    <w:rsid w:val="00E24338"/>
    <w:rsid w:val="00E26595"/>
    <w:rsid w:val="00E27E98"/>
    <w:rsid w:val="00E30840"/>
    <w:rsid w:val="00E30C71"/>
    <w:rsid w:val="00E32619"/>
    <w:rsid w:val="00E37423"/>
    <w:rsid w:val="00E37D62"/>
    <w:rsid w:val="00E37E34"/>
    <w:rsid w:val="00E37E70"/>
    <w:rsid w:val="00E42280"/>
    <w:rsid w:val="00E42343"/>
    <w:rsid w:val="00E44326"/>
    <w:rsid w:val="00E4487E"/>
    <w:rsid w:val="00E458B5"/>
    <w:rsid w:val="00E474C5"/>
    <w:rsid w:val="00E50887"/>
    <w:rsid w:val="00E51911"/>
    <w:rsid w:val="00E53540"/>
    <w:rsid w:val="00E5479E"/>
    <w:rsid w:val="00E61A0C"/>
    <w:rsid w:val="00E62804"/>
    <w:rsid w:val="00E62908"/>
    <w:rsid w:val="00E62CAB"/>
    <w:rsid w:val="00E63083"/>
    <w:rsid w:val="00E631B4"/>
    <w:rsid w:val="00E6482B"/>
    <w:rsid w:val="00E6538F"/>
    <w:rsid w:val="00E65993"/>
    <w:rsid w:val="00E6631E"/>
    <w:rsid w:val="00E732B4"/>
    <w:rsid w:val="00E74C56"/>
    <w:rsid w:val="00E771FE"/>
    <w:rsid w:val="00E81208"/>
    <w:rsid w:val="00E816B6"/>
    <w:rsid w:val="00E81E40"/>
    <w:rsid w:val="00E83029"/>
    <w:rsid w:val="00E83C69"/>
    <w:rsid w:val="00E8499B"/>
    <w:rsid w:val="00E84AE1"/>
    <w:rsid w:val="00E8518D"/>
    <w:rsid w:val="00E8554C"/>
    <w:rsid w:val="00E90026"/>
    <w:rsid w:val="00E90356"/>
    <w:rsid w:val="00E905CB"/>
    <w:rsid w:val="00E9089E"/>
    <w:rsid w:val="00E91377"/>
    <w:rsid w:val="00E915B9"/>
    <w:rsid w:val="00E944FB"/>
    <w:rsid w:val="00E97B07"/>
    <w:rsid w:val="00EA07C8"/>
    <w:rsid w:val="00EA2CB3"/>
    <w:rsid w:val="00EA2CDA"/>
    <w:rsid w:val="00EA342F"/>
    <w:rsid w:val="00EA4620"/>
    <w:rsid w:val="00EA4E34"/>
    <w:rsid w:val="00EA5667"/>
    <w:rsid w:val="00EA60E5"/>
    <w:rsid w:val="00EA7AA6"/>
    <w:rsid w:val="00EB179F"/>
    <w:rsid w:val="00EB1FFE"/>
    <w:rsid w:val="00EB2383"/>
    <w:rsid w:val="00EB2575"/>
    <w:rsid w:val="00EB5030"/>
    <w:rsid w:val="00EB57E2"/>
    <w:rsid w:val="00EB6597"/>
    <w:rsid w:val="00EB7711"/>
    <w:rsid w:val="00EC1089"/>
    <w:rsid w:val="00EC2321"/>
    <w:rsid w:val="00EC49AB"/>
    <w:rsid w:val="00EC5868"/>
    <w:rsid w:val="00EC6C0F"/>
    <w:rsid w:val="00EC7770"/>
    <w:rsid w:val="00ED14BD"/>
    <w:rsid w:val="00ED376C"/>
    <w:rsid w:val="00ED408D"/>
    <w:rsid w:val="00ED521A"/>
    <w:rsid w:val="00ED669C"/>
    <w:rsid w:val="00ED6963"/>
    <w:rsid w:val="00ED71F9"/>
    <w:rsid w:val="00EE0BC0"/>
    <w:rsid w:val="00EE21E8"/>
    <w:rsid w:val="00EE41CE"/>
    <w:rsid w:val="00EE45FB"/>
    <w:rsid w:val="00EE63BD"/>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A6E"/>
    <w:rsid w:val="00F11EBE"/>
    <w:rsid w:val="00F12A6F"/>
    <w:rsid w:val="00F137B8"/>
    <w:rsid w:val="00F14C29"/>
    <w:rsid w:val="00F15567"/>
    <w:rsid w:val="00F15882"/>
    <w:rsid w:val="00F16D4E"/>
    <w:rsid w:val="00F21A2E"/>
    <w:rsid w:val="00F21A95"/>
    <w:rsid w:val="00F24BF6"/>
    <w:rsid w:val="00F255ED"/>
    <w:rsid w:val="00F25666"/>
    <w:rsid w:val="00F31066"/>
    <w:rsid w:val="00F31D84"/>
    <w:rsid w:val="00F3262A"/>
    <w:rsid w:val="00F34B89"/>
    <w:rsid w:val="00F370C5"/>
    <w:rsid w:val="00F414ED"/>
    <w:rsid w:val="00F432F6"/>
    <w:rsid w:val="00F44DDD"/>
    <w:rsid w:val="00F45BD5"/>
    <w:rsid w:val="00F464B8"/>
    <w:rsid w:val="00F50E62"/>
    <w:rsid w:val="00F5114C"/>
    <w:rsid w:val="00F529B6"/>
    <w:rsid w:val="00F540EA"/>
    <w:rsid w:val="00F56086"/>
    <w:rsid w:val="00F57AB6"/>
    <w:rsid w:val="00F603FE"/>
    <w:rsid w:val="00F61B78"/>
    <w:rsid w:val="00F62E8C"/>
    <w:rsid w:val="00F62EA7"/>
    <w:rsid w:val="00F64069"/>
    <w:rsid w:val="00F6660D"/>
    <w:rsid w:val="00F726F6"/>
    <w:rsid w:val="00F7290F"/>
    <w:rsid w:val="00F73525"/>
    <w:rsid w:val="00F7532B"/>
    <w:rsid w:val="00F75B70"/>
    <w:rsid w:val="00F772C2"/>
    <w:rsid w:val="00F77E97"/>
    <w:rsid w:val="00F8196A"/>
    <w:rsid w:val="00F81DB5"/>
    <w:rsid w:val="00F826E6"/>
    <w:rsid w:val="00F829A9"/>
    <w:rsid w:val="00F83DC6"/>
    <w:rsid w:val="00F8479B"/>
    <w:rsid w:val="00F84A98"/>
    <w:rsid w:val="00F84C17"/>
    <w:rsid w:val="00F851B4"/>
    <w:rsid w:val="00F85BF1"/>
    <w:rsid w:val="00F86D3F"/>
    <w:rsid w:val="00F87C0D"/>
    <w:rsid w:val="00F91102"/>
    <w:rsid w:val="00F94FF6"/>
    <w:rsid w:val="00F96F6C"/>
    <w:rsid w:val="00F97190"/>
    <w:rsid w:val="00FA02B2"/>
    <w:rsid w:val="00FA10D7"/>
    <w:rsid w:val="00FA30E5"/>
    <w:rsid w:val="00FA6449"/>
    <w:rsid w:val="00FB0E32"/>
    <w:rsid w:val="00FB1129"/>
    <w:rsid w:val="00FB1CFE"/>
    <w:rsid w:val="00FB4CD7"/>
    <w:rsid w:val="00FB7611"/>
    <w:rsid w:val="00FB7BED"/>
    <w:rsid w:val="00FB7CBD"/>
    <w:rsid w:val="00FC3262"/>
    <w:rsid w:val="00FC4673"/>
    <w:rsid w:val="00FC5105"/>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EDE"/>
    <w:rsid w:val="00FE2006"/>
    <w:rsid w:val="00FE36EC"/>
    <w:rsid w:val="00FE3714"/>
    <w:rsid w:val="00FE3D72"/>
    <w:rsid w:val="00FE4A4A"/>
    <w:rsid w:val="00FE6D51"/>
    <w:rsid w:val="00FE7C2E"/>
    <w:rsid w:val="00FF1F54"/>
    <w:rsid w:val="00FF2BAC"/>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547C62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customStyle="1" w:styleId="NichtaufgelsteErwhnung5">
    <w:name w:val="Nicht aufgelöste Erwähnung5"/>
    <w:basedOn w:val="Absatz-Standardschriftart"/>
    <w:uiPriority w:val="99"/>
    <w:semiHidden/>
    <w:unhideWhenUsed/>
    <w:rsid w:val="00DE020C"/>
    <w:rPr>
      <w:color w:val="605E5C"/>
      <w:shd w:val="clear" w:color="auto" w:fill="E1DFDD"/>
    </w:rPr>
  </w:style>
  <w:style w:type="character" w:styleId="NichtaufgelsteErwhnung">
    <w:name w:val="Unresolved Mention"/>
    <w:basedOn w:val="Absatz-Standardschriftart"/>
    <w:uiPriority w:val="99"/>
    <w:semiHidden/>
    <w:unhideWhenUsed/>
    <w:rsid w:val="00E04E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mf.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boutwmf.com/de/download/wmf-professional-coffee-machines-auf-der-iba-2023/"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736</Words>
  <Characters>4639</Characters>
  <Application>Microsoft Office Word</Application>
  <DocSecurity>0</DocSecurity>
  <PresentationFormat/>
  <Lines>38</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5365</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14</cp:revision>
  <cp:lastPrinted>2023-09-19T14:46:00Z</cp:lastPrinted>
  <dcterms:created xsi:type="dcterms:W3CDTF">2023-09-21T07:23:00Z</dcterms:created>
  <dcterms:modified xsi:type="dcterms:W3CDTF">2023-09-22T09:29:00Z</dcterms:modified>
  <cp:category/>
</cp:coreProperties>
</file>