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39326" w14:textId="30E17346" w:rsidR="006C6008" w:rsidRPr="00EB1592" w:rsidRDefault="006C6008" w:rsidP="009C05A4">
      <w:pPr>
        <w:spacing w:line="288" w:lineRule="auto"/>
        <w:rPr>
          <w:rFonts w:ascii="Arial" w:hAnsi="Arial" w:cs="Arial"/>
          <w:sz w:val="20"/>
        </w:rPr>
      </w:pPr>
      <w:r w:rsidRPr="00B74BD9">
        <w:rPr>
          <w:rFonts w:ascii="Arial" w:hAnsi="Arial" w:cs="Arial"/>
          <w:sz w:val="20"/>
        </w:rPr>
        <w:t xml:space="preserve">Geislingen/Steige, </w:t>
      </w:r>
      <w:r w:rsidR="003C7D1D">
        <w:rPr>
          <w:rFonts w:ascii="Arial" w:hAnsi="Arial" w:cs="Arial"/>
          <w:sz w:val="20"/>
        </w:rPr>
        <w:t>5</w:t>
      </w:r>
      <w:r w:rsidR="00490AB5">
        <w:rPr>
          <w:rFonts w:ascii="Arial" w:hAnsi="Arial" w:cs="Arial"/>
          <w:sz w:val="20"/>
        </w:rPr>
        <w:t>.</w:t>
      </w:r>
      <w:r w:rsidR="003C7D1D">
        <w:rPr>
          <w:rFonts w:ascii="Arial" w:hAnsi="Arial" w:cs="Arial"/>
          <w:sz w:val="20"/>
        </w:rPr>
        <w:t xml:space="preserve"> Mai</w:t>
      </w:r>
      <w:r w:rsidR="005D139A" w:rsidRPr="00B74BD9">
        <w:rPr>
          <w:rFonts w:ascii="Arial" w:hAnsi="Arial" w:cs="Arial"/>
          <w:sz w:val="20"/>
        </w:rPr>
        <w:t xml:space="preserve"> </w:t>
      </w:r>
      <w:r w:rsidRPr="00B74BD9">
        <w:rPr>
          <w:rFonts w:ascii="Arial" w:hAnsi="Arial" w:cs="Arial"/>
          <w:sz w:val="20"/>
        </w:rPr>
        <w:t>20</w:t>
      </w:r>
      <w:r w:rsidR="00A6265F" w:rsidRPr="00B74BD9">
        <w:rPr>
          <w:rFonts w:ascii="Arial" w:hAnsi="Arial" w:cs="Arial"/>
          <w:sz w:val="20"/>
        </w:rPr>
        <w:t>2</w:t>
      </w:r>
      <w:r w:rsidR="00C415E8" w:rsidRPr="00B74BD9">
        <w:rPr>
          <w:rFonts w:ascii="Arial" w:hAnsi="Arial" w:cs="Arial"/>
          <w:sz w:val="20"/>
        </w:rPr>
        <w:t>2</w:t>
      </w:r>
      <w:r w:rsidRPr="00EB1592">
        <w:rPr>
          <w:rFonts w:ascii="Arial" w:hAnsi="Arial" w:cs="Arial"/>
          <w:sz w:val="20"/>
        </w:rPr>
        <w:t xml:space="preserve">  </w:t>
      </w:r>
    </w:p>
    <w:p w14:paraId="03F0F20C" w14:textId="77777777" w:rsidR="00862124" w:rsidRPr="00EB1592" w:rsidRDefault="00862124" w:rsidP="009C05A4">
      <w:pPr>
        <w:spacing w:line="288" w:lineRule="auto"/>
        <w:rPr>
          <w:rFonts w:ascii="Arial" w:hAnsi="Arial" w:cs="Arial"/>
          <w:sz w:val="24"/>
          <w:szCs w:val="24"/>
        </w:rPr>
      </w:pPr>
    </w:p>
    <w:p w14:paraId="4D8276A6" w14:textId="77777777" w:rsidR="00DD6D20" w:rsidRPr="00EB1592" w:rsidRDefault="00DD6D20" w:rsidP="00DD6D20">
      <w:pPr>
        <w:spacing w:line="288" w:lineRule="auto"/>
        <w:rPr>
          <w:rFonts w:ascii="Arial" w:hAnsi="Arial" w:cs="Arial"/>
          <w:sz w:val="24"/>
          <w:szCs w:val="24"/>
        </w:rPr>
      </w:pPr>
    </w:p>
    <w:p w14:paraId="210E924D" w14:textId="77777777" w:rsidR="00C415E8" w:rsidRPr="00B826F2" w:rsidRDefault="00C415E8" w:rsidP="00C415E8">
      <w:pPr>
        <w:spacing w:line="288" w:lineRule="auto"/>
        <w:rPr>
          <w:rFonts w:ascii="Arial" w:hAnsi="Arial" w:cs="Arial"/>
          <w:sz w:val="24"/>
          <w:szCs w:val="24"/>
          <w:u w:val="single"/>
        </w:rPr>
      </w:pPr>
      <w:r w:rsidRPr="00B826F2">
        <w:rPr>
          <w:rFonts w:ascii="Arial" w:hAnsi="Arial" w:cs="Arial"/>
          <w:sz w:val="24"/>
          <w:szCs w:val="24"/>
          <w:u w:val="single"/>
        </w:rPr>
        <w:t>WMF 950 S – erstklassige Kaffeequalität und kompaktes Design für den kleinen Bedarf, erstmalig online bestellbar</w:t>
      </w:r>
    </w:p>
    <w:p w14:paraId="470F5F33" w14:textId="77777777" w:rsidR="004A4D27" w:rsidRPr="00C415E8" w:rsidRDefault="00C415E8" w:rsidP="00C415E8">
      <w:pPr>
        <w:spacing w:line="288" w:lineRule="auto"/>
        <w:rPr>
          <w:rFonts w:ascii="Arial" w:hAnsi="Arial" w:cs="Arial"/>
          <w:sz w:val="24"/>
          <w:szCs w:val="24"/>
          <w:u w:val="single"/>
        </w:rPr>
      </w:pPr>
      <w:r w:rsidRPr="00B826F2">
        <w:rPr>
          <w:rFonts w:ascii="Arial" w:hAnsi="Arial" w:cs="Arial"/>
          <w:sz w:val="24"/>
          <w:szCs w:val="24"/>
          <w:u w:val="single"/>
        </w:rPr>
        <w:t>Neues WMF Einstiegsmodell in die professionelle Welt des Kaffees</w:t>
      </w:r>
    </w:p>
    <w:p w14:paraId="33C40F74" w14:textId="77777777" w:rsidR="00C415E8" w:rsidRDefault="00C415E8" w:rsidP="00C415E8">
      <w:pPr>
        <w:spacing w:line="288" w:lineRule="auto"/>
        <w:rPr>
          <w:rFonts w:ascii="Arial" w:hAnsi="Arial" w:cs="Arial"/>
          <w:sz w:val="20"/>
          <w:u w:val="single"/>
        </w:rPr>
      </w:pPr>
    </w:p>
    <w:p w14:paraId="0391AC83" w14:textId="25D39A47" w:rsidR="0076060F" w:rsidRPr="00E115E2" w:rsidRDefault="009E7063" w:rsidP="009C05A4">
      <w:pPr>
        <w:spacing w:line="288" w:lineRule="auto"/>
        <w:rPr>
          <w:rFonts w:ascii="Arial" w:hAnsi="Arial" w:cs="Arial"/>
          <w:b/>
          <w:sz w:val="20"/>
        </w:rPr>
      </w:pPr>
      <w:r>
        <w:rPr>
          <w:rFonts w:ascii="Arial" w:hAnsi="Arial" w:cs="Arial"/>
          <w:b/>
          <w:sz w:val="20"/>
        </w:rPr>
        <w:t>Unternehmen, die</w:t>
      </w:r>
      <w:r w:rsidR="00763062">
        <w:rPr>
          <w:rFonts w:ascii="Arial" w:hAnsi="Arial" w:cs="Arial"/>
          <w:b/>
          <w:sz w:val="20"/>
        </w:rPr>
        <w:t xml:space="preserve"> für ihren kleinen</w:t>
      </w:r>
      <w:r>
        <w:rPr>
          <w:rFonts w:ascii="Arial" w:hAnsi="Arial" w:cs="Arial"/>
          <w:b/>
          <w:sz w:val="20"/>
        </w:rPr>
        <w:t xml:space="preserve"> Kaffeebedarf bislang auf Endverbrauche</w:t>
      </w:r>
      <w:r w:rsidR="00F73901">
        <w:rPr>
          <w:rFonts w:ascii="Arial" w:hAnsi="Arial" w:cs="Arial"/>
          <w:b/>
          <w:sz w:val="20"/>
        </w:rPr>
        <w:t>r</w:t>
      </w:r>
      <w:r>
        <w:rPr>
          <w:rFonts w:ascii="Arial" w:hAnsi="Arial" w:cs="Arial"/>
          <w:b/>
          <w:sz w:val="20"/>
        </w:rPr>
        <w:t xml:space="preserve">maschinen angewiesen waren, finden bei WMF Professional Coffee Machines ab sofort eine betriebswirtschaftlich hochattraktive Lösung. </w:t>
      </w:r>
      <w:r w:rsidR="004A4D27" w:rsidRPr="004A4D27">
        <w:rPr>
          <w:rFonts w:ascii="Arial" w:hAnsi="Arial" w:cs="Arial"/>
          <w:b/>
          <w:sz w:val="20"/>
        </w:rPr>
        <w:t xml:space="preserve">Mit der neuen WMF 950 S </w:t>
      </w:r>
      <w:r w:rsidR="004A4D27">
        <w:rPr>
          <w:rFonts w:ascii="Arial" w:hAnsi="Arial" w:cs="Arial"/>
          <w:b/>
          <w:sz w:val="20"/>
        </w:rPr>
        <w:t xml:space="preserve">ergänzt </w:t>
      </w:r>
      <w:r>
        <w:rPr>
          <w:rFonts w:ascii="Arial" w:hAnsi="Arial" w:cs="Arial"/>
          <w:b/>
          <w:sz w:val="20"/>
        </w:rPr>
        <w:t xml:space="preserve">der Premiumhersteller </w:t>
      </w:r>
      <w:r w:rsidR="004A4D27">
        <w:rPr>
          <w:rFonts w:ascii="Arial" w:hAnsi="Arial" w:cs="Arial"/>
          <w:b/>
          <w:sz w:val="20"/>
        </w:rPr>
        <w:t xml:space="preserve">sein </w:t>
      </w:r>
      <w:r>
        <w:rPr>
          <w:rFonts w:ascii="Arial" w:hAnsi="Arial" w:cs="Arial"/>
          <w:b/>
          <w:sz w:val="20"/>
        </w:rPr>
        <w:t>P</w:t>
      </w:r>
      <w:r w:rsidR="004A4D27">
        <w:rPr>
          <w:rFonts w:ascii="Arial" w:hAnsi="Arial" w:cs="Arial"/>
          <w:b/>
          <w:sz w:val="20"/>
        </w:rPr>
        <w:t xml:space="preserve">ortfolio </w:t>
      </w:r>
      <w:r w:rsidR="00C3391B">
        <w:rPr>
          <w:rFonts w:ascii="Arial" w:hAnsi="Arial" w:cs="Arial"/>
          <w:b/>
          <w:sz w:val="20"/>
        </w:rPr>
        <w:t xml:space="preserve">erstmals </w:t>
      </w:r>
      <w:r w:rsidR="004A4D27">
        <w:rPr>
          <w:rFonts w:ascii="Arial" w:hAnsi="Arial" w:cs="Arial"/>
          <w:b/>
          <w:sz w:val="20"/>
        </w:rPr>
        <w:t xml:space="preserve">um eine </w:t>
      </w:r>
      <w:r w:rsidR="004A4D27" w:rsidRPr="004A4D27">
        <w:rPr>
          <w:rFonts w:ascii="Arial" w:hAnsi="Arial" w:cs="Arial"/>
          <w:b/>
          <w:sz w:val="20"/>
        </w:rPr>
        <w:t>vollautomatische Kaffeemaschine</w:t>
      </w:r>
      <w:r w:rsidR="00AA0E82">
        <w:rPr>
          <w:rFonts w:ascii="Arial" w:hAnsi="Arial" w:cs="Arial"/>
          <w:b/>
          <w:sz w:val="20"/>
        </w:rPr>
        <w:t xml:space="preserve"> für den kleinen Bedarf</w:t>
      </w:r>
      <w:r w:rsidR="004A4D27" w:rsidRPr="00B826F2">
        <w:rPr>
          <w:rFonts w:ascii="Arial" w:hAnsi="Arial" w:cs="Arial"/>
          <w:b/>
          <w:sz w:val="20"/>
        </w:rPr>
        <w:t xml:space="preserve">. </w:t>
      </w:r>
      <w:r w:rsidRPr="00B826F2">
        <w:rPr>
          <w:rFonts w:ascii="Arial" w:hAnsi="Arial" w:cs="Arial"/>
          <w:b/>
          <w:sz w:val="20"/>
        </w:rPr>
        <w:t>Konzipiert</w:t>
      </w:r>
      <w:r w:rsidR="004A4D27" w:rsidRPr="00B826F2">
        <w:rPr>
          <w:rFonts w:ascii="Arial" w:hAnsi="Arial" w:cs="Arial"/>
          <w:b/>
          <w:sz w:val="20"/>
        </w:rPr>
        <w:t xml:space="preserve"> </w:t>
      </w:r>
      <w:r w:rsidRPr="00B826F2">
        <w:rPr>
          <w:rFonts w:ascii="Arial" w:hAnsi="Arial" w:cs="Arial"/>
          <w:b/>
          <w:sz w:val="20"/>
        </w:rPr>
        <w:t>für</w:t>
      </w:r>
      <w:r w:rsidR="004A4D27" w:rsidRPr="00B826F2">
        <w:rPr>
          <w:rFonts w:ascii="Arial" w:hAnsi="Arial" w:cs="Arial"/>
          <w:b/>
          <w:sz w:val="20"/>
        </w:rPr>
        <w:t xml:space="preserve"> eine </w:t>
      </w:r>
      <w:r w:rsidR="00C415E8" w:rsidRPr="00B826F2">
        <w:rPr>
          <w:rFonts w:ascii="Arial" w:hAnsi="Arial" w:cs="Arial"/>
          <w:b/>
          <w:sz w:val="20"/>
        </w:rPr>
        <w:t xml:space="preserve">durchschnittliche </w:t>
      </w:r>
      <w:r w:rsidR="004A4D27" w:rsidRPr="00B826F2">
        <w:rPr>
          <w:rFonts w:ascii="Arial" w:hAnsi="Arial" w:cs="Arial"/>
          <w:b/>
          <w:sz w:val="20"/>
        </w:rPr>
        <w:t>Tagesleistung von</w:t>
      </w:r>
      <w:r w:rsidR="004A4D27">
        <w:rPr>
          <w:rFonts w:ascii="Arial" w:hAnsi="Arial" w:cs="Arial"/>
          <w:b/>
          <w:sz w:val="20"/>
        </w:rPr>
        <w:t xml:space="preserve"> </w:t>
      </w:r>
      <w:r w:rsidR="00B24454">
        <w:rPr>
          <w:rFonts w:ascii="Arial" w:hAnsi="Arial" w:cs="Arial"/>
          <w:b/>
          <w:sz w:val="20"/>
        </w:rPr>
        <w:t xml:space="preserve">bis </w:t>
      </w:r>
      <w:r w:rsidR="00B24454" w:rsidRPr="00F402C8">
        <w:rPr>
          <w:rFonts w:ascii="Arial" w:hAnsi="Arial" w:cs="Arial"/>
          <w:b/>
          <w:sz w:val="20"/>
        </w:rPr>
        <w:t xml:space="preserve">zu </w:t>
      </w:r>
      <w:r w:rsidR="004A4D27" w:rsidRPr="00F402C8">
        <w:rPr>
          <w:rFonts w:ascii="Arial" w:hAnsi="Arial" w:cs="Arial"/>
          <w:b/>
          <w:sz w:val="20"/>
        </w:rPr>
        <w:t>50 Tassen</w:t>
      </w:r>
      <w:r w:rsidR="004A4D27">
        <w:rPr>
          <w:rFonts w:ascii="Arial" w:hAnsi="Arial" w:cs="Arial"/>
          <w:b/>
          <w:sz w:val="20"/>
        </w:rPr>
        <w:t xml:space="preserve"> bietet der robuste Vollautomat </w:t>
      </w:r>
      <w:r w:rsidR="0076060F">
        <w:rPr>
          <w:rFonts w:ascii="Arial" w:hAnsi="Arial" w:cs="Arial"/>
          <w:b/>
          <w:sz w:val="20"/>
        </w:rPr>
        <w:t>feinste Kaffee-Milch-Spezialitäten</w:t>
      </w:r>
      <w:r w:rsidR="00715A1C">
        <w:rPr>
          <w:rFonts w:ascii="Arial" w:hAnsi="Arial" w:cs="Arial"/>
          <w:b/>
          <w:sz w:val="20"/>
        </w:rPr>
        <w:t xml:space="preserve"> im Einstiegssegment</w:t>
      </w:r>
      <w:r w:rsidR="0076060F">
        <w:rPr>
          <w:rFonts w:ascii="Arial" w:hAnsi="Arial" w:cs="Arial"/>
          <w:b/>
          <w:sz w:val="20"/>
        </w:rPr>
        <w:t xml:space="preserve">. Darüber hinaus geht WMF mit seiner jüngsten </w:t>
      </w:r>
      <w:r w:rsidR="00763062">
        <w:rPr>
          <w:rFonts w:ascii="Arial" w:hAnsi="Arial" w:cs="Arial"/>
          <w:b/>
          <w:sz w:val="20"/>
        </w:rPr>
        <w:t>Entwicklung</w:t>
      </w:r>
      <w:r w:rsidR="0076060F">
        <w:rPr>
          <w:rFonts w:ascii="Arial" w:hAnsi="Arial" w:cs="Arial"/>
          <w:b/>
          <w:sz w:val="20"/>
        </w:rPr>
        <w:t xml:space="preserve"> auch in Sachen </w:t>
      </w:r>
      <w:r w:rsidR="00C415E8">
        <w:rPr>
          <w:rFonts w:ascii="Arial" w:hAnsi="Arial" w:cs="Arial"/>
          <w:b/>
          <w:sz w:val="20"/>
        </w:rPr>
        <w:t>Vertrieb</w:t>
      </w:r>
      <w:r w:rsidR="0076060F">
        <w:rPr>
          <w:rFonts w:ascii="Arial" w:hAnsi="Arial" w:cs="Arial"/>
          <w:b/>
          <w:sz w:val="20"/>
        </w:rPr>
        <w:t xml:space="preserve">, After-Sales und Service neue Wege: Kunden können das vorkonfigurierte </w:t>
      </w:r>
      <w:r w:rsidR="0076060F" w:rsidRPr="00E115E2">
        <w:rPr>
          <w:rFonts w:ascii="Arial" w:hAnsi="Arial" w:cs="Arial"/>
          <w:b/>
          <w:sz w:val="20"/>
        </w:rPr>
        <w:t xml:space="preserve">Gerät </w:t>
      </w:r>
      <w:r w:rsidR="00C3391B" w:rsidRPr="00E115E2">
        <w:rPr>
          <w:rFonts w:ascii="Arial" w:hAnsi="Arial" w:cs="Arial"/>
          <w:b/>
          <w:sz w:val="20"/>
        </w:rPr>
        <w:t xml:space="preserve">einfach und </w:t>
      </w:r>
      <w:r w:rsidR="0076060F" w:rsidRPr="00E115E2">
        <w:rPr>
          <w:rFonts w:ascii="Arial" w:hAnsi="Arial" w:cs="Arial"/>
          <w:b/>
          <w:sz w:val="20"/>
        </w:rPr>
        <w:t xml:space="preserve">bequem </w:t>
      </w:r>
      <w:r w:rsidR="003C7B6B" w:rsidRPr="00E115E2">
        <w:rPr>
          <w:rFonts w:ascii="Arial" w:hAnsi="Arial" w:cs="Arial"/>
          <w:b/>
          <w:sz w:val="20"/>
        </w:rPr>
        <w:t xml:space="preserve">über die </w:t>
      </w:r>
      <w:r w:rsidR="00C415E8" w:rsidRPr="00E115E2">
        <w:rPr>
          <w:rFonts w:ascii="Arial" w:hAnsi="Arial" w:cs="Arial"/>
          <w:b/>
          <w:sz w:val="20"/>
        </w:rPr>
        <w:t xml:space="preserve">Website der </w:t>
      </w:r>
      <w:r w:rsidR="003C7B6B" w:rsidRPr="00E115E2">
        <w:rPr>
          <w:rFonts w:ascii="Arial" w:hAnsi="Arial" w:cs="Arial"/>
          <w:b/>
          <w:sz w:val="20"/>
        </w:rPr>
        <w:t xml:space="preserve">WMF 950 S </w:t>
      </w:r>
      <w:r w:rsidR="0076060F" w:rsidRPr="00E115E2">
        <w:rPr>
          <w:rFonts w:ascii="Arial" w:hAnsi="Arial" w:cs="Arial"/>
          <w:b/>
          <w:sz w:val="20"/>
        </w:rPr>
        <w:t>bestellen</w:t>
      </w:r>
      <w:r w:rsidR="00C3391B" w:rsidRPr="00E115E2">
        <w:rPr>
          <w:rFonts w:ascii="Arial" w:hAnsi="Arial" w:cs="Arial"/>
          <w:b/>
          <w:sz w:val="20"/>
        </w:rPr>
        <w:t>.</w:t>
      </w:r>
      <w:r w:rsidR="0076060F" w:rsidRPr="00E115E2">
        <w:rPr>
          <w:rFonts w:ascii="Arial" w:hAnsi="Arial" w:cs="Arial"/>
          <w:b/>
          <w:sz w:val="20"/>
        </w:rPr>
        <w:t xml:space="preserve"> </w:t>
      </w:r>
      <w:r w:rsidR="00C3391B" w:rsidRPr="00E115E2">
        <w:rPr>
          <w:rFonts w:ascii="Arial" w:hAnsi="Arial" w:cs="Arial"/>
          <w:b/>
          <w:sz w:val="20"/>
        </w:rPr>
        <w:t xml:space="preserve">Nach </w:t>
      </w:r>
      <w:r w:rsidR="00763062" w:rsidRPr="00E115E2">
        <w:rPr>
          <w:rFonts w:ascii="Arial" w:hAnsi="Arial" w:cs="Arial"/>
          <w:b/>
          <w:sz w:val="20"/>
        </w:rPr>
        <w:t>der</w:t>
      </w:r>
      <w:r w:rsidR="00C3391B" w:rsidRPr="00E115E2">
        <w:rPr>
          <w:rFonts w:ascii="Arial" w:hAnsi="Arial" w:cs="Arial"/>
          <w:b/>
          <w:sz w:val="20"/>
        </w:rPr>
        <w:t xml:space="preserve"> Lieferung unterstützen </w:t>
      </w:r>
      <w:r w:rsidR="0076060F" w:rsidRPr="00E115E2">
        <w:rPr>
          <w:rFonts w:ascii="Arial" w:hAnsi="Arial" w:cs="Arial"/>
          <w:b/>
          <w:sz w:val="20"/>
        </w:rPr>
        <w:t xml:space="preserve">umfangreiche </w:t>
      </w:r>
      <w:r w:rsidR="00C3391B" w:rsidRPr="00E115E2">
        <w:rPr>
          <w:rFonts w:ascii="Arial" w:hAnsi="Arial" w:cs="Arial"/>
          <w:b/>
          <w:sz w:val="20"/>
        </w:rPr>
        <w:t>Erklär</w:t>
      </w:r>
      <w:r w:rsidR="00715A1C" w:rsidRPr="00E115E2">
        <w:rPr>
          <w:rFonts w:ascii="Arial" w:hAnsi="Arial" w:cs="Arial"/>
          <w:b/>
          <w:sz w:val="20"/>
        </w:rPr>
        <w:t xml:space="preserve">- und </w:t>
      </w:r>
      <w:r w:rsidR="00905A05" w:rsidRPr="00E115E2">
        <w:rPr>
          <w:rFonts w:ascii="Arial" w:hAnsi="Arial" w:cs="Arial"/>
          <w:b/>
          <w:sz w:val="20"/>
        </w:rPr>
        <w:t>Handling</w:t>
      </w:r>
      <w:r w:rsidR="00C557BF" w:rsidRPr="00E115E2">
        <w:rPr>
          <w:rFonts w:ascii="Arial" w:hAnsi="Arial" w:cs="Arial"/>
          <w:b/>
          <w:sz w:val="20"/>
        </w:rPr>
        <w:t>-V</w:t>
      </w:r>
      <w:r w:rsidR="0076060F" w:rsidRPr="00E115E2">
        <w:rPr>
          <w:rFonts w:ascii="Arial" w:hAnsi="Arial" w:cs="Arial"/>
          <w:b/>
          <w:sz w:val="20"/>
        </w:rPr>
        <w:t>ideos</w:t>
      </w:r>
      <w:r w:rsidR="00C3391B" w:rsidRPr="00E115E2">
        <w:rPr>
          <w:rFonts w:ascii="Arial" w:hAnsi="Arial" w:cs="Arial"/>
          <w:b/>
          <w:sz w:val="20"/>
        </w:rPr>
        <w:t xml:space="preserve"> bei</w:t>
      </w:r>
      <w:r w:rsidR="00C415E8" w:rsidRPr="00E115E2">
        <w:rPr>
          <w:rFonts w:ascii="Arial" w:hAnsi="Arial" w:cs="Arial"/>
          <w:b/>
          <w:sz w:val="20"/>
        </w:rPr>
        <w:t xml:space="preserve">m Setup </w:t>
      </w:r>
      <w:r w:rsidR="00C07A11" w:rsidRPr="00E115E2">
        <w:rPr>
          <w:rFonts w:ascii="Arial" w:hAnsi="Arial" w:cs="Arial"/>
          <w:b/>
          <w:sz w:val="20"/>
        </w:rPr>
        <w:t xml:space="preserve">sowie </w:t>
      </w:r>
      <w:r w:rsidR="00A776D3" w:rsidRPr="00E115E2">
        <w:rPr>
          <w:rFonts w:ascii="Arial" w:hAnsi="Arial" w:cs="Arial"/>
          <w:b/>
          <w:sz w:val="20"/>
        </w:rPr>
        <w:t xml:space="preserve">beim </w:t>
      </w:r>
      <w:r w:rsidR="00C415E8" w:rsidRPr="00E115E2">
        <w:rPr>
          <w:rFonts w:ascii="Arial" w:hAnsi="Arial" w:cs="Arial"/>
          <w:b/>
          <w:sz w:val="20"/>
        </w:rPr>
        <w:t>Nutzen und Reinigen der Maschine</w:t>
      </w:r>
      <w:r w:rsidR="00C557BF" w:rsidRPr="00E115E2">
        <w:rPr>
          <w:rFonts w:ascii="Arial" w:hAnsi="Arial" w:cs="Arial"/>
          <w:b/>
          <w:sz w:val="20"/>
        </w:rPr>
        <w:t>. W</w:t>
      </w:r>
      <w:r w:rsidR="00C3391B" w:rsidRPr="00E115E2">
        <w:rPr>
          <w:rFonts w:ascii="Arial" w:hAnsi="Arial" w:cs="Arial"/>
          <w:b/>
          <w:sz w:val="20"/>
        </w:rPr>
        <w:t xml:space="preserve">ird der Kundenservice einmal benötigt, </w:t>
      </w:r>
      <w:r w:rsidR="00083AD3" w:rsidRPr="00E115E2">
        <w:rPr>
          <w:rFonts w:ascii="Arial" w:hAnsi="Arial" w:cs="Arial"/>
          <w:b/>
          <w:sz w:val="20"/>
        </w:rPr>
        <w:t>steht ein telefoni</w:t>
      </w:r>
      <w:r w:rsidR="00E735A0" w:rsidRPr="00E115E2">
        <w:rPr>
          <w:rFonts w:ascii="Arial" w:hAnsi="Arial" w:cs="Arial"/>
          <w:b/>
          <w:sz w:val="20"/>
        </w:rPr>
        <w:t>s</w:t>
      </w:r>
      <w:r w:rsidR="00083AD3" w:rsidRPr="00E115E2">
        <w:rPr>
          <w:rFonts w:ascii="Arial" w:hAnsi="Arial" w:cs="Arial"/>
          <w:b/>
          <w:sz w:val="20"/>
        </w:rPr>
        <w:t xml:space="preserve">cher Support zur Verfügung oder </w:t>
      </w:r>
      <w:r w:rsidR="00763062" w:rsidRPr="00E115E2">
        <w:rPr>
          <w:rFonts w:ascii="Arial" w:hAnsi="Arial" w:cs="Arial"/>
          <w:b/>
          <w:sz w:val="20"/>
        </w:rPr>
        <w:t xml:space="preserve">der Kunde </w:t>
      </w:r>
      <w:r w:rsidR="00083AD3" w:rsidRPr="00E115E2">
        <w:rPr>
          <w:rFonts w:ascii="Arial" w:hAnsi="Arial" w:cs="Arial"/>
          <w:b/>
          <w:sz w:val="20"/>
        </w:rPr>
        <w:t xml:space="preserve">schickt </w:t>
      </w:r>
      <w:r w:rsidR="00763062" w:rsidRPr="00E115E2">
        <w:rPr>
          <w:rFonts w:ascii="Arial" w:hAnsi="Arial" w:cs="Arial"/>
          <w:b/>
          <w:sz w:val="20"/>
        </w:rPr>
        <w:t>d</w:t>
      </w:r>
      <w:r w:rsidR="00C3391B" w:rsidRPr="00E115E2">
        <w:rPr>
          <w:rFonts w:ascii="Arial" w:hAnsi="Arial" w:cs="Arial"/>
          <w:b/>
          <w:sz w:val="20"/>
        </w:rPr>
        <w:t>as Gerät einfach an den Service-Partner.</w:t>
      </w:r>
    </w:p>
    <w:p w14:paraId="0693C921" w14:textId="77777777" w:rsidR="0076060F" w:rsidRPr="00E115E2" w:rsidRDefault="0076060F" w:rsidP="009C05A4">
      <w:pPr>
        <w:spacing w:line="288" w:lineRule="auto"/>
        <w:rPr>
          <w:rFonts w:ascii="Arial" w:hAnsi="Arial" w:cs="Arial"/>
          <w:b/>
          <w:sz w:val="20"/>
        </w:rPr>
      </w:pPr>
    </w:p>
    <w:p w14:paraId="6E97988E" w14:textId="41D26524" w:rsidR="00E94FA9" w:rsidRPr="00E115E2" w:rsidRDefault="00F1155E" w:rsidP="009C05A4">
      <w:pPr>
        <w:spacing w:line="288" w:lineRule="auto"/>
        <w:rPr>
          <w:rFonts w:ascii="Arial" w:hAnsi="Arial" w:cs="Arial"/>
          <w:bCs/>
          <w:sz w:val="20"/>
        </w:rPr>
      </w:pPr>
      <w:r w:rsidRPr="00E115E2">
        <w:rPr>
          <w:rFonts w:ascii="Arial" w:hAnsi="Arial" w:cs="Arial"/>
          <w:bCs/>
          <w:sz w:val="20"/>
        </w:rPr>
        <w:t xml:space="preserve">Lust auf leckeren Kaffee gibt es nicht nur </w:t>
      </w:r>
      <w:r w:rsidR="0070309E" w:rsidRPr="00E115E2">
        <w:rPr>
          <w:rFonts w:ascii="Arial" w:hAnsi="Arial" w:cs="Arial"/>
          <w:bCs/>
          <w:sz w:val="20"/>
        </w:rPr>
        <w:t xml:space="preserve">in Restaurants, Kantinen und </w:t>
      </w:r>
      <w:r w:rsidR="00B81ACF" w:rsidRPr="00E115E2">
        <w:rPr>
          <w:rFonts w:ascii="Arial" w:hAnsi="Arial" w:cs="Arial"/>
          <w:bCs/>
          <w:sz w:val="20"/>
        </w:rPr>
        <w:t>Hotel</w:t>
      </w:r>
      <w:r w:rsidRPr="00E115E2">
        <w:rPr>
          <w:rFonts w:ascii="Arial" w:hAnsi="Arial" w:cs="Arial"/>
          <w:bCs/>
          <w:sz w:val="20"/>
        </w:rPr>
        <w:t>buffet</w:t>
      </w:r>
      <w:r w:rsidR="0070309E" w:rsidRPr="00E115E2">
        <w:rPr>
          <w:rFonts w:ascii="Arial" w:hAnsi="Arial" w:cs="Arial"/>
          <w:bCs/>
          <w:sz w:val="20"/>
        </w:rPr>
        <w:t xml:space="preserve">s </w:t>
      </w:r>
      <w:r w:rsidR="008E1194" w:rsidRPr="00E115E2">
        <w:rPr>
          <w:rFonts w:ascii="Arial" w:hAnsi="Arial" w:cs="Arial"/>
          <w:bCs/>
          <w:sz w:val="20"/>
        </w:rPr>
        <w:t>oder in hochfrequentierten Bäckerei</w:t>
      </w:r>
      <w:r w:rsidR="003C4C93">
        <w:rPr>
          <w:rFonts w:ascii="Arial" w:hAnsi="Arial" w:cs="Arial"/>
          <w:bCs/>
          <w:sz w:val="20"/>
        </w:rPr>
        <w:t>e</w:t>
      </w:r>
      <w:r w:rsidR="008E1194" w:rsidRPr="00E115E2">
        <w:rPr>
          <w:rFonts w:ascii="Arial" w:hAnsi="Arial" w:cs="Arial"/>
          <w:bCs/>
          <w:sz w:val="20"/>
        </w:rPr>
        <w:t>n und Conv</w:t>
      </w:r>
      <w:r w:rsidR="0028197D" w:rsidRPr="00E115E2">
        <w:rPr>
          <w:rFonts w:ascii="Arial" w:hAnsi="Arial" w:cs="Arial"/>
          <w:bCs/>
          <w:sz w:val="20"/>
        </w:rPr>
        <w:t>enience</w:t>
      </w:r>
      <w:r w:rsidR="008E1194" w:rsidRPr="00E115E2">
        <w:rPr>
          <w:rFonts w:ascii="Arial" w:hAnsi="Arial" w:cs="Arial"/>
          <w:bCs/>
          <w:sz w:val="20"/>
        </w:rPr>
        <w:t xml:space="preserve"> Stores. Kleine Unternehmen, Ladengeschäfte und Start-ups haben dieselben Ansprüche an genussvolle</w:t>
      </w:r>
      <w:r w:rsidR="00897272" w:rsidRPr="00E115E2">
        <w:rPr>
          <w:rFonts w:ascii="Arial" w:hAnsi="Arial" w:cs="Arial"/>
          <w:bCs/>
          <w:sz w:val="20"/>
        </w:rPr>
        <w:t>, qualitativ hochwertige</w:t>
      </w:r>
      <w:r w:rsidR="008E1194" w:rsidRPr="00E115E2">
        <w:rPr>
          <w:rFonts w:ascii="Arial" w:hAnsi="Arial" w:cs="Arial"/>
          <w:bCs/>
          <w:sz w:val="20"/>
        </w:rPr>
        <w:t xml:space="preserve"> Kaffeevielfalt</w:t>
      </w:r>
      <w:r w:rsidR="00E94FA9" w:rsidRPr="00E115E2">
        <w:rPr>
          <w:rFonts w:ascii="Arial" w:hAnsi="Arial" w:cs="Arial"/>
          <w:bCs/>
          <w:sz w:val="20"/>
        </w:rPr>
        <w:t>. Gleiches gilt für Anbieter neue</w:t>
      </w:r>
      <w:r w:rsidR="00C557BF" w:rsidRPr="00E115E2">
        <w:rPr>
          <w:rFonts w:ascii="Arial" w:hAnsi="Arial" w:cs="Arial"/>
          <w:bCs/>
          <w:sz w:val="20"/>
        </w:rPr>
        <w:t>r</w:t>
      </w:r>
      <w:r w:rsidR="00E94FA9" w:rsidRPr="00E115E2">
        <w:rPr>
          <w:rFonts w:ascii="Arial" w:hAnsi="Arial" w:cs="Arial"/>
          <w:bCs/>
          <w:sz w:val="20"/>
        </w:rPr>
        <w:t>, agiler Business-Konzepte wie zum Beispiel Co-Working</w:t>
      </w:r>
      <w:r w:rsidR="00D002F7">
        <w:rPr>
          <w:rFonts w:ascii="Arial" w:hAnsi="Arial" w:cs="Arial"/>
          <w:bCs/>
          <w:sz w:val="20"/>
        </w:rPr>
        <w:t>-</w:t>
      </w:r>
      <w:r w:rsidR="00E94FA9" w:rsidRPr="00E115E2">
        <w:rPr>
          <w:rFonts w:ascii="Arial" w:hAnsi="Arial" w:cs="Arial"/>
          <w:bCs/>
          <w:sz w:val="20"/>
        </w:rPr>
        <w:t>Spaces</w:t>
      </w:r>
      <w:r w:rsidR="008D3868" w:rsidRPr="00E115E2">
        <w:rPr>
          <w:rFonts w:ascii="Arial" w:hAnsi="Arial" w:cs="Arial"/>
          <w:bCs/>
          <w:sz w:val="20"/>
        </w:rPr>
        <w:t>,</w:t>
      </w:r>
      <w:r w:rsidR="00E94FA9" w:rsidRPr="00E115E2">
        <w:rPr>
          <w:rFonts w:ascii="Arial" w:hAnsi="Arial" w:cs="Arial"/>
          <w:bCs/>
          <w:sz w:val="20"/>
        </w:rPr>
        <w:t xml:space="preserve"> Pop-Up-Stores</w:t>
      </w:r>
      <w:r w:rsidR="008D3868" w:rsidRPr="00E115E2">
        <w:rPr>
          <w:rFonts w:ascii="Arial" w:hAnsi="Arial" w:cs="Arial"/>
          <w:bCs/>
          <w:sz w:val="20"/>
        </w:rPr>
        <w:t xml:space="preserve"> oder mobiles Conference-Catering</w:t>
      </w:r>
      <w:r w:rsidR="00E94FA9" w:rsidRPr="00E115E2">
        <w:rPr>
          <w:rFonts w:ascii="Arial" w:hAnsi="Arial" w:cs="Arial"/>
          <w:bCs/>
          <w:sz w:val="20"/>
        </w:rPr>
        <w:t xml:space="preserve">. </w:t>
      </w:r>
      <w:r w:rsidR="0070309E" w:rsidRPr="00E115E2">
        <w:rPr>
          <w:rFonts w:ascii="Arial" w:hAnsi="Arial" w:cs="Arial"/>
          <w:bCs/>
          <w:sz w:val="20"/>
        </w:rPr>
        <w:t xml:space="preserve">Und doch gibt es Unterschiede – etwa im </w:t>
      </w:r>
      <w:r w:rsidR="00E94FA9" w:rsidRPr="00E115E2">
        <w:rPr>
          <w:rFonts w:ascii="Arial" w:hAnsi="Arial" w:cs="Arial"/>
          <w:bCs/>
          <w:sz w:val="20"/>
        </w:rPr>
        <w:t xml:space="preserve">reduzierten </w:t>
      </w:r>
      <w:r w:rsidR="0070309E" w:rsidRPr="00E115E2">
        <w:rPr>
          <w:rFonts w:ascii="Arial" w:hAnsi="Arial" w:cs="Arial"/>
          <w:bCs/>
          <w:sz w:val="20"/>
        </w:rPr>
        <w:t xml:space="preserve">Kaffeebedarf sowie </w:t>
      </w:r>
      <w:r w:rsidR="00E94FA9" w:rsidRPr="00E115E2">
        <w:rPr>
          <w:rFonts w:ascii="Arial" w:hAnsi="Arial" w:cs="Arial"/>
          <w:bCs/>
          <w:sz w:val="20"/>
        </w:rPr>
        <w:t xml:space="preserve">der betriebswirtschaftlichen Investitionsbereitschaft. Ein weiteres Differenzierungsmerkmal </w:t>
      </w:r>
      <w:r w:rsidR="0070309E" w:rsidRPr="00E115E2">
        <w:rPr>
          <w:rFonts w:ascii="Arial" w:hAnsi="Arial" w:cs="Arial"/>
          <w:bCs/>
          <w:sz w:val="20"/>
        </w:rPr>
        <w:t xml:space="preserve">kleinerer Betriebe </w:t>
      </w:r>
      <w:r w:rsidR="00E94FA9" w:rsidRPr="00E115E2">
        <w:rPr>
          <w:rFonts w:ascii="Arial" w:hAnsi="Arial" w:cs="Arial"/>
          <w:bCs/>
          <w:sz w:val="20"/>
        </w:rPr>
        <w:t xml:space="preserve">liegt </w:t>
      </w:r>
      <w:r w:rsidR="00763062" w:rsidRPr="00E115E2">
        <w:rPr>
          <w:rFonts w:ascii="Arial" w:hAnsi="Arial" w:cs="Arial"/>
          <w:bCs/>
          <w:sz w:val="20"/>
        </w:rPr>
        <w:t xml:space="preserve">oftmals </w:t>
      </w:r>
      <w:r w:rsidR="00E94FA9" w:rsidRPr="00E115E2">
        <w:rPr>
          <w:rFonts w:ascii="Arial" w:hAnsi="Arial" w:cs="Arial"/>
          <w:bCs/>
          <w:sz w:val="20"/>
        </w:rPr>
        <w:t>i</w:t>
      </w:r>
      <w:r w:rsidR="0070309E" w:rsidRPr="00E115E2">
        <w:rPr>
          <w:rFonts w:ascii="Arial" w:hAnsi="Arial" w:cs="Arial"/>
          <w:bCs/>
          <w:sz w:val="20"/>
        </w:rPr>
        <w:t xml:space="preserve">m </w:t>
      </w:r>
      <w:r w:rsidR="00E94FA9" w:rsidRPr="00E115E2">
        <w:rPr>
          <w:rFonts w:ascii="Arial" w:hAnsi="Arial" w:cs="Arial"/>
          <w:bCs/>
          <w:sz w:val="20"/>
        </w:rPr>
        <w:t xml:space="preserve">Wunsch nach </w:t>
      </w:r>
      <w:r w:rsidR="00CD3993" w:rsidRPr="00E115E2">
        <w:rPr>
          <w:rFonts w:ascii="Arial" w:hAnsi="Arial" w:cs="Arial"/>
          <w:bCs/>
          <w:sz w:val="20"/>
        </w:rPr>
        <w:t>schlüsselfertigen Lösungen, die jederzeit und überall zu bestellen</w:t>
      </w:r>
      <w:r w:rsidR="00897272" w:rsidRPr="00E115E2">
        <w:rPr>
          <w:rFonts w:ascii="Arial" w:hAnsi="Arial" w:cs="Arial"/>
          <w:bCs/>
          <w:sz w:val="20"/>
        </w:rPr>
        <w:t xml:space="preserve"> und einfach zu installieren</w:t>
      </w:r>
      <w:r w:rsidR="00CD3993" w:rsidRPr="00E115E2">
        <w:rPr>
          <w:rFonts w:ascii="Arial" w:hAnsi="Arial" w:cs="Arial"/>
          <w:bCs/>
          <w:sz w:val="20"/>
        </w:rPr>
        <w:t xml:space="preserve"> sind. Diese Anforderungen </w:t>
      </w:r>
      <w:r w:rsidR="00C557BF" w:rsidRPr="00E115E2">
        <w:rPr>
          <w:rFonts w:ascii="Arial" w:hAnsi="Arial" w:cs="Arial"/>
          <w:bCs/>
          <w:sz w:val="20"/>
        </w:rPr>
        <w:t>erfüllt</w:t>
      </w:r>
      <w:r w:rsidR="00CD3993" w:rsidRPr="00E115E2">
        <w:rPr>
          <w:rFonts w:ascii="Arial" w:hAnsi="Arial" w:cs="Arial"/>
          <w:bCs/>
          <w:sz w:val="20"/>
        </w:rPr>
        <w:t xml:space="preserve"> WMF </w:t>
      </w:r>
      <w:r w:rsidR="00897272" w:rsidRPr="00E115E2">
        <w:rPr>
          <w:rFonts w:ascii="Arial" w:hAnsi="Arial" w:cs="Arial"/>
          <w:bCs/>
          <w:sz w:val="20"/>
        </w:rPr>
        <w:t xml:space="preserve">nun mit </w:t>
      </w:r>
      <w:r w:rsidR="00B826F2" w:rsidRPr="00E115E2">
        <w:rPr>
          <w:rFonts w:ascii="Arial" w:hAnsi="Arial" w:cs="Arial"/>
          <w:bCs/>
          <w:sz w:val="20"/>
        </w:rPr>
        <w:t>dem</w:t>
      </w:r>
      <w:r w:rsidR="00CD3993" w:rsidRPr="00E115E2">
        <w:rPr>
          <w:rFonts w:ascii="Arial" w:hAnsi="Arial" w:cs="Arial"/>
          <w:bCs/>
          <w:sz w:val="20"/>
        </w:rPr>
        <w:t xml:space="preserve"> neuen Kaffeevollautomat</w:t>
      </w:r>
      <w:r w:rsidR="00763062" w:rsidRPr="00E115E2">
        <w:rPr>
          <w:rFonts w:ascii="Arial" w:hAnsi="Arial" w:cs="Arial"/>
          <w:bCs/>
          <w:sz w:val="20"/>
        </w:rPr>
        <w:t>en</w:t>
      </w:r>
      <w:r w:rsidR="00CD3993" w:rsidRPr="00E115E2">
        <w:rPr>
          <w:rFonts w:ascii="Arial" w:hAnsi="Arial" w:cs="Arial"/>
          <w:bCs/>
          <w:sz w:val="20"/>
        </w:rPr>
        <w:t xml:space="preserve"> </w:t>
      </w:r>
      <w:r w:rsidR="0070309E" w:rsidRPr="00E115E2">
        <w:rPr>
          <w:rFonts w:ascii="Arial" w:hAnsi="Arial" w:cs="Arial"/>
          <w:bCs/>
          <w:sz w:val="20"/>
        </w:rPr>
        <w:t xml:space="preserve">WMF 950 S </w:t>
      </w:r>
      <w:r w:rsidR="00CD3993" w:rsidRPr="00E115E2">
        <w:rPr>
          <w:rFonts w:ascii="Arial" w:hAnsi="Arial" w:cs="Arial"/>
          <w:bCs/>
          <w:sz w:val="20"/>
        </w:rPr>
        <w:t xml:space="preserve">und </w:t>
      </w:r>
      <w:r w:rsidR="0070309E" w:rsidRPr="00E115E2">
        <w:rPr>
          <w:rFonts w:ascii="Arial" w:hAnsi="Arial" w:cs="Arial"/>
          <w:bCs/>
          <w:sz w:val="20"/>
        </w:rPr>
        <w:t xml:space="preserve">schließt </w:t>
      </w:r>
      <w:r w:rsidR="00CD3993" w:rsidRPr="00E115E2">
        <w:rPr>
          <w:rFonts w:ascii="Arial" w:hAnsi="Arial" w:cs="Arial"/>
          <w:bCs/>
          <w:sz w:val="20"/>
        </w:rPr>
        <w:t xml:space="preserve">die Lücke zwischen </w:t>
      </w:r>
      <w:r w:rsidR="00897272" w:rsidRPr="00E115E2">
        <w:rPr>
          <w:rFonts w:ascii="Arial" w:hAnsi="Arial" w:cs="Arial"/>
          <w:bCs/>
          <w:sz w:val="20"/>
        </w:rPr>
        <w:t>klassische</w:t>
      </w:r>
      <w:r w:rsidR="00723B3E" w:rsidRPr="00E115E2">
        <w:rPr>
          <w:rFonts w:ascii="Arial" w:hAnsi="Arial" w:cs="Arial"/>
          <w:bCs/>
          <w:sz w:val="20"/>
        </w:rPr>
        <w:t>n</w:t>
      </w:r>
      <w:r w:rsidR="00897272" w:rsidRPr="00E115E2">
        <w:rPr>
          <w:rFonts w:ascii="Arial" w:hAnsi="Arial" w:cs="Arial"/>
          <w:bCs/>
          <w:sz w:val="20"/>
        </w:rPr>
        <w:t xml:space="preserve"> </w:t>
      </w:r>
      <w:r w:rsidR="00EB690B" w:rsidRPr="00E115E2">
        <w:rPr>
          <w:rFonts w:ascii="Arial" w:hAnsi="Arial" w:cs="Arial"/>
          <w:bCs/>
          <w:sz w:val="20"/>
        </w:rPr>
        <w:t xml:space="preserve">Consumer Appliances </w:t>
      </w:r>
      <w:r w:rsidR="00897272" w:rsidRPr="00E115E2">
        <w:rPr>
          <w:rFonts w:ascii="Arial" w:hAnsi="Arial" w:cs="Arial"/>
          <w:bCs/>
          <w:sz w:val="20"/>
        </w:rPr>
        <w:t>und</w:t>
      </w:r>
      <w:r w:rsidR="00CD3993" w:rsidRPr="00E115E2">
        <w:rPr>
          <w:rFonts w:ascii="Arial" w:hAnsi="Arial" w:cs="Arial"/>
          <w:bCs/>
          <w:sz w:val="20"/>
        </w:rPr>
        <w:t xml:space="preserve"> </w:t>
      </w:r>
      <w:r w:rsidR="00897272" w:rsidRPr="00E115E2">
        <w:rPr>
          <w:rFonts w:ascii="Arial" w:hAnsi="Arial" w:cs="Arial"/>
          <w:bCs/>
          <w:sz w:val="20"/>
        </w:rPr>
        <w:t>gewerblicher Kaffeemaschinentechnik</w:t>
      </w:r>
      <w:r w:rsidR="006218F6" w:rsidRPr="00E115E2">
        <w:rPr>
          <w:rFonts w:ascii="Arial" w:hAnsi="Arial" w:cs="Arial"/>
          <w:bCs/>
          <w:sz w:val="20"/>
        </w:rPr>
        <w:t xml:space="preserve"> – </w:t>
      </w:r>
      <w:r w:rsidR="007A0C42" w:rsidRPr="00E115E2">
        <w:rPr>
          <w:rFonts w:ascii="Arial" w:hAnsi="Arial" w:cs="Arial"/>
          <w:bCs/>
          <w:sz w:val="20"/>
        </w:rPr>
        <w:t xml:space="preserve">jedoch </w:t>
      </w:r>
      <w:r w:rsidR="006218F6" w:rsidRPr="00E115E2">
        <w:rPr>
          <w:rFonts w:ascii="Arial" w:hAnsi="Arial" w:cs="Arial"/>
          <w:bCs/>
          <w:sz w:val="20"/>
        </w:rPr>
        <w:t>ohne Kompromisse in Sachen Zuverlässigkeit,</w:t>
      </w:r>
      <w:r w:rsidR="007C3D1D" w:rsidRPr="00E115E2">
        <w:rPr>
          <w:rFonts w:ascii="Arial" w:hAnsi="Arial" w:cs="Arial"/>
          <w:bCs/>
          <w:sz w:val="20"/>
        </w:rPr>
        <w:t xml:space="preserve"> Professionalität,</w:t>
      </w:r>
      <w:r w:rsidR="006218F6" w:rsidRPr="00E115E2">
        <w:rPr>
          <w:rFonts w:ascii="Arial" w:hAnsi="Arial" w:cs="Arial"/>
          <w:bCs/>
          <w:sz w:val="20"/>
        </w:rPr>
        <w:t xml:space="preserve"> </w:t>
      </w:r>
      <w:r w:rsidR="007C3D1D" w:rsidRPr="00E115E2">
        <w:rPr>
          <w:rFonts w:ascii="Arial" w:hAnsi="Arial" w:cs="Arial"/>
          <w:bCs/>
          <w:sz w:val="20"/>
        </w:rPr>
        <w:t>Komfort und</w:t>
      </w:r>
      <w:r w:rsidR="007A0C42" w:rsidRPr="00E115E2">
        <w:rPr>
          <w:rFonts w:ascii="Arial" w:hAnsi="Arial" w:cs="Arial"/>
          <w:bCs/>
          <w:sz w:val="20"/>
        </w:rPr>
        <w:t xml:space="preserve"> </w:t>
      </w:r>
      <w:r w:rsidR="002D7110" w:rsidRPr="00E115E2">
        <w:rPr>
          <w:rFonts w:ascii="Arial" w:hAnsi="Arial" w:cs="Arial"/>
          <w:bCs/>
          <w:sz w:val="20"/>
        </w:rPr>
        <w:t>Kaffeequalität</w:t>
      </w:r>
      <w:r w:rsidR="006218F6" w:rsidRPr="00E115E2">
        <w:rPr>
          <w:rFonts w:ascii="Arial" w:hAnsi="Arial" w:cs="Arial"/>
          <w:bCs/>
          <w:sz w:val="20"/>
        </w:rPr>
        <w:t>.</w:t>
      </w:r>
    </w:p>
    <w:p w14:paraId="48C467D0" w14:textId="3B78BE98" w:rsidR="00E94FA9" w:rsidRPr="00E115E2" w:rsidRDefault="00E94FA9" w:rsidP="009C05A4">
      <w:pPr>
        <w:spacing w:line="288" w:lineRule="auto"/>
        <w:rPr>
          <w:rFonts w:ascii="Arial" w:hAnsi="Arial" w:cs="Arial"/>
          <w:bCs/>
          <w:sz w:val="20"/>
        </w:rPr>
      </w:pPr>
    </w:p>
    <w:p w14:paraId="2234A0B1" w14:textId="5805671D" w:rsidR="0059184B" w:rsidRPr="00E115E2" w:rsidRDefault="0059184B" w:rsidP="009C05A4">
      <w:pPr>
        <w:spacing w:line="288" w:lineRule="auto"/>
        <w:rPr>
          <w:rFonts w:ascii="Arial" w:hAnsi="Arial" w:cs="Arial"/>
          <w:bCs/>
          <w:sz w:val="20"/>
        </w:rPr>
      </w:pPr>
    </w:p>
    <w:p w14:paraId="6251A1F1" w14:textId="77777777" w:rsidR="0059184B" w:rsidRPr="00E115E2" w:rsidRDefault="0059184B" w:rsidP="009C05A4">
      <w:pPr>
        <w:spacing w:line="288" w:lineRule="auto"/>
        <w:rPr>
          <w:rFonts w:ascii="Arial" w:hAnsi="Arial" w:cs="Arial"/>
          <w:bCs/>
          <w:sz w:val="20"/>
        </w:rPr>
      </w:pPr>
    </w:p>
    <w:p w14:paraId="31CF6384" w14:textId="77777777" w:rsidR="00897272" w:rsidRPr="00E115E2" w:rsidRDefault="00DD5507" w:rsidP="009C05A4">
      <w:pPr>
        <w:spacing w:line="288" w:lineRule="auto"/>
        <w:rPr>
          <w:rFonts w:ascii="Arial" w:hAnsi="Arial" w:cs="Arial"/>
          <w:b/>
          <w:sz w:val="20"/>
        </w:rPr>
      </w:pPr>
      <w:r w:rsidRPr="00E115E2">
        <w:rPr>
          <w:rFonts w:ascii="Arial" w:hAnsi="Arial" w:cs="Arial"/>
          <w:b/>
          <w:sz w:val="20"/>
        </w:rPr>
        <w:lastRenderedPageBreak/>
        <w:t>Durchdachtes Maschinenk</w:t>
      </w:r>
      <w:r w:rsidR="00897272" w:rsidRPr="00E115E2">
        <w:rPr>
          <w:rFonts w:ascii="Arial" w:hAnsi="Arial" w:cs="Arial"/>
          <w:b/>
          <w:sz w:val="20"/>
        </w:rPr>
        <w:t xml:space="preserve">onzept für </w:t>
      </w:r>
      <w:r w:rsidR="0097125C" w:rsidRPr="00E115E2">
        <w:rPr>
          <w:rFonts w:ascii="Arial" w:hAnsi="Arial" w:cs="Arial"/>
          <w:b/>
          <w:sz w:val="20"/>
        </w:rPr>
        <w:t>beste Kaffeequalität</w:t>
      </w:r>
    </w:p>
    <w:p w14:paraId="7C298755" w14:textId="339B6512" w:rsidR="009F4E42" w:rsidRPr="00E115E2" w:rsidRDefault="00B376D3" w:rsidP="009C05A4">
      <w:pPr>
        <w:spacing w:line="288" w:lineRule="auto"/>
        <w:rPr>
          <w:rFonts w:ascii="Arial" w:hAnsi="Arial" w:cs="Arial"/>
          <w:bCs/>
          <w:sz w:val="20"/>
        </w:rPr>
      </w:pPr>
      <w:r w:rsidRPr="00E115E2">
        <w:rPr>
          <w:rFonts w:ascii="Arial" w:hAnsi="Arial" w:cs="Arial"/>
          <w:bCs/>
          <w:sz w:val="20"/>
        </w:rPr>
        <w:t xml:space="preserve">Damit </w:t>
      </w:r>
      <w:r w:rsidR="00AE485A" w:rsidRPr="00E115E2">
        <w:rPr>
          <w:rFonts w:ascii="Arial" w:hAnsi="Arial" w:cs="Arial"/>
          <w:bCs/>
          <w:sz w:val="20"/>
        </w:rPr>
        <w:t xml:space="preserve">Unternehmen </w:t>
      </w:r>
      <w:r w:rsidRPr="00E115E2">
        <w:rPr>
          <w:rFonts w:ascii="Arial" w:hAnsi="Arial" w:cs="Arial"/>
          <w:bCs/>
          <w:sz w:val="20"/>
        </w:rPr>
        <w:t xml:space="preserve">die </w:t>
      </w:r>
      <w:r w:rsidR="00AE485A" w:rsidRPr="00E115E2">
        <w:rPr>
          <w:rFonts w:ascii="Arial" w:hAnsi="Arial" w:cs="Arial"/>
          <w:bCs/>
          <w:sz w:val="20"/>
        </w:rPr>
        <w:t xml:space="preserve">neue </w:t>
      </w:r>
      <w:r w:rsidR="008C4FC2" w:rsidRPr="00E115E2">
        <w:rPr>
          <w:rFonts w:ascii="Arial" w:hAnsi="Arial" w:cs="Arial"/>
          <w:bCs/>
          <w:sz w:val="20"/>
        </w:rPr>
        <w:t xml:space="preserve">WMF 950 S </w:t>
      </w:r>
      <w:r w:rsidRPr="00E115E2">
        <w:rPr>
          <w:rFonts w:ascii="Arial" w:hAnsi="Arial" w:cs="Arial"/>
          <w:bCs/>
          <w:sz w:val="20"/>
        </w:rPr>
        <w:t>bequem und vor allem einfach online bestellen können, bietet das Gerät ein</w:t>
      </w:r>
      <w:r w:rsidR="00672CD1" w:rsidRPr="00E115E2">
        <w:rPr>
          <w:rFonts w:ascii="Arial" w:hAnsi="Arial" w:cs="Arial"/>
          <w:bCs/>
          <w:sz w:val="20"/>
        </w:rPr>
        <w:t xml:space="preserve"> schlüsselfertiges </w:t>
      </w:r>
      <w:r w:rsidRPr="00E115E2">
        <w:rPr>
          <w:rFonts w:ascii="Arial" w:hAnsi="Arial" w:cs="Arial"/>
          <w:bCs/>
          <w:sz w:val="20"/>
        </w:rPr>
        <w:t>Set an bewährten Maschinenfunktionen</w:t>
      </w:r>
      <w:r w:rsidR="00672CD1" w:rsidRPr="00E115E2">
        <w:rPr>
          <w:rFonts w:ascii="Arial" w:hAnsi="Arial" w:cs="Arial"/>
          <w:bCs/>
          <w:sz w:val="20"/>
        </w:rPr>
        <w:t xml:space="preserve"> für den professionellen Einsatz in </w:t>
      </w:r>
      <w:r w:rsidR="00A1338A" w:rsidRPr="00E115E2">
        <w:rPr>
          <w:rFonts w:ascii="Arial" w:hAnsi="Arial" w:cs="Arial"/>
          <w:bCs/>
          <w:sz w:val="20"/>
        </w:rPr>
        <w:t xml:space="preserve">kleineren Betrieben, Büros </w:t>
      </w:r>
      <w:r w:rsidR="00672CD1" w:rsidRPr="00E115E2">
        <w:rPr>
          <w:rFonts w:ascii="Arial" w:hAnsi="Arial" w:cs="Arial"/>
          <w:bCs/>
          <w:sz w:val="20"/>
        </w:rPr>
        <w:t xml:space="preserve">&amp; Co. </w:t>
      </w:r>
      <w:r w:rsidR="007A0C42" w:rsidRPr="00E115E2">
        <w:rPr>
          <w:rFonts w:ascii="Arial" w:hAnsi="Arial" w:cs="Arial"/>
          <w:bCs/>
          <w:sz w:val="20"/>
        </w:rPr>
        <w:t>Zu den zentralen</w:t>
      </w:r>
      <w:r w:rsidR="00F753AD" w:rsidRPr="00E115E2">
        <w:rPr>
          <w:rFonts w:ascii="Arial" w:hAnsi="Arial" w:cs="Arial"/>
          <w:bCs/>
          <w:sz w:val="20"/>
        </w:rPr>
        <w:t xml:space="preserve"> M</w:t>
      </w:r>
      <w:r w:rsidR="007A0C42" w:rsidRPr="00E115E2">
        <w:rPr>
          <w:rFonts w:ascii="Arial" w:hAnsi="Arial" w:cs="Arial"/>
          <w:bCs/>
          <w:sz w:val="20"/>
        </w:rPr>
        <w:t>erkmalen gehören</w:t>
      </w:r>
      <w:r w:rsidR="008D3868" w:rsidRPr="00E115E2">
        <w:rPr>
          <w:rFonts w:ascii="Arial" w:hAnsi="Arial" w:cs="Arial"/>
          <w:bCs/>
          <w:sz w:val="20"/>
        </w:rPr>
        <w:t xml:space="preserve"> </w:t>
      </w:r>
      <w:r w:rsidR="007A0C42" w:rsidRPr="00E115E2">
        <w:rPr>
          <w:rFonts w:ascii="Arial" w:hAnsi="Arial" w:cs="Arial"/>
          <w:bCs/>
          <w:sz w:val="20"/>
        </w:rPr>
        <w:t>ein abnehmbarer und verriegelbare</w:t>
      </w:r>
      <w:r w:rsidR="005C5672" w:rsidRPr="00E115E2">
        <w:rPr>
          <w:rFonts w:ascii="Arial" w:hAnsi="Arial" w:cs="Arial"/>
          <w:bCs/>
          <w:sz w:val="20"/>
        </w:rPr>
        <w:t>r</w:t>
      </w:r>
      <w:r w:rsidR="007A0C42" w:rsidRPr="00E115E2">
        <w:rPr>
          <w:rFonts w:ascii="Arial" w:hAnsi="Arial" w:cs="Arial"/>
          <w:bCs/>
          <w:sz w:val="20"/>
        </w:rPr>
        <w:t xml:space="preserve"> Bohnenbehälter (750 Gramm)</w:t>
      </w:r>
      <w:r w:rsidR="00672CD1" w:rsidRPr="00E115E2">
        <w:rPr>
          <w:rFonts w:ascii="Arial" w:hAnsi="Arial" w:cs="Arial"/>
          <w:bCs/>
          <w:sz w:val="20"/>
        </w:rPr>
        <w:t xml:space="preserve"> sowie</w:t>
      </w:r>
      <w:r w:rsidR="007A0C42" w:rsidRPr="00E115E2">
        <w:rPr>
          <w:rFonts w:ascii="Arial" w:hAnsi="Arial" w:cs="Arial"/>
          <w:bCs/>
          <w:sz w:val="20"/>
        </w:rPr>
        <w:t xml:space="preserve"> ein </w:t>
      </w:r>
      <w:r w:rsidR="00A776D3" w:rsidRPr="00E115E2">
        <w:rPr>
          <w:rFonts w:ascii="Arial" w:hAnsi="Arial" w:cs="Arial"/>
          <w:bCs/>
          <w:sz w:val="20"/>
        </w:rPr>
        <w:t xml:space="preserve">zuverlässiges </w:t>
      </w:r>
      <w:r w:rsidR="007A0C42" w:rsidRPr="00E115E2">
        <w:rPr>
          <w:rFonts w:ascii="Arial" w:hAnsi="Arial" w:cs="Arial"/>
          <w:bCs/>
          <w:sz w:val="20"/>
        </w:rPr>
        <w:t xml:space="preserve">Milchsystem für </w:t>
      </w:r>
      <w:r w:rsidR="001043CF" w:rsidRPr="00E115E2">
        <w:rPr>
          <w:rFonts w:ascii="Arial" w:hAnsi="Arial" w:cs="Arial"/>
          <w:bCs/>
          <w:sz w:val="20"/>
        </w:rPr>
        <w:t xml:space="preserve">warme </w:t>
      </w:r>
      <w:r w:rsidR="007A0C42" w:rsidRPr="00E115E2">
        <w:rPr>
          <w:rFonts w:ascii="Arial" w:hAnsi="Arial" w:cs="Arial"/>
          <w:bCs/>
          <w:sz w:val="20"/>
        </w:rPr>
        <w:t>Milch</w:t>
      </w:r>
      <w:r w:rsidR="00763062" w:rsidRPr="00E115E2">
        <w:rPr>
          <w:rFonts w:ascii="Arial" w:hAnsi="Arial" w:cs="Arial"/>
          <w:bCs/>
          <w:sz w:val="20"/>
        </w:rPr>
        <w:t xml:space="preserve"> sowie </w:t>
      </w:r>
      <w:r w:rsidR="007A0C42" w:rsidRPr="00E115E2">
        <w:rPr>
          <w:rFonts w:ascii="Arial" w:hAnsi="Arial" w:cs="Arial"/>
          <w:bCs/>
          <w:sz w:val="20"/>
        </w:rPr>
        <w:t>feinen Schaum.</w:t>
      </w:r>
      <w:r w:rsidR="00AA774D" w:rsidRPr="00E115E2">
        <w:rPr>
          <w:rFonts w:ascii="Arial" w:hAnsi="Arial" w:cs="Arial"/>
          <w:bCs/>
          <w:sz w:val="20"/>
        </w:rPr>
        <w:t xml:space="preserve"> </w:t>
      </w:r>
      <w:r w:rsidR="00672CD1" w:rsidRPr="00E115E2">
        <w:rPr>
          <w:rFonts w:ascii="Arial" w:hAnsi="Arial" w:cs="Arial"/>
          <w:bCs/>
          <w:sz w:val="20"/>
        </w:rPr>
        <w:t xml:space="preserve">Ein separater Handeinwurf für eine weitere Pulverkaffeesorte sorgt </w:t>
      </w:r>
      <w:r w:rsidR="00AF4C79" w:rsidRPr="00E115E2">
        <w:rPr>
          <w:rFonts w:ascii="Arial" w:hAnsi="Arial" w:cs="Arial"/>
          <w:bCs/>
          <w:sz w:val="20"/>
        </w:rPr>
        <w:t xml:space="preserve">zudem </w:t>
      </w:r>
      <w:r w:rsidR="00672CD1" w:rsidRPr="00E115E2">
        <w:rPr>
          <w:rFonts w:ascii="Arial" w:hAnsi="Arial" w:cs="Arial"/>
          <w:bCs/>
          <w:sz w:val="20"/>
        </w:rPr>
        <w:t xml:space="preserve">für </w:t>
      </w:r>
      <w:r w:rsidR="00AF4C79" w:rsidRPr="00E115E2">
        <w:rPr>
          <w:rFonts w:ascii="Arial" w:hAnsi="Arial" w:cs="Arial"/>
          <w:bCs/>
          <w:sz w:val="20"/>
        </w:rPr>
        <w:t xml:space="preserve">hohe </w:t>
      </w:r>
      <w:r w:rsidR="00672CD1" w:rsidRPr="00E115E2">
        <w:rPr>
          <w:rFonts w:ascii="Arial" w:hAnsi="Arial" w:cs="Arial"/>
          <w:bCs/>
          <w:sz w:val="20"/>
        </w:rPr>
        <w:t xml:space="preserve">Genussvielfalt. </w:t>
      </w:r>
    </w:p>
    <w:p w14:paraId="6039B38D" w14:textId="77777777" w:rsidR="009F4E42" w:rsidRPr="00E115E2" w:rsidRDefault="009F4E42" w:rsidP="009C05A4">
      <w:pPr>
        <w:spacing w:line="288" w:lineRule="auto"/>
        <w:rPr>
          <w:rFonts w:ascii="Arial" w:hAnsi="Arial" w:cs="Arial"/>
          <w:bCs/>
          <w:sz w:val="20"/>
        </w:rPr>
      </w:pPr>
    </w:p>
    <w:p w14:paraId="5F46E7F0" w14:textId="428546F1" w:rsidR="004E4D11" w:rsidRPr="00E115E2" w:rsidRDefault="006B6B9B" w:rsidP="0059184B">
      <w:pPr>
        <w:spacing w:line="288" w:lineRule="auto"/>
        <w:rPr>
          <w:rFonts w:ascii="Arial" w:hAnsi="Arial" w:cs="Arial"/>
          <w:bCs/>
          <w:sz w:val="20"/>
        </w:rPr>
      </w:pPr>
      <w:r w:rsidRPr="00E115E2">
        <w:rPr>
          <w:rFonts w:ascii="Arial" w:hAnsi="Arial" w:cs="Arial"/>
          <w:bCs/>
          <w:sz w:val="20"/>
        </w:rPr>
        <w:t>Das 7-Zoll-LCD-Touch</w:t>
      </w:r>
      <w:r w:rsidR="00763062" w:rsidRPr="00E115E2">
        <w:rPr>
          <w:rFonts w:ascii="Arial" w:hAnsi="Arial" w:cs="Arial"/>
          <w:bCs/>
          <w:sz w:val="20"/>
        </w:rPr>
        <w:t>-</w:t>
      </w:r>
      <w:r w:rsidRPr="00E115E2">
        <w:rPr>
          <w:rFonts w:ascii="Arial" w:hAnsi="Arial" w:cs="Arial"/>
          <w:bCs/>
          <w:sz w:val="20"/>
        </w:rPr>
        <w:t xml:space="preserve">Display erlaubt die intuitive Wisch-Navigation durch alle Funktionen und Einstellungen, wobei </w:t>
      </w:r>
      <w:r w:rsidR="009F4E42" w:rsidRPr="00E115E2">
        <w:rPr>
          <w:rFonts w:ascii="Arial" w:hAnsi="Arial" w:cs="Arial"/>
          <w:bCs/>
          <w:sz w:val="20"/>
        </w:rPr>
        <w:t xml:space="preserve">der Vollautomat </w:t>
      </w:r>
      <w:r w:rsidR="00C07A11" w:rsidRPr="00E115E2">
        <w:rPr>
          <w:rFonts w:ascii="Arial" w:hAnsi="Arial" w:cs="Arial"/>
          <w:bCs/>
          <w:sz w:val="20"/>
        </w:rPr>
        <w:t xml:space="preserve">bereits </w:t>
      </w:r>
      <w:r w:rsidR="009F4E42" w:rsidRPr="00E115E2">
        <w:rPr>
          <w:rFonts w:ascii="Arial" w:hAnsi="Arial" w:cs="Arial"/>
          <w:bCs/>
          <w:sz w:val="20"/>
        </w:rPr>
        <w:t xml:space="preserve">ab Werk 21 voreingestellte </w:t>
      </w:r>
      <w:r w:rsidR="00C07E41" w:rsidRPr="00E115E2">
        <w:rPr>
          <w:rFonts w:ascii="Arial" w:hAnsi="Arial" w:cs="Arial"/>
          <w:bCs/>
          <w:sz w:val="20"/>
        </w:rPr>
        <w:t>Genussr</w:t>
      </w:r>
      <w:r w:rsidRPr="00E115E2">
        <w:rPr>
          <w:rFonts w:ascii="Arial" w:hAnsi="Arial" w:cs="Arial"/>
          <w:bCs/>
          <w:sz w:val="20"/>
        </w:rPr>
        <w:t xml:space="preserve">ezepte </w:t>
      </w:r>
      <w:r w:rsidR="009F4E42" w:rsidRPr="00E115E2">
        <w:rPr>
          <w:rFonts w:ascii="Arial" w:hAnsi="Arial" w:cs="Arial"/>
          <w:bCs/>
          <w:sz w:val="20"/>
        </w:rPr>
        <w:t>mitbringt. Selbstverst</w:t>
      </w:r>
      <w:r w:rsidR="0086696B">
        <w:rPr>
          <w:rFonts w:ascii="Arial" w:hAnsi="Arial" w:cs="Arial"/>
          <w:bCs/>
          <w:sz w:val="20"/>
        </w:rPr>
        <w:t>ä</w:t>
      </w:r>
      <w:r w:rsidR="009F4E42" w:rsidRPr="00E115E2">
        <w:rPr>
          <w:rFonts w:ascii="Arial" w:hAnsi="Arial" w:cs="Arial"/>
          <w:bCs/>
          <w:sz w:val="20"/>
        </w:rPr>
        <w:t xml:space="preserve">ndlich können diese nach persönlichen Vorlieben angepasst oder auch um weitere Rezepte </w:t>
      </w:r>
      <w:r w:rsidRPr="00E115E2">
        <w:rPr>
          <w:rFonts w:ascii="Arial" w:hAnsi="Arial" w:cs="Arial"/>
          <w:bCs/>
          <w:sz w:val="20"/>
        </w:rPr>
        <w:t xml:space="preserve">inkl. Bebilderung </w:t>
      </w:r>
      <w:r w:rsidR="009F4E42" w:rsidRPr="00E115E2">
        <w:rPr>
          <w:rFonts w:ascii="Arial" w:hAnsi="Arial" w:cs="Arial"/>
          <w:bCs/>
          <w:sz w:val="20"/>
        </w:rPr>
        <w:t xml:space="preserve">ergänzt werden. </w:t>
      </w:r>
      <w:r w:rsidRPr="00E115E2">
        <w:rPr>
          <w:rFonts w:ascii="Arial" w:hAnsi="Arial" w:cs="Arial"/>
          <w:bCs/>
          <w:sz w:val="20"/>
        </w:rPr>
        <w:t>Ein</w:t>
      </w:r>
      <w:r w:rsidR="0017774F" w:rsidRPr="00E115E2">
        <w:rPr>
          <w:rFonts w:ascii="Arial" w:hAnsi="Arial" w:cs="Arial"/>
          <w:bCs/>
          <w:sz w:val="20"/>
        </w:rPr>
        <w:t xml:space="preserve"> höhenverstellbarer Getränkeauslauf</w:t>
      </w:r>
      <w:r w:rsidR="00AF4C79" w:rsidRPr="00E115E2">
        <w:rPr>
          <w:rFonts w:ascii="Arial" w:hAnsi="Arial" w:cs="Arial"/>
          <w:bCs/>
          <w:sz w:val="20"/>
        </w:rPr>
        <w:t xml:space="preserve"> sowie</w:t>
      </w:r>
      <w:r w:rsidR="0017774F" w:rsidRPr="00E115E2">
        <w:rPr>
          <w:rFonts w:ascii="Arial" w:hAnsi="Arial" w:cs="Arial"/>
          <w:bCs/>
          <w:sz w:val="20"/>
        </w:rPr>
        <w:t xml:space="preserve"> eine </w:t>
      </w:r>
      <w:r w:rsidRPr="00E115E2">
        <w:rPr>
          <w:rFonts w:ascii="Arial" w:hAnsi="Arial" w:cs="Arial"/>
          <w:bCs/>
          <w:sz w:val="20"/>
        </w:rPr>
        <w:t xml:space="preserve">Barista-Taste zum Variieren der Kaffeestärke </w:t>
      </w:r>
      <w:r w:rsidR="00236BDF" w:rsidRPr="00E115E2">
        <w:rPr>
          <w:rFonts w:ascii="Arial" w:hAnsi="Arial" w:cs="Arial"/>
          <w:bCs/>
          <w:sz w:val="20"/>
        </w:rPr>
        <w:t xml:space="preserve">ergänzen die </w:t>
      </w:r>
      <w:r w:rsidR="00DD5507" w:rsidRPr="00E115E2">
        <w:rPr>
          <w:rFonts w:ascii="Arial" w:hAnsi="Arial" w:cs="Arial"/>
          <w:bCs/>
          <w:sz w:val="20"/>
        </w:rPr>
        <w:t>A</w:t>
      </w:r>
      <w:r w:rsidR="00236BDF" w:rsidRPr="00E115E2">
        <w:rPr>
          <w:rFonts w:ascii="Arial" w:hAnsi="Arial" w:cs="Arial"/>
          <w:bCs/>
          <w:sz w:val="20"/>
        </w:rPr>
        <w:t>u</w:t>
      </w:r>
      <w:r w:rsidR="0086696B">
        <w:rPr>
          <w:rFonts w:ascii="Arial" w:hAnsi="Arial" w:cs="Arial"/>
          <w:bCs/>
          <w:sz w:val="20"/>
        </w:rPr>
        <w:t>s</w:t>
      </w:r>
      <w:r w:rsidR="00236BDF" w:rsidRPr="00E115E2">
        <w:rPr>
          <w:rFonts w:ascii="Arial" w:hAnsi="Arial" w:cs="Arial"/>
          <w:bCs/>
          <w:sz w:val="20"/>
        </w:rPr>
        <w:t>stattung zusätzlich.</w:t>
      </w:r>
      <w:r w:rsidR="00AF4C79" w:rsidRPr="00E115E2">
        <w:rPr>
          <w:rFonts w:ascii="Arial" w:hAnsi="Arial" w:cs="Arial"/>
          <w:bCs/>
          <w:sz w:val="20"/>
        </w:rPr>
        <w:t xml:space="preserve"> Das </w:t>
      </w:r>
      <w:r w:rsidR="00DD5507" w:rsidRPr="00E115E2">
        <w:rPr>
          <w:rFonts w:ascii="Arial" w:hAnsi="Arial" w:cs="Arial"/>
          <w:bCs/>
          <w:sz w:val="20"/>
        </w:rPr>
        <w:t>Komfort</w:t>
      </w:r>
      <w:r w:rsidR="00AF4C79" w:rsidRPr="00E115E2">
        <w:rPr>
          <w:rFonts w:ascii="Arial" w:hAnsi="Arial" w:cs="Arial"/>
          <w:bCs/>
          <w:sz w:val="20"/>
        </w:rPr>
        <w:t xml:space="preserve">-Plus: Ein Regler zur Veränderung des Füllvolumens </w:t>
      </w:r>
      <w:r w:rsidR="00672CD1" w:rsidRPr="00E115E2">
        <w:rPr>
          <w:rFonts w:ascii="Arial" w:hAnsi="Arial" w:cs="Arial"/>
          <w:bCs/>
          <w:sz w:val="20"/>
        </w:rPr>
        <w:t>erleichtert den perfekten Kaffeebezug beim Einsatz unterschiedlicher Tassen und Becher</w:t>
      </w:r>
      <w:r w:rsidR="00AF4C79" w:rsidRPr="00E115E2">
        <w:rPr>
          <w:rFonts w:ascii="Arial" w:hAnsi="Arial" w:cs="Arial"/>
          <w:bCs/>
          <w:sz w:val="20"/>
        </w:rPr>
        <w:t>.</w:t>
      </w:r>
      <w:r w:rsidR="00AC296A">
        <w:rPr>
          <w:rFonts w:ascii="Arial" w:hAnsi="Arial" w:cs="Arial"/>
          <w:bCs/>
          <w:sz w:val="20"/>
        </w:rPr>
        <w:t xml:space="preserve"> </w:t>
      </w:r>
      <w:r w:rsidR="00236BDF" w:rsidRPr="00E115E2">
        <w:rPr>
          <w:rFonts w:ascii="Arial" w:hAnsi="Arial" w:cs="Arial"/>
          <w:bCs/>
          <w:sz w:val="20"/>
        </w:rPr>
        <w:t>Dank dieser inneren Maschine</w:t>
      </w:r>
      <w:r w:rsidR="008C12E1">
        <w:rPr>
          <w:rFonts w:ascii="Arial" w:hAnsi="Arial" w:cs="Arial"/>
          <w:bCs/>
          <w:sz w:val="20"/>
        </w:rPr>
        <w:t>n</w:t>
      </w:r>
      <w:r w:rsidR="00236BDF" w:rsidRPr="00E115E2">
        <w:rPr>
          <w:rFonts w:ascii="Arial" w:hAnsi="Arial" w:cs="Arial"/>
          <w:bCs/>
          <w:sz w:val="20"/>
        </w:rPr>
        <w:t>werte</w:t>
      </w:r>
      <w:r w:rsidR="00AA774D" w:rsidRPr="00E115E2">
        <w:rPr>
          <w:rFonts w:ascii="Arial" w:hAnsi="Arial" w:cs="Arial"/>
          <w:bCs/>
          <w:sz w:val="20"/>
        </w:rPr>
        <w:t xml:space="preserve"> sind Kunden in der Lage, </w:t>
      </w:r>
      <w:r w:rsidRPr="00E115E2">
        <w:rPr>
          <w:rFonts w:ascii="Arial" w:hAnsi="Arial" w:cs="Arial"/>
          <w:bCs/>
          <w:sz w:val="20"/>
        </w:rPr>
        <w:t>individuelle</w:t>
      </w:r>
      <w:r w:rsidR="00236BDF" w:rsidRPr="00E115E2">
        <w:rPr>
          <w:rFonts w:ascii="Arial" w:hAnsi="Arial" w:cs="Arial"/>
          <w:bCs/>
          <w:sz w:val="20"/>
        </w:rPr>
        <w:t>, hochwertige</w:t>
      </w:r>
      <w:r w:rsidRPr="00E115E2">
        <w:rPr>
          <w:rFonts w:ascii="Arial" w:hAnsi="Arial" w:cs="Arial"/>
          <w:bCs/>
          <w:sz w:val="20"/>
        </w:rPr>
        <w:t xml:space="preserve"> Kaffee</w:t>
      </w:r>
      <w:r w:rsidR="00C15EA4">
        <w:rPr>
          <w:rFonts w:ascii="Arial" w:hAnsi="Arial" w:cs="Arial"/>
          <w:bCs/>
          <w:sz w:val="20"/>
        </w:rPr>
        <w:t>k</w:t>
      </w:r>
      <w:r w:rsidRPr="00E115E2">
        <w:rPr>
          <w:rFonts w:ascii="Arial" w:hAnsi="Arial" w:cs="Arial"/>
          <w:bCs/>
          <w:sz w:val="20"/>
        </w:rPr>
        <w:t xml:space="preserve">onzepte </w:t>
      </w:r>
      <w:r w:rsidR="00665A22" w:rsidRPr="00E115E2">
        <w:rPr>
          <w:rFonts w:ascii="Arial" w:hAnsi="Arial" w:cs="Arial"/>
          <w:bCs/>
          <w:sz w:val="20"/>
        </w:rPr>
        <w:t xml:space="preserve">mühelos </w:t>
      </w:r>
      <w:r w:rsidRPr="00E115E2">
        <w:rPr>
          <w:rFonts w:ascii="Arial" w:hAnsi="Arial" w:cs="Arial"/>
          <w:bCs/>
          <w:sz w:val="20"/>
        </w:rPr>
        <w:t>zu realisieren</w:t>
      </w:r>
      <w:r w:rsidR="00AA774D" w:rsidRPr="00E115E2">
        <w:rPr>
          <w:rFonts w:ascii="Arial" w:hAnsi="Arial" w:cs="Arial"/>
          <w:bCs/>
          <w:sz w:val="20"/>
        </w:rPr>
        <w:t xml:space="preserve">. </w:t>
      </w:r>
      <w:r w:rsidR="00AC296A">
        <w:rPr>
          <w:rFonts w:ascii="Arial" w:hAnsi="Arial" w:cs="Arial"/>
          <w:bCs/>
          <w:sz w:val="20"/>
        </w:rPr>
        <w:t>Mit</w:t>
      </w:r>
      <w:r w:rsidR="00E1141E" w:rsidRPr="00E115E2">
        <w:rPr>
          <w:rFonts w:ascii="Arial" w:hAnsi="Arial" w:cs="Arial"/>
          <w:bCs/>
          <w:sz w:val="20"/>
        </w:rPr>
        <w:t xml:space="preserve"> sehr schlanken Maße</w:t>
      </w:r>
      <w:r w:rsidR="008C12E1">
        <w:rPr>
          <w:rFonts w:ascii="Arial" w:hAnsi="Arial" w:cs="Arial"/>
          <w:bCs/>
          <w:sz w:val="20"/>
        </w:rPr>
        <w:t>n</w:t>
      </w:r>
      <w:r w:rsidR="00E1141E" w:rsidRPr="00E115E2">
        <w:rPr>
          <w:rFonts w:ascii="Arial" w:hAnsi="Arial" w:cs="Arial"/>
          <w:bCs/>
          <w:sz w:val="20"/>
        </w:rPr>
        <w:t xml:space="preserve"> (30,3 x </w:t>
      </w:r>
      <w:r w:rsidR="00DD5507" w:rsidRPr="00E115E2">
        <w:rPr>
          <w:rFonts w:ascii="Arial" w:hAnsi="Arial" w:cs="Arial"/>
          <w:bCs/>
          <w:sz w:val="20"/>
        </w:rPr>
        <w:t xml:space="preserve">52,8 x </w:t>
      </w:r>
      <w:r w:rsidR="00E1141E" w:rsidRPr="00E115E2">
        <w:rPr>
          <w:rFonts w:ascii="Arial" w:hAnsi="Arial" w:cs="Arial"/>
          <w:bCs/>
          <w:sz w:val="20"/>
        </w:rPr>
        <w:t xml:space="preserve">56,2 x Zentimeter </w:t>
      </w:r>
      <w:proofErr w:type="spellStart"/>
      <w:r w:rsidR="00E1141E" w:rsidRPr="00E115E2">
        <w:rPr>
          <w:rFonts w:ascii="Arial" w:hAnsi="Arial" w:cs="Arial"/>
          <w:bCs/>
          <w:sz w:val="20"/>
        </w:rPr>
        <w:t>Bx</w:t>
      </w:r>
      <w:r w:rsidR="00DD5507" w:rsidRPr="00E115E2">
        <w:rPr>
          <w:rFonts w:ascii="Arial" w:hAnsi="Arial" w:cs="Arial"/>
          <w:bCs/>
          <w:sz w:val="20"/>
        </w:rPr>
        <w:t>Tx</w:t>
      </w:r>
      <w:r w:rsidR="00E1141E" w:rsidRPr="00E115E2">
        <w:rPr>
          <w:rFonts w:ascii="Arial" w:hAnsi="Arial" w:cs="Arial"/>
          <w:bCs/>
          <w:sz w:val="20"/>
        </w:rPr>
        <w:t>H</w:t>
      </w:r>
      <w:proofErr w:type="spellEnd"/>
      <w:r w:rsidR="00E1141E" w:rsidRPr="00E115E2">
        <w:rPr>
          <w:rFonts w:ascii="Arial" w:hAnsi="Arial" w:cs="Arial"/>
          <w:bCs/>
          <w:sz w:val="20"/>
        </w:rPr>
        <w:t xml:space="preserve">), einem Leergewicht von nur 20 Kilogramm sowie einem </w:t>
      </w:r>
      <w:r w:rsidR="0059184B" w:rsidRPr="00E115E2">
        <w:rPr>
          <w:rFonts w:ascii="Arial" w:hAnsi="Arial" w:cs="Arial"/>
          <w:bCs/>
          <w:sz w:val="20"/>
        </w:rPr>
        <w:t xml:space="preserve">einfach entnehmbaren </w:t>
      </w:r>
      <w:r w:rsidR="002D27E2" w:rsidRPr="00E115E2">
        <w:rPr>
          <w:rFonts w:ascii="Arial" w:hAnsi="Arial" w:cs="Arial"/>
          <w:bCs/>
          <w:sz w:val="20"/>
        </w:rPr>
        <w:t xml:space="preserve">Wassertank </w:t>
      </w:r>
      <w:r w:rsidRPr="00E115E2">
        <w:rPr>
          <w:rFonts w:ascii="Arial" w:hAnsi="Arial" w:cs="Arial"/>
          <w:bCs/>
          <w:sz w:val="20"/>
        </w:rPr>
        <w:t>ist</w:t>
      </w:r>
      <w:r w:rsidR="00E1141E" w:rsidRPr="00E115E2">
        <w:rPr>
          <w:rFonts w:ascii="Arial" w:hAnsi="Arial" w:cs="Arial"/>
          <w:bCs/>
          <w:sz w:val="20"/>
        </w:rPr>
        <w:t xml:space="preserve"> die WMF 950 S </w:t>
      </w:r>
      <w:r w:rsidRPr="00E115E2">
        <w:rPr>
          <w:rFonts w:ascii="Arial" w:hAnsi="Arial" w:cs="Arial"/>
          <w:bCs/>
          <w:sz w:val="20"/>
        </w:rPr>
        <w:t>dabei auch für den mobile</w:t>
      </w:r>
      <w:r w:rsidR="005C5672" w:rsidRPr="00E115E2">
        <w:rPr>
          <w:rFonts w:ascii="Arial" w:hAnsi="Arial" w:cs="Arial"/>
          <w:bCs/>
          <w:sz w:val="20"/>
        </w:rPr>
        <w:t>n</w:t>
      </w:r>
      <w:r w:rsidRPr="00E115E2">
        <w:rPr>
          <w:rFonts w:ascii="Arial" w:hAnsi="Arial" w:cs="Arial"/>
          <w:bCs/>
          <w:sz w:val="20"/>
        </w:rPr>
        <w:t xml:space="preserve"> Einsatz gerüstet. </w:t>
      </w:r>
      <w:r w:rsidR="00763062" w:rsidRPr="00E115E2">
        <w:rPr>
          <w:rFonts w:ascii="Arial" w:hAnsi="Arial" w:cs="Arial"/>
          <w:bCs/>
          <w:sz w:val="20"/>
        </w:rPr>
        <w:t xml:space="preserve">Darüber </w:t>
      </w:r>
      <w:r w:rsidR="004E4D11" w:rsidRPr="00E115E2">
        <w:rPr>
          <w:rFonts w:ascii="Arial" w:hAnsi="Arial" w:cs="Arial"/>
          <w:bCs/>
          <w:sz w:val="20"/>
        </w:rPr>
        <w:t xml:space="preserve">hinaus sind alle </w:t>
      </w:r>
      <w:r w:rsidR="004E4D11" w:rsidRPr="00AC296A">
        <w:rPr>
          <w:rFonts w:ascii="Arial" w:hAnsi="Arial" w:cs="Arial"/>
          <w:bCs/>
          <w:sz w:val="20"/>
        </w:rPr>
        <w:t xml:space="preserve">notwendigen Anschlussmaterialien für einen Festwasserbetrieb bereits ab Werk beigelegt.  </w:t>
      </w:r>
    </w:p>
    <w:p w14:paraId="3E3CD773" w14:textId="77777777" w:rsidR="004E4D11" w:rsidRPr="00E115E2" w:rsidRDefault="004E4D11" w:rsidP="009C05A4">
      <w:pPr>
        <w:spacing w:line="288" w:lineRule="auto"/>
        <w:rPr>
          <w:rFonts w:ascii="Arial" w:hAnsi="Arial" w:cs="Arial"/>
          <w:bCs/>
          <w:sz w:val="20"/>
        </w:rPr>
      </w:pPr>
    </w:p>
    <w:p w14:paraId="3F223AE2" w14:textId="77777777" w:rsidR="00236BDF" w:rsidRPr="00E115E2" w:rsidRDefault="00236BDF" w:rsidP="009C05A4">
      <w:pPr>
        <w:spacing w:line="288" w:lineRule="auto"/>
        <w:rPr>
          <w:rFonts w:ascii="Arial" w:hAnsi="Arial" w:cs="Arial"/>
          <w:b/>
          <w:sz w:val="20"/>
        </w:rPr>
      </w:pPr>
      <w:r w:rsidRPr="00E115E2">
        <w:rPr>
          <w:rFonts w:ascii="Arial" w:hAnsi="Arial" w:cs="Arial"/>
          <w:b/>
          <w:sz w:val="20"/>
        </w:rPr>
        <w:t>Bestnoten in Bedienung und Hygiene</w:t>
      </w:r>
    </w:p>
    <w:p w14:paraId="1F39BD5B" w14:textId="74A5A0C8" w:rsidR="00E54843" w:rsidRDefault="001B14C4" w:rsidP="009C05A4">
      <w:pPr>
        <w:spacing w:line="288" w:lineRule="auto"/>
        <w:rPr>
          <w:rFonts w:ascii="Arial" w:hAnsi="Arial" w:cs="Arial"/>
          <w:bCs/>
          <w:sz w:val="20"/>
        </w:rPr>
      </w:pPr>
      <w:r w:rsidRPr="00E115E2">
        <w:rPr>
          <w:rFonts w:ascii="Arial" w:hAnsi="Arial" w:cs="Arial"/>
          <w:bCs/>
          <w:sz w:val="20"/>
        </w:rPr>
        <w:t xml:space="preserve">Der tägliche Umgang mit der WMF 950 S </w:t>
      </w:r>
      <w:r w:rsidR="00AE485A" w:rsidRPr="00E115E2">
        <w:rPr>
          <w:rFonts w:ascii="Arial" w:hAnsi="Arial" w:cs="Arial"/>
          <w:bCs/>
          <w:sz w:val="20"/>
        </w:rPr>
        <w:t>gestaltet sich k</w:t>
      </w:r>
      <w:r w:rsidRPr="00E115E2">
        <w:rPr>
          <w:rFonts w:ascii="Arial" w:hAnsi="Arial" w:cs="Arial"/>
          <w:bCs/>
          <w:sz w:val="20"/>
        </w:rPr>
        <w:t>omfortab</w:t>
      </w:r>
      <w:r w:rsidR="00AE485A" w:rsidRPr="00E115E2">
        <w:rPr>
          <w:rFonts w:ascii="Arial" w:hAnsi="Arial" w:cs="Arial"/>
          <w:bCs/>
          <w:sz w:val="20"/>
        </w:rPr>
        <w:t xml:space="preserve">el: </w:t>
      </w:r>
      <w:r w:rsidR="001A5B62" w:rsidRPr="00E115E2">
        <w:rPr>
          <w:rFonts w:ascii="Arial" w:hAnsi="Arial" w:cs="Arial"/>
          <w:bCs/>
          <w:sz w:val="20"/>
        </w:rPr>
        <w:t>Der</w:t>
      </w:r>
      <w:r w:rsidRPr="00E115E2">
        <w:rPr>
          <w:rFonts w:ascii="Arial" w:hAnsi="Arial" w:cs="Arial"/>
          <w:bCs/>
          <w:sz w:val="20"/>
        </w:rPr>
        <w:t xml:space="preserve"> Bohnenbehälter </w:t>
      </w:r>
      <w:r w:rsidR="001A5B62" w:rsidRPr="00E115E2">
        <w:rPr>
          <w:rFonts w:ascii="Arial" w:hAnsi="Arial" w:cs="Arial"/>
          <w:bCs/>
          <w:sz w:val="20"/>
        </w:rPr>
        <w:t xml:space="preserve">kann </w:t>
      </w:r>
      <w:r w:rsidRPr="00E115E2">
        <w:rPr>
          <w:rFonts w:ascii="Arial" w:hAnsi="Arial" w:cs="Arial"/>
          <w:bCs/>
          <w:sz w:val="20"/>
        </w:rPr>
        <w:t xml:space="preserve">zur Reinigung vollständig entnommen </w:t>
      </w:r>
      <w:r w:rsidR="00763062" w:rsidRPr="00E115E2">
        <w:rPr>
          <w:rFonts w:ascii="Arial" w:hAnsi="Arial" w:cs="Arial"/>
          <w:bCs/>
          <w:sz w:val="20"/>
        </w:rPr>
        <w:t xml:space="preserve">werden </w:t>
      </w:r>
      <w:r w:rsidRPr="00E115E2">
        <w:rPr>
          <w:rFonts w:ascii="Arial" w:hAnsi="Arial" w:cs="Arial"/>
          <w:bCs/>
          <w:sz w:val="20"/>
        </w:rPr>
        <w:t xml:space="preserve">– ohne die Bohnen </w:t>
      </w:r>
      <w:r w:rsidR="00463053" w:rsidRPr="00E115E2">
        <w:rPr>
          <w:rFonts w:ascii="Arial" w:hAnsi="Arial" w:cs="Arial"/>
          <w:bCs/>
          <w:sz w:val="20"/>
        </w:rPr>
        <w:t xml:space="preserve">vor der Entnahme erst </w:t>
      </w:r>
      <w:r w:rsidRPr="00E115E2">
        <w:rPr>
          <w:rFonts w:ascii="Arial" w:hAnsi="Arial" w:cs="Arial"/>
          <w:bCs/>
          <w:sz w:val="20"/>
        </w:rPr>
        <w:t xml:space="preserve">entfernen zu müssen. Zur hygienischen wie effizienten Pflege des Milchsystems nutzt der Anwender das patentierte </w:t>
      </w:r>
      <w:proofErr w:type="spellStart"/>
      <w:r w:rsidRPr="00E115E2">
        <w:rPr>
          <w:rFonts w:ascii="Arial" w:hAnsi="Arial" w:cs="Arial"/>
          <w:bCs/>
          <w:sz w:val="20"/>
        </w:rPr>
        <w:t>Click</w:t>
      </w:r>
      <w:r w:rsidR="009646A1" w:rsidRPr="00E115E2">
        <w:rPr>
          <w:rFonts w:ascii="Arial" w:hAnsi="Arial" w:cs="Arial"/>
          <w:bCs/>
          <w:sz w:val="20"/>
        </w:rPr>
        <w:t>&amp;</w:t>
      </w:r>
      <w:r w:rsidRPr="00E115E2">
        <w:rPr>
          <w:rFonts w:ascii="Arial" w:hAnsi="Arial" w:cs="Arial"/>
          <w:bCs/>
          <w:sz w:val="20"/>
        </w:rPr>
        <w:t>Clean-System</w:t>
      </w:r>
      <w:proofErr w:type="spellEnd"/>
      <w:r w:rsidR="00C149BF" w:rsidRPr="00E115E2">
        <w:rPr>
          <w:rFonts w:ascii="Arial" w:hAnsi="Arial" w:cs="Arial"/>
          <w:bCs/>
          <w:sz w:val="20"/>
        </w:rPr>
        <w:t xml:space="preserve">. </w:t>
      </w:r>
      <w:r w:rsidR="00CD72C1" w:rsidRPr="00E115E2">
        <w:rPr>
          <w:rFonts w:ascii="Arial" w:hAnsi="Arial" w:cs="Arial"/>
          <w:bCs/>
          <w:sz w:val="20"/>
        </w:rPr>
        <w:t xml:space="preserve">Hierfür wird der Milchschlauch an den dezentralen Heißwasserauslauf der Kaffeemaschine angeschlossen und das Reinigungsprogramm </w:t>
      </w:r>
      <w:r w:rsidR="00463053" w:rsidRPr="00E115E2">
        <w:rPr>
          <w:rFonts w:ascii="Arial" w:hAnsi="Arial" w:cs="Arial"/>
          <w:bCs/>
          <w:sz w:val="20"/>
        </w:rPr>
        <w:t>startet nach dem Drücken der Ausschalttaste automatisch</w:t>
      </w:r>
      <w:r w:rsidR="00CD72C1" w:rsidRPr="00E115E2">
        <w:rPr>
          <w:rFonts w:ascii="Arial" w:hAnsi="Arial" w:cs="Arial"/>
          <w:bCs/>
          <w:sz w:val="20"/>
        </w:rPr>
        <w:t xml:space="preserve">. Nun spült die Maschine den gesamten Milchpfad vom Anschlussschlauch bis zum </w:t>
      </w:r>
      <w:proofErr w:type="spellStart"/>
      <w:r w:rsidR="00CD72C1" w:rsidRPr="00E115E2">
        <w:rPr>
          <w:rFonts w:ascii="Arial" w:hAnsi="Arial" w:cs="Arial"/>
          <w:bCs/>
          <w:sz w:val="20"/>
        </w:rPr>
        <w:t>Schäumerauslauf</w:t>
      </w:r>
      <w:proofErr w:type="spellEnd"/>
      <w:r w:rsidR="00CD72C1" w:rsidRPr="00E115E2">
        <w:rPr>
          <w:rFonts w:ascii="Arial" w:hAnsi="Arial" w:cs="Arial"/>
          <w:bCs/>
          <w:sz w:val="20"/>
        </w:rPr>
        <w:t xml:space="preserve"> </w:t>
      </w:r>
      <w:r w:rsidR="00763062" w:rsidRPr="00E115E2">
        <w:rPr>
          <w:rFonts w:ascii="Arial" w:hAnsi="Arial" w:cs="Arial"/>
          <w:bCs/>
          <w:sz w:val="20"/>
        </w:rPr>
        <w:t xml:space="preserve">vollautomatisch </w:t>
      </w:r>
      <w:r w:rsidR="00CD72C1" w:rsidRPr="00E115E2">
        <w:rPr>
          <w:rFonts w:ascii="Arial" w:hAnsi="Arial" w:cs="Arial"/>
          <w:bCs/>
          <w:sz w:val="20"/>
        </w:rPr>
        <w:t xml:space="preserve">durch. Erst nach 250 </w:t>
      </w:r>
      <w:proofErr w:type="spellStart"/>
      <w:r w:rsidR="001F0078" w:rsidRPr="00E115E2">
        <w:rPr>
          <w:rFonts w:ascii="Arial" w:hAnsi="Arial" w:cs="Arial"/>
          <w:bCs/>
          <w:sz w:val="20"/>
        </w:rPr>
        <w:t>B</w:t>
      </w:r>
      <w:r w:rsidR="00CD72C1" w:rsidRPr="00E115E2">
        <w:rPr>
          <w:rFonts w:ascii="Arial" w:hAnsi="Arial" w:cs="Arial"/>
          <w:bCs/>
          <w:sz w:val="20"/>
        </w:rPr>
        <w:t>rühungen</w:t>
      </w:r>
      <w:proofErr w:type="spellEnd"/>
      <w:r w:rsidR="00CD72C1" w:rsidRPr="00E115E2">
        <w:rPr>
          <w:rFonts w:ascii="Arial" w:hAnsi="Arial" w:cs="Arial"/>
          <w:bCs/>
          <w:sz w:val="20"/>
        </w:rPr>
        <w:t xml:space="preserve"> oder </w:t>
      </w:r>
      <w:r w:rsidR="00285132" w:rsidRPr="00E115E2">
        <w:rPr>
          <w:rFonts w:ascii="Arial" w:hAnsi="Arial" w:cs="Arial"/>
          <w:bCs/>
          <w:sz w:val="20"/>
        </w:rPr>
        <w:t xml:space="preserve">nach </w:t>
      </w:r>
      <w:r w:rsidR="001F0078" w:rsidRPr="00E115E2">
        <w:rPr>
          <w:rFonts w:ascii="Arial" w:hAnsi="Arial" w:cs="Arial"/>
          <w:bCs/>
          <w:sz w:val="20"/>
        </w:rPr>
        <w:t>sieben</w:t>
      </w:r>
      <w:r w:rsidR="00CD72C1" w:rsidRPr="00E115E2">
        <w:rPr>
          <w:rFonts w:ascii="Arial" w:hAnsi="Arial" w:cs="Arial"/>
          <w:bCs/>
          <w:sz w:val="20"/>
        </w:rPr>
        <w:t xml:space="preserve"> Tagen ist eine Systemreinigung mit</w:t>
      </w:r>
      <w:r w:rsidR="001F0078" w:rsidRPr="00E115E2">
        <w:rPr>
          <w:rFonts w:ascii="Arial" w:hAnsi="Arial" w:cs="Arial"/>
          <w:bCs/>
          <w:sz w:val="20"/>
        </w:rPr>
        <w:t>tels</w:t>
      </w:r>
      <w:r w:rsidR="00CD72C1" w:rsidRPr="00E115E2">
        <w:rPr>
          <w:rFonts w:ascii="Arial" w:hAnsi="Arial" w:cs="Arial"/>
          <w:bCs/>
          <w:sz w:val="20"/>
        </w:rPr>
        <w:t xml:space="preserve"> Reini</w:t>
      </w:r>
      <w:r w:rsidR="001F0078" w:rsidRPr="00E115E2">
        <w:rPr>
          <w:rFonts w:ascii="Arial" w:hAnsi="Arial" w:cs="Arial"/>
          <w:bCs/>
          <w:sz w:val="20"/>
        </w:rPr>
        <w:t>g</w:t>
      </w:r>
      <w:r w:rsidR="00CD72C1" w:rsidRPr="00E115E2">
        <w:rPr>
          <w:rFonts w:ascii="Arial" w:hAnsi="Arial" w:cs="Arial"/>
          <w:bCs/>
          <w:sz w:val="20"/>
        </w:rPr>
        <w:t>ungstablette not</w:t>
      </w:r>
      <w:r w:rsidR="001F0078" w:rsidRPr="00E115E2">
        <w:rPr>
          <w:rFonts w:ascii="Arial" w:hAnsi="Arial" w:cs="Arial"/>
          <w:bCs/>
          <w:sz w:val="20"/>
        </w:rPr>
        <w:t>w</w:t>
      </w:r>
      <w:r w:rsidR="00CD72C1" w:rsidRPr="00E115E2">
        <w:rPr>
          <w:rFonts w:ascii="Arial" w:hAnsi="Arial" w:cs="Arial"/>
          <w:bCs/>
          <w:sz w:val="20"/>
        </w:rPr>
        <w:t>endig.</w:t>
      </w:r>
      <w:r w:rsidR="00580AB8" w:rsidRPr="00E115E2">
        <w:rPr>
          <w:rFonts w:ascii="Arial" w:hAnsi="Arial" w:cs="Arial"/>
          <w:bCs/>
          <w:sz w:val="20"/>
        </w:rPr>
        <w:t xml:space="preserve"> </w:t>
      </w:r>
      <w:r w:rsidR="00E54843" w:rsidRPr="00E115E2">
        <w:rPr>
          <w:rFonts w:ascii="Arial" w:hAnsi="Arial" w:cs="Arial"/>
          <w:bCs/>
          <w:sz w:val="20"/>
        </w:rPr>
        <w:t>Weitere</w:t>
      </w:r>
      <w:r w:rsidR="00B06CC1" w:rsidRPr="00E115E2">
        <w:rPr>
          <w:rFonts w:ascii="Arial" w:hAnsi="Arial" w:cs="Arial"/>
          <w:bCs/>
          <w:sz w:val="20"/>
        </w:rPr>
        <w:t xml:space="preserve"> F</w:t>
      </w:r>
      <w:r w:rsidR="00E54843" w:rsidRPr="00E115E2">
        <w:rPr>
          <w:rFonts w:ascii="Arial" w:hAnsi="Arial" w:cs="Arial"/>
          <w:bCs/>
          <w:sz w:val="20"/>
        </w:rPr>
        <w:t>unktionen sorgen</w:t>
      </w:r>
      <w:r w:rsidR="00C15EA4">
        <w:rPr>
          <w:rFonts w:ascii="Arial" w:hAnsi="Arial" w:cs="Arial"/>
          <w:bCs/>
          <w:sz w:val="20"/>
        </w:rPr>
        <w:t xml:space="preserve"> zudem</w:t>
      </w:r>
      <w:r w:rsidR="00E54843" w:rsidRPr="00E115E2">
        <w:rPr>
          <w:rFonts w:ascii="Arial" w:hAnsi="Arial" w:cs="Arial"/>
          <w:bCs/>
          <w:sz w:val="20"/>
        </w:rPr>
        <w:t xml:space="preserve"> für den störungsfreien Betrieb der Maschine: So </w:t>
      </w:r>
      <w:r w:rsidR="005D139A" w:rsidRPr="00E115E2">
        <w:rPr>
          <w:rFonts w:ascii="Arial" w:hAnsi="Arial" w:cs="Arial"/>
          <w:bCs/>
          <w:sz w:val="20"/>
        </w:rPr>
        <w:t>überwacht ein Sensor die korrekte Platzierung der 2</w:t>
      </w:r>
      <w:r w:rsidR="008C12E1">
        <w:rPr>
          <w:rFonts w:ascii="Arial" w:hAnsi="Arial" w:cs="Arial"/>
          <w:bCs/>
          <w:sz w:val="20"/>
        </w:rPr>
        <w:t xml:space="preserve"> </w:t>
      </w:r>
      <w:r w:rsidR="005D139A" w:rsidRPr="00E115E2">
        <w:rPr>
          <w:rFonts w:ascii="Arial" w:hAnsi="Arial" w:cs="Arial"/>
          <w:bCs/>
          <w:sz w:val="20"/>
        </w:rPr>
        <w:t>Liter</w:t>
      </w:r>
      <w:r w:rsidR="008C12E1">
        <w:rPr>
          <w:rFonts w:ascii="Arial" w:hAnsi="Arial" w:cs="Arial"/>
          <w:bCs/>
          <w:sz w:val="20"/>
        </w:rPr>
        <w:t xml:space="preserve"> </w:t>
      </w:r>
      <w:r w:rsidR="005D139A" w:rsidRPr="00E115E2">
        <w:rPr>
          <w:rFonts w:ascii="Arial" w:hAnsi="Arial" w:cs="Arial"/>
          <w:bCs/>
          <w:sz w:val="20"/>
        </w:rPr>
        <w:t>fassende</w:t>
      </w:r>
      <w:r w:rsidR="00D002F7">
        <w:rPr>
          <w:rFonts w:ascii="Arial" w:hAnsi="Arial" w:cs="Arial"/>
          <w:bCs/>
          <w:sz w:val="20"/>
        </w:rPr>
        <w:t>n</w:t>
      </w:r>
      <w:r w:rsidR="005D139A" w:rsidRPr="00E115E2">
        <w:rPr>
          <w:rFonts w:ascii="Arial" w:hAnsi="Arial" w:cs="Arial"/>
          <w:bCs/>
          <w:sz w:val="20"/>
        </w:rPr>
        <w:t xml:space="preserve"> Tropfschale und bewahrt sie vor </w:t>
      </w:r>
      <w:r w:rsidR="009D4C8C" w:rsidRPr="00E115E2">
        <w:rPr>
          <w:rFonts w:ascii="Arial" w:hAnsi="Arial" w:cs="Arial"/>
          <w:bCs/>
          <w:sz w:val="20"/>
        </w:rPr>
        <w:t>dem Überlaufen</w:t>
      </w:r>
      <w:r w:rsidR="00283886" w:rsidRPr="00E115E2">
        <w:rPr>
          <w:rFonts w:ascii="Arial" w:hAnsi="Arial" w:cs="Arial"/>
          <w:bCs/>
          <w:sz w:val="20"/>
        </w:rPr>
        <w:t>.</w:t>
      </w:r>
      <w:r w:rsidR="00283886" w:rsidRPr="00EB1592">
        <w:rPr>
          <w:rFonts w:ascii="Arial" w:hAnsi="Arial" w:cs="Arial"/>
          <w:bCs/>
          <w:sz w:val="20"/>
        </w:rPr>
        <w:t xml:space="preserve"> </w:t>
      </w:r>
    </w:p>
    <w:p w14:paraId="5A803894" w14:textId="77777777" w:rsidR="0059184B" w:rsidRDefault="0059184B" w:rsidP="009C05A4">
      <w:pPr>
        <w:spacing w:line="288" w:lineRule="auto"/>
        <w:rPr>
          <w:rFonts w:ascii="Arial" w:hAnsi="Arial" w:cs="Arial"/>
          <w:bCs/>
          <w:sz w:val="20"/>
        </w:rPr>
      </w:pPr>
    </w:p>
    <w:p w14:paraId="48714D25" w14:textId="77777777" w:rsidR="00064781" w:rsidRDefault="00064781" w:rsidP="009C05A4">
      <w:pPr>
        <w:spacing w:line="288" w:lineRule="auto"/>
        <w:rPr>
          <w:rFonts w:ascii="Arial" w:hAnsi="Arial" w:cs="Arial"/>
          <w:b/>
          <w:sz w:val="20"/>
        </w:rPr>
      </w:pPr>
    </w:p>
    <w:p w14:paraId="274D6DEA" w14:textId="77777777" w:rsidR="00064781" w:rsidRDefault="00064781" w:rsidP="009C05A4">
      <w:pPr>
        <w:spacing w:line="288" w:lineRule="auto"/>
        <w:rPr>
          <w:rFonts w:ascii="Arial" w:hAnsi="Arial" w:cs="Arial"/>
          <w:b/>
          <w:sz w:val="20"/>
        </w:rPr>
      </w:pPr>
    </w:p>
    <w:p w14:paraId="05E48A78" w14:textId="3C7BFB7A" w:rsidR="006C3169" w:rsidRPr="006C3169" w:rsidRDefault="006C3169" w:rsidP="009C05A4">
      <w:pPr>
        <w:spacing w:line="288" w:lineRule="auto"/>
        <w:rPr>
          <w:rFonts w:ascii="Arial" w:hAnsi="Arial" w:cs="Arial"/>
          <w:b/>
          <w:sz w:val="20"/>
        </w:rPr>
      </w:pPr>
      <w:r w:rsidRPr="006C3169">
        <w:rPr>
          <w:rFonts w:ascii="Arial" w:hAnsi="Arial" w:cs="Arial"/>
          <w:b/>
          <w:sz w:val="20"/>
        </w:rPr>
        <w:lastRenderedPageBreak/>
        <w:t xml:space="preserve">Mit wenigen Klicks </w:t>
      </w:r>
      <w:r>
        <w:rPr>
          <w:rFonts w:ascii="Arial" w:hAnsi="Arial" w:cs="Arial"/>
          <w:b/>
          <w:sz w:val="20"/>
        </w:rPr>
        <w:t>bestellt und installiert</w:t>
      </w:r>
    </w:p>
    <w:p w14:paraId="2BA0D33E" w14:textId="15410E1A" w:rsidR="00004FF2" w:rsidRDefault="006C3169" w:rsidP="00E875D5">
      <w:pPr>
        <w:spacing w:line="288" w:lineRule="auto"/>
        <w:rPr>
          <w:rFonts w:ascii="Arial" w:hAnsi="Arial" w:cs="Arial"/>
          <w:bCs/>
          <w:sz w:val="20"/>
        </w:rPr>
      </w:pPr>
      <w:r w:rsidRPr="006C3169">
        <w:rPr>
          <w:rFonts w:ascii="Arial" w:hAnsi="Arial" w:cs="Arial"/>
          <w:bCs/>
          <w:sz w:val="20"/>
        </w:rPr>
        <w:t>Der Weg zu</w:t>
      </w:r>
      <w:r>
        <w:rPr>
          <w:rFonts w:ascii="Arial" w:hAnsi="Arial" w:cs="Arial"/>
          <w:bCs/>
          <w:sz w:val="20"/>
        </w:rPr>
        <w:t>m perfekten Genussmoment mit der</w:t>
      </w:r>
      <w:r w:rsidRPr="006C3169">
        <w:rPr>
          <w:rFonts w:ascii="Arial" w:hAnsi="Arial" w:cs="Arial"/>
          <w:bCs/>
          <w:sz w:val="20"/>
        </w:rPr>
        <w:t xml:space="preserve"> neuen WMF 950 S </w:t>
      </w:r>
      <w:r>
        <w:rPr>
          <w:rFonts w:ascii="Arial" w:hAnsi="Arial" w:cs="Arial"/>
          <w:bCs/>
          <w:sz w:val="20"/>
        </w:rPr>
        <w:t xml:space="preserve">könnte nicht einfacher sein: Auf einer eigenständigen </w:t>
      </w:r>
      <w:r w:rsidR="00AE485A">
        <w:rPr>
          <w:rFonts w:ascii="Arial" w:hAnsi="Arial" w:cs="Arial"/>
          <w:bCs/>
          <w:sz w:val="20"/>
        </w:rPr>
        <w:t>Online-Shopping</w:t>
      </w:r>
      <w:r>
        <w:rPr>
          <w:rFonts w:ascii="Arial" w:hAnsi="Arial" w:cs="Arial"/>
          <w:bCs/>
          <w:sz w:val="20"/>
        </w:rPr>
        <w:t xml:space="preserve">seite </w:t>
      </w:r>
      <w:r w:rsidR="00CA6769">
        <w:rPr>
          <w:rFonts w:ascii="Arial" w:hAnsi="Arial"/>
          <w:sz w:val="20"/>
        </w:rPr>
        <w:t>(</w:t>
      </w:r>
      <w:hyperlink r:id="rId7" w:history="1">
        <w:r w:rsidR="00CA6769" w:rsidRPr="00FF2E68">
          <w:rPr>
            <w:rStyle w:val="Hyperlink"/>
            <w:rFonts w:ascii="Arial" w:hAnsi="Arial"/>
            <w:sz w:val="20"/>
          </w:rPr>
          <w:t>www.wmf-950s.com</w:t>
        </w:r>
      </w:hyperlink>
      <w:r w:rsidR="00CA6769">
        <w:rPr>
          <w:rFonts w:ascii="Arial" w:hAnsi="Arial"/>
          <w:sz w:val="20"/>
        </w:rPr>
        <w:t>)</w:t>
      </w:r>
      <w:r>
        <w:rPr>
          <w:rFonts w:ascii="Arial" w:hAnsi="Arial" w:cs="Arial"/>
          <w:bCs/>
          <w:sz w:val="20"/>
        </w:rPr>
        <w:t xml:space="preserve"> stehen alle Informationen rund um das neue Einstieg</w:t>
      </w:r>
      <w:r w:rsidR="00194AA9">
        <w:rPr>
          <w:rFonts w:ascii="Arial" w:hAnsi="Arial" w:cs="Arial"/>
          <w:bCs/>
          <w:sz w:val="20"/>
        </w:rPr>
        <w:t>s</w:t>
      </w:r>
      <w:r>
        <w:rPr>
          <w:rFonts w:ascii="Arial" w:hAnsi="Arial" w:cs="Arial"/>
          <w:bCs/>
          <w:sz w:val="20"/>
        </w:rPr>
        <w:t xml:space="preserve">modell gebündelt und leicht verständlich zur Verfügung. </w:t>
      </w:r>
      <w:r w:rsidR="009C05A4">
        <w:rPr>
          <w:rFonts w:ascii="Arial" w:hAnsi="Arial" w:cs="Arial"/>
          <w:bCs/>
          <w:sz w:val="20"/>
        </w:rPr>
        <w:t xml:space="preserve">Im Anschluss </w:t>
      </w:r>
      <w:r>
        <w:rPr>
          <w:rFonts w:ascii="Arial" w:hAnsi="Arial" w:cs="Arial"/>
          <w:bCs/>
          <w:sz w:val="20"/>
        </w:rPr>
        <w:t>genügen wenige Klicks</w:t>
      </w:r>
      <w:r w:rsidR="0051652B">
        <w:rPr>
          <w:rFonts w:ascii="Arial" w:hAnsi="Arial" w:cs="Arial"/>
          <w:bCs/>
          <w:sz w:val="20"/>
        </w:rPr>
        <w:t xml:space="preserve"> </w:t>
      </w:r>
      <w:r>
        <w:rPr>
          <w:rFonts w:ascii="Arial" w:hAnsi="Arial" w:cs="Arial"/>
          <w:bCs/>
          <w:sz w:val="20"/>
        </w:rPr>
        <w:t xml:space="preserve">und die Maschine ist dank ihrer schlüsselfertigen Ausstattung bequem online </w:t>
      </w:r>
      <w:r w:rsidRPr="005F293E">
        <w:rPr>
          <w:rFonts w:ascii="Arial" w:hAnsi="Arial" w:cs="Arial"/>
          <w:bCs/>
          <w:sz w:val="20"/>
        </w:rPr>
        <w:t xml:space="preserve">bestellt. </w:t>
      </w:r>
      <w:r w:rsidR="009C05A4" w:rsidRPr="005F293E">
        <w:rPr>
          <w:rFonts w:ascii="Arial" w:hAnsi="Arial" w:cs="Arial"/>
          <w:bCs/>
          <w:sz w:val="20"/>
        </w:rPr>
        <w:t xml:space="preserve">Die Installation der WMF 905 S </w:t>
      </w:r>
      <w:r w:rsidR="00AE485A" w:rsidRPr="005F293E">
        <w:rPr>
          <w:rFonts w:ascii="Arial" w:hAnsi="Arial" w:cs="Arial"/>
          <w:bCs/>
          <w:sz w:val="20"/>
        </w:rPr>
        <w:t>begeistert</w:t>
      </w:r>
      <w:r w:rsidRPr="005F293E">
        <w:rPr>
          <w:rFonts w:ascii="Arial" w:hAnsi="Arial" w:cs="Arial"/>
          <w:bCs/>
          <w:sz w:val="20"/>
        </w:rPr>
        <w:t xml:space="preserve"> </w:t>
      </w:r>
      <w:r w:rsidR="009C05A4" w:rsidRPr="005F293E">
        <w:rPr>
          <w:rFonts w:ascii="Arial" w:hAnsi="Arial" w:cs="Arial"/>
          <w:bCs/>
          <w:sz w:val="20"/>
        </w:rPr>
        <w:t xml:space="preserve">ebenfalls mit intuitivem </w:t>
      </w:r>
      <w:r w:rsidRPr="005F293E">
        <w:rPr>
          <w:rFonts w:ascii="Arial" w:hAnsi="Arial" w:cs="Arial"/>
          <w:bCs/>
          <w:sz w:val="20"/>
        </w:rPr>
        <w:t>Komfort</w:t>
      </w:r>
      <w:r w:rsidR="009C05A4" w:rsidRPr="005F293E">
        <w:rPr>
          <w:rFonts w:ascii="Arial" w:hAnsi="Arial" w:cs="Arial"/>
          <w:bCs/>
          <w:sz w:val="20"/>
        </w:rPr>
        <w:t xml:space="preserve">: </w:t>
      </w:r>
      <w:r w:rsidR="00C07A11" w:rsidRPr="005F293E">
        <w:rPr>
          <w:rFonts w:ascii="Arial" w:hAnsi="Arial" w:cs="Arial"/>
          <w:bCs/>
          <w:sz w:val="20"/>
        </w:rPr>
        <w:t xml:space="preserve">Ein </w:t>
      </w:r>
      <w:r w:rsidR="00E875D5" w:rsidRPr="005F293E">
        <w:rPr>
          <w:rFonts w:ascii="Arial" w:hAnsi="Arial" w:cs="Arial"/>
          <w:bCs/>
          <w:sz w:val="20"/>
        </w:rPr>
        <w:t xml:space="preserve">integriertes </w:t>
      </w:r>
      <w:proofErr w:type="spellStart"/>
      <w:r w:rsidR="00E875D5" w:rsidRPr="005F293E">
        <w:rPr>
          <w:rFonts w:ascii="Arial" w:hAnsi="Arial" w:cs="Arial"/>
          <w:bCs/>
          <w:sz w:val="20"/>
        </w:rPr>
        <w:t>Inbetriebnahmeprogramm</w:t>
      </w:r>
      <w:proofErr w:type="spellEnd"/>
      <w:r w:rsidR="00E875D5" w:rsidRPr="005F293E">
        <w:rPr>
          <w:rFonts w:ascii="Arial" w:hAnsi="Arial" w:cs="Arial"/>
          <w:bCs/>
          <w:sz w:val="20"/>
        </w:rPr>
        <w:t xml:space="preserve"> fü</w:t>
      </w:r>
      <w:r w:rsidR="007F5A99">
        <w:rPr>
          <w:rFonts w:ascii="Arial" w:hAnsi="Arial" w:cs="Arial"/>
          <w:bCs/>
          <w:sz w:val="20"/>
        </w:rPr>
        <w:t>hrt</w:t>
      </w:r>
      <w:r w:rsidR="00E875D5" w:rsidRPr="005F293E">
        <w:rPr>
          <w:rFonts w:ascii="Arial" w:hAnsi="Arial" w:cs="Arial"/>
          <w:bCs/>
          <w:sz w:val="20"/>
        </w:rPr>
        <w:t xml:space="preserve"> den Kunden beim ersten Einschalten durch alle notwendigen Einstellung</w:t>
      </w:r>
      <w:r w:rsidR="007F5A99">
        <w:rPr>
          <w:rFonts w:ascii="Arial" w:hAnsi="Arial" w:cs="Arial"/>
          <w:bCs/>
          <w:sz w:val="20"/>
        </w:rPr>
        <w:t>en</w:t>
      </w:r>
      <w:r w:rsidR="00E875D5" w:rsidRPr="005F293E">
        <w:rPr>
          <w:rFonts w:ascii="Arial" w:hAnsi="Arial" w:cs="Arial"/>
          <w:bCs/>
          <w:sz w:val="20"/>
        </w:rPr>
        <w:t xml:space="preserve">. </w:t>
      </w:r>
      <w:r w:rsidR="00C6657E" w:rsidRPr="005F293E">
        <w:rPr>
          <w:rFonts w:ascii="Arial" w:hAnsi="Arial" w:cs="Arial"/>
          <w:bCs/>
          <w:sz w:val="20"/>
        </w:rPr>
        <w:t xml:space="preserve">Zudem </w:t>
      </w:r>
      <w:r w:rsidR="00E875D5" w:rsidRPr="005F293E">
        <w:rPr>
          <w:rFonts w:ascii="Arial" w:hAnsi="Arial" w:cs="Arial"/>
          <w:bCs/>
          <w:sz w:val="20"/>
        </w:rPr>
        <w:t xml:space="preserve">bietet die Website in </w:t>
      </w:r>
      <w:r w:rsidR="009C05A4" w:rsidRPr="005F293E">
        <w:rPr>
          <w:rFonts w:ascii="Arial" w:hAnsi="Arial" w:cs="Arial"/>
          <w:bCs/>
          <w:sz w:val="20"/>
        </w:rPr>
        <w:t xml:space="preserve">einem gesonderten Bereich unterschiedlichste </w:t>
      </w:r>
      <w:r w:rsidR="00A335D5">
        <w:rPr>
          <w:rFonts w:ascii="Arial" w:hAnsi="Arial" w:cs="Arial"/>
          <w:bCs/>
          <w:sz w:val="20"/>
        </w:rPr>
        <w:t>„</w:t>
      </w:r>
      <w:proofErr w:type="spellStart"/>
      <w:r w:rsidR="005F293E">
        <w:rPr>
          <w:rFonts w:ascii="Arial" w:hAnsi="Arial" w:cs="Arial"/>
          <w:bCs/>
          <w:sz w:val="20"/>
        </w:rPr>
        <w:t>How</w:t>
      </w:r>
      <w:proofErr w:type="spellEnd"/>
      <w:r w:rsidR="005F293E">
        <w:rPr>
          <w:rFonts w:ascii="Arial" w:hAnsi="Arial" w:cs="Arial"/>
          <w:bCs/>
          <w:sz w:val="20"/>
        </w:rPr>
        <w:t>-T</w:t>
      </w:r>
      <w:r w:rsidR="00004FF2" w:rsidRPr="005F293E">
        <w:rPr>
          <w:rFonts w:ascii="Arial" w:hAnsi="Arial" w:cs="Arial"/>
          <w:bCs/>
          <w:sz w:val="20"/>
        </w:rPr>
        <w:t>o</w:t>
      </w:r>
      <w:r w:rsidR="00A335D5">
        <w:rPr>
          <w:rFonts w:ascii="Arial" w:hAnsi="Arial" w:cs="Arial"/>
          <w:bCs/>
          <w:sz w:val="20"/>
        </w:rPr>
        <w:t>“</w:t>
      </w:r>
      <w:r w:rsidR="008C12E1">
        <w:rPr>
          <w:rFonts w:ascii="Arial" w:hAnsi="Arial" w:cs="Arial"/>
          <w:bCs/>
          <w:sz w:val="20"/>
        </w:rPr>
        <w:t>-</w:t>
      </w:r>
      <w:r w:rsidR="00004FF2" w:rsidRPr="005F293E">
        <w:rPr>
          <w:rFonts w:ascii="Arial" w:hAnsi="Arial" w:cs="Arial"/>
          <w:bCs/>
          <w:sz w:val="20"/>
        </w:rPr>
        <w:t>Videos, die alle</w:t>
      </w:r>
      <w:r w:rsidR="009C05A4" w:rsidRPr="005F293E">
        <w:rPr>
          <w:rFonts w:ascii="Arial" w:hAnsi="Arial" w:cs="Arial"/>
          <w:bCs/>
          <w:sz w:val="20"/>
        </w:rPr>
        <w:t xml:space="preserve"> Bedienschritte und Anwenderaufgaben</w:t>
      </w:r>
      <w:r w:rsidR="00004FF2" w:rsidRPr="005F293E">
        <w:rPr>
          <w:rFonts w:ascii="Arial" w:hAnsi="Arial" w:cs="Arial"/>
          <w:bCs/>
          <w:sz w:val="20"/>
        </w:rPr>
        <w:t xml:space="preserve"> rund um die Maschine </w:t>
      </w:r>
      <w:r w:rsidR="00E875D5" w:rsidRPr="005F293E">
        <w:rPr>
          <w:rFonts w:ascii="Arial" w:hAnsi="Arial" w:cs="Arial"/>
          <w:bCs/>
          <w:sz w:val="20"/>
        </w:rPr>
        <w:t xml:space="preserve">zusätzlich </w:t>
      </w:r>
      <w:r w:rsidR="00004FF2" w:rsidRPr="005F293E">
        <w:rPr>
          <w:rFonts w:ascii="Arial" w:hAnsi="Arial" w:cs="Arial"/>
          <w:bCs/>
          <w:sz w:val="20"/>
        </w:rPr>
        <w:t>erklären</w:t>
      </w:r>
      <w:r w:rsidR="009C05A4" w:rsidRPr="005F293E">
        <w:rPr>
          <w:rFonts w:ascii="Arial" w:hAnsi="Arial" w:cs="Arial"/>
          <w:bCs/>
          <w:sz w:val="20"/>
        </w:rPr>
        <w:t xml:space="preserve"> – von der </w:t>
      </w:r>
      <w:r w:rsidR="00004FF2" w:rsidRPr="005F293E">
        <w:rPr>
          <w:rFonts w:ascii="Arial" w:hAnsi="Arial" w:cs="Arial"/>
          <w:bCs/>
          <w:sz w:val="20"/>
        </w:rPr>
        <w:t>Installation</w:t>
      </w:r>
      <w:r w:rsidR="009C05A4" w:rsidRPr="005F293E">
        <w:rPr>
          <w:rFonts w:ascii="Arial" w:hAnsi="Arial" w:cs="Arial"/>
          <w:bCs/>
          <w:sz w:val="20"/>
        </w:rPr>
        <w:t xml:space="preserve"> und </w:t>
      </w:r>
      <w:r w:rsidR="00004FF2" w:rsidRPr="005F293E">
        <w:rPr>
          <w:rFonts w:ascii="Arial" w:hAnsi="Arial" w:cs="Arial"/>
          <w:bCs/>
          <w:sz w:val="20"/>
        </w:rPr>
        <w:t>Handhabung</w:t>
      </w:r>
      <w:r w:rsidR="009C05A4" w:rsidRPr="005F293E">
        <w:rPr>
          <w:rFonts w:ascii="Arial" w:hAnsi="Arial" w:cs="Arial"/>
          <w:bCs/>
          <w:sz w:val="20"/>
        </w:rPr>
        <w:t xml:space="preserve"> über die Reinigung bis hin zu </w:t>
      </w:r>
      <w:r w:rsidR="00004FF2" w:rsidRPr="005F293E">
        <w:rPr>
          <w:rFonts w:ascii="Arial" w:hAnsi="Arial" w:cs="Arial"/>
          <w:bCs/>
          <w:sz w:val="20"/>
        </w:rPr>
        <w:t>Entkal</w:t>
      </w:r>
      <w:r w:rsidR="008C12E1">
        <w:rPr>
          <w:rFonts w:ascii="Arial" w:hAnsi="Arial" w:cs="Arial"/>
          <w:bCs/>
          <w:sz w:val="20"/>
        </w:rPr>
        <w:t>k</w:t>
      </w:r>
      <w:r w:rsidR="00004FF2" w:rsidRPr="005F293E">
        <w:rPr>
          <w:rFonts w:ascii="Arial" w:hAnsi="Arial" w:cs="Arial"/>
          <w:bCs/>
          <w:sz w:val="20"/>
        </w:rPr>
        <w:t>ung</w:t>
      </w:r>
      <w:r w:rsidR="009C05A4" w:rsidRPr="005F293E">
        <w:rPr>
          <w:rFonts w:ascii="Arial" w:hAnsi="Arial" w:cs="Arial"/>
          <w:bCs/>
          <w:sz w:val="20"/>
        </w:rPr>
        <w:t xml:space="preserve"> und Kundenservice.</w:t>
      </w:r>
      <w:r w:rsidR="00C07A11" w:rsidRPr="00C07A11">
        <w:t xml:space="preserve"> </w:t>
      </w:r>
    </w:p>
    <w:p w14:paraId="53D4CD76" w14:textId="77777777" w:rsidR="005D139A" w:rsidRPr="00EB1592" w:rsidRDefault="005D139A" w:rsidP="009C05A4">
      <w:pPr>
        <w:spacing w:line="288" w:lineRule="auto"/>
        <w:rPr>
          <w:rFonts w:ascii="Arial" w:hAnsi="Arial" w:cs="Arial"/>
          <w:sz w:val="20"/>
        </w:rPr>
      </w:pPr>
    </w:p>
    <w:p w14:paraId="25DAFCD6" w14:textId="77777777" w:rsidR="00E54843" w:rsidRPr="00EB1592" w:rsidRDefault="006C6008" w:rsidP="009C05A4">
      <w:pPr>
        <w:spacing w:line="288" w:lineRule="auto"/>
        <w:rPr>
          <w:rFonts w:ascii="Arial" w:hAnsi="Arial" w:cs="Arial"/>
          <w:b/>
          <w:sz w:val="20"/>
        </w:rPr>
      </w:pPr>
      <w:r w:rsidRPr="00EB1592">
        <w:rPr>
          <w:rFonts w:ascii="Arial" w:hAnsi="Arial" w:cs="Arial"/>
          <w:b/>
          <w:sz w:val="20"/>
        </w:rPr>
        <w:t>Bildanforderun</w:t>
      </w:r>
      <w:r w:rsidR="00E54843" w:rsidRPr="00EB1592">
        <w:rPr>
          <w:rFonts w:ascii="Arial" w:hAnsi="Arial" w:cs="Arial"/>
          <w:b/>
          <w:bCs/>
          <w:sz w:val="20"/>
        </w:rPr>
        <w:t>g</w:t>
      </w:r>
    </w:p>
    <w:p w14:paraId="5D2276D5" w14:textId="0D300F4A" w:rsidR="00E54843" w:rsidRPr="00EB1592" w:rsidRDefault="006C6008" w:rsidP="009C05A4">
      <w:pPr>
        <w:spacing w:line="288" w:lineRule="auto"/>
      </w:pPr>
      <w:r w:rsidRPr="00EB1592">
        <w:rPr>
          <w:rFonts w:ascii="Arial" w:hAnsi="Arial" w:cs="Arial"/>
          <w:sz w:val="20"/>
        </w:rPr>
        <w:t xml:space="preserve">Bildmaterial finden Sie in unserem Medienportal </w:t>
      </w:r>
      <w:hyperlink r:id="rId8" w:history="1">
        <w:r w:rsidRPr="005531CA">
          <w:rPr>
            <w:rStyle w:val="Hyperlink"/>
            <w:rFonts w:ascii="Arial" w:hAnsi="Arial" w:cs="Arial"/>
            <w:sz w:val="20"/>
          </w:rPr>
          <w:t>http</w:t>
        </w:r>
        <w:r w:rsidR="00490AB5" w:rsidRPr="005531CA">
          <w:rPr>
            <w:rStyle w:val="Hyperlink"/>
            <w:rFonts w:ascii="Arial" w:hAnsi="Arial" w:cs="Arial"/>
            <w:sz w:val="20"/>
          </w:rPr>
          <w:t>s</w:t>
        </w:r>
        <w:r w:rsidRPr="005531CA">
          <w:rPr>
            <w:rStyle w:val="Hyperlink"/>
            <w:rFonts w:ascii="Arial" w:hAnsi="Arial" w:cs="Arial"/>
            <w:sz w:val="20"/>
          </w:rPr>
          <w:t>://press-n-relations.amid-pr.com</w:t>
        </w:r>
      </w:hyperlink>
      <w:r w:rsidRPr="00EB1592">
        <w:rPr>
          <w:rFonts w:ascii="Arial" w:hAnsi="Arial" w:cs="Arial"/>
          <w:sz w:val="20"/>
        </w:rPr>
        <w:t xml:space="preserve"> (Suchbegriff „</w:t>
      </w:r>
      <w:r w:rsidR="00EE5404">
        <w:rPr>
          <w:rFonts w:ascii="Arial" w:hAnsi="Arial" w:cs="Arial"/>
          <w:sz w:val="20"/>
        </w:rPr>
        <w:t>WMF950S</w:t>
      </w:r>
      <w:r w:rsidRPr="00EB1592">
        <w:rPr>
          <w:rFonts w:ascii="Arial" w:hAnsi="Arial" w:cs="Arial"/>
          <w:sz w:val="20"/>
        </w:rPr>
        <w:t xml:space="preserve">“). </w:t>
      </w:r>
    </w:p>
    <w:tbl>
      <w:tblPr>
        <w:tblW w:w="9039" w:type="dxa"/>
        <w:tblInd w:w="-106" w:type="dxa"/>
        <w:tblLook w:val="04A0" w:firstRow="1" w:lastRow="0" w:firstColumn="1" w:lastColumn="0" w:noHBand="0" w:noVBand="1"/>
      </w:tblPr>
      <w:tblGrid>
        <w:gridCol w:w="4217"/>
        <w:gridCol w:w="4822"/>
      </w:tblGrid>
      <w:tr w:rsidR="0085480D" w:rsidRPr="0086696B" w14:paraId="7B7C015D" w14:textId="77777777" w:rsidTr="00E56F6A">
        <w:trPr>
          <w:trHeight w:val="2034"/>
        </w:trPr>
        <w:tc>
          <w:tcPr>
            <w:tcW w:w="4217" w:type="dxa"/>
            <w:shd w:val="clear" w:color="auto" w:fill="auto"/>
          </w:tcPr>
          <w:p w14:paraId="0E35A219" w14:textId="77777777" w:rsidR="0085480D" w:rsidRPr="00377893" w:rsidRDefault="0085480D" w:rsidP="008F5473">
            <w:pPr>
              <w:spacing w:line="240" w:lineRule="auto"/>
              <w:rPr>
                <w:rFonts w:ascii="Arial" w:hAnsi="Arial" w:cs="Arial"/>
                <w:color w:val="000000" w:themeColor="text1"/>
                <w:sz w:val="18"/>
                <w:szCs w:val="18"/>
              </w:rPr>
            </w:pPr>
          </w:p>
          <w:p w14:paraId="3A984EF5" w14:textId="77777777" w:rsidR="0085480D" w:rsidRPr="0085480D" w:rsidRDefault="0085480D" w:rsidP="008F5473">
            <w:pPr>
              <w:spacing w:line="240" w:lineRule="auto"/>
              <w:rPr>
                <w:rFonts w:ascii="Arial" w:hAnsi="Arial" w:cs="Arial"/>
                <w:b/>
                <w:bCs/>
                <w:color w:val="000000" w:themeColor="text1"/>
                <w:sz w:val="18"/>
                <w:szCs w:val="18"/>
              </w:rPr>
            </w:pPr>
            <w:r w:rsidRPr="0085480D">
              <w:rPr>
                <w:rFonts w:ascii="Arial" w:hAnsi="Arial" w:cs="Arial"/>
                <w:b/>
                <w:bCs/>
                <w:color w:val="000000" w:themeColor="text1"/>
                <w:sz w:val="18"/>
                <w:szCs w:val="18"/>
              </w:rPr>
              <w:t>Weitere Informationen:</w:t>
            </w:r>
          </w:p>
          <w:p w14:paraId="0019D77D" w14:textId="77777777" w:rsidR="0085480D" w:rsidRPr="0085480D" w:rsidRDefault="0085480D" w:rsidP="008F5473">
            <w:pPr>
              <w:spacing w:line="240" w:lineRule="auto"/>
              <w:rPr>
                <w:rFonts w:ascii="Arial" w:hAnsi="Arial" w:cs="Arial"/>
                <w:color w:val="000000" w:themeColor="text1"/>
                <w:sz w:val="18"/>
                <w:szCs w:val="18"/>
              </w:rPr>
            </w:pPr>
            <w:r w:rsidRPr="0085480D">
              <w:rPr>
                <w:rFonts w:ascii="Arial" w:hAnsi="Arial" w:cs="Arial"/>
                <w:color w:val="000000" w:themeColor="text1"/>
                <w:sz w:val="18"/>
                <w:szCs w:val="18"/>
              </w:rPr>
              <w:t>WMF GmbH</w:t>
            </w:r>
          </w:p>
          <w:p w14:paraId="7A6C78A6" w14:textId="77777777" w:rsidR="0085480D" w:rsidRPr="0085480D" w:rsidRDefault="00F402C8" w:rsidP="008F5473">
            <w:pPr>
              <w:spacing w:line="240" w:lineRule="auto"/>
              <w:rPr>
                <w:rFonts w:ascii="Arial" w:hAnsi="Arial" w:cs="Arial"/>
                <w:color w:val="000000" w:themeColor="text1"/>
                <w:sz w:val="18"/>
                <w:szCs w:val="18"/>
              </w:rPr>
            </w:pPr>
            <w:r>
              <w:rPr>
                <w:rFonts w:ascii="Arial" w:hAnsi="Arial" w:cs="Arial"/>
                <w:color w:val="000000" w:themeColor="text1"/>
                <w:sz w:val="18"/>
                <w:szCs w:val="18"/>
              </w:rPr>
              <w:t>Mirjam Sauter</w:t>
            </w:r>
          </w:p>
          <w:p w14:paraId="2E5D78E2" w14:textId="77777777" w:rsidR="0085480D" w:rsidRPr="003A7B76" w:rsidRDefault="00F402C8" w:rsidP="008F5473">
            <w:pPr>
              <w:spacing w:line="240" w:lineRule="auto"/>
              <w:rPr>
                <w:rFonts w:ascii="Arial" w:hAnsi="Arial" w:cs="Arial"/>
                <w:color w:val="000000" w:themeColor="text1"/>
                <w:sz w:val="18"/>
                <w:szCs w:val="18"/>
                <w:lang w:val="en-US"/>
              </w:rPr>
            </w:pPr>
            <w:r>
              <w:rPr>
                <w:rFonts w:ascii="Arial" w:hAnsi="Arial" w:cs="Arial"/>
                <w:color w:val="000000" w:themeColor="text1"/>
                <w:sz w:val="18"/>
                <w:szCs w:val="18"/>
                <w:lang w:val="en-US"/>
              </w:rPr>
              <w:t xml:space="preserve">Global </w:t>
            </w:r>
            <w:r w:rsidR="005F293E">
              <w:rPr>
                <w:rFonts w:ascii="Arial" w:hAnsi="Arial" w:cs="Arial"/>
                <w:color w:val="000000" w:themeColor="text1"/>
                <w:sz w:val="18"/>
                <w:szCs w:val="18"/>
                <w:lang w:val="en-US"/>
              </w:rPr>
              <w:t>Communication &amp; Content</w:t>
            </w:r>
            <w:r>
              <w:rPr>
                <w:rFonts w:ascii="Arial" w:hAnsi="Arial" w:cs="Arial"/>
                <w:color w:val="000000" w:themeColor="text1"/>
                <w:sz w:val="18"/>
                <w:szCs w:val="18"/>
                <w:lang w:val="en-US"/>
              </w:rPr>
              <w:t xml:space="preserve"> Manager</w:t>
            </w:r>
          </w:p>
          <w:p w14:paraId="52F3520A" w14:textId="77777777" w:rsidR="0085480D" w:rsidRPr="0085480D" w:rsidRDefault="0085480D" w:rsidP="008F5473">
            <w:pPr>
              <w:spacing w:line="240" w:lineRule="auto"/>
              <w:rPr>
                <w:rFonts w:ascii="Arial" w:hAnsi="Arial" w:cs="Arial"/>
                <w:color w:val="000000" w:themeColor="text1"/>
                <w:sz w:val="18"/>
                <w:szCs w:val="18"/>
                <w:lang w:val="en-US"/>
              </w:rPr>
            </w:pPr>
            <w:r w:rsidRPr="0085480D">
              <w:rPr>
                <w:rFonts w:ascii="Arial" w:hAnsi="Arial" w:cs="Arial"/>
                <w:color w:val="000000" w:themeColor="text1"/>
                <w:sz w:val="18"/>
                <w:szCs w:val="18"/>
                <w:lang w:val="en-US"/>
              </w:rPr>
              <w:t>GBU Professional Coffee Machines</w:t>
            </w:r>
          </w:p>
          <w:p w14:paraId="5B9F1E9A" w14:textId="77777777" w:rsidR="0085480D" w:rsidRPr="004B7216" w:rsidRDefault="0085480D" w:rsidP="008F5473">
            <w:pPr>
              <w:spacing w:line="240" w:lineRule="auto"/>
              <w:rPr>
                <w:rFonts w:ascii="Arial" w:hAnsi="Arial" w:cs="Arial"/>
                <w:color w:val="000000" w:themeColor="text1"/>
                <w:sz w:val="18"/>
                <w:szCs w:val="18"/>
              </w:rPr>
            </w:pPr>
            <w:r>
              <w:rPr>
                <w:rFonts w:ascii="Arial" w:hAnsi="Arial" w:cs="Arial"/>
                <w:color w:val="000000" w:themeColor="text1"/>
                <w:sz w:val="18"/>
                <w:szCs w:val="18"/>
              </w:rPr>
              <w:t>WMF Platz 1</w:t>
            </w:r>
            <w:r w:rsidRPr="004B7216">
              <w:rPr>
                <w:rFonts w:ascii="Arial" w:hAnsi="Arial" w:cs="Arial"/>
                <w:color w:val="000000" w:themeColor="text1"/>
                <w:sz w:val="18"/>
                <w:szCs w:val="18"/>
              </w:rPr>
              <w:t xml:space="preserve"> – D-73312 Geislingen</w:t>
            </w:r>
          </w:p>
          <w:p w14:paraId="0265D30A" w14:textId="77777777" w:rsidR="0085480D" w:rsidRPr="004B7216" w:rsidRDefault="0085480D" w:rsidP="008F5473">
            <w:pPr>
              <w:spacing w:line="240" w:lineRule="auto"/>
              <w:rPr>
                <w:rFonts w:ascii="Arial" w:hAnsi="Arial" w:cs="Arial"/>
                <w:color w:val="000000" w:themeColor="text1"/>
                <w:sz w:val="18"/>
                <w:szCs w:val="18"/>
              </w:rPr>
            </w:pPr>
            <w:r w:rsidRPr="004B7216">
              <w:rPr>
                <w:rFonts w:ascii="Arial" w:hAnsi="Arial" w:cs="Arial"/>
                <w:color w:val="000000" w:themeColor="text1"/>
                <w:sz w:val="18"/>
                <w:szCs w:val="18"/>
              </w:rPr>
              <w:t xml:space="preserve">Tel.: +49 73 31 25 </w:t>
            </w:r>
            <w:r w:rsidR="00F402C8">
              <w:rPr>
                <w:rFonts w:ascii="Arial" w:hAnsi="Arial" w:cs="Arial"/>
                <w:color w:val="000000" w:themeColor="text1"/>
                <w:sz w:val="18"/>
                <w:szCs w:val="18"/>
              </w:rPr>
              <w:t>7314</w:t>
            </w:r>
          </w:p>
          <w:p w14:paraId="175DD8FD" w14:textId="6D1C3156" w:rsidR="0085480D" w:rsidRPr="006D17D9" w:rsidRDefault="004F5C70" w:rsidP="008F5473">
            <w:pPr>
              <w:spacing w:line="240" w:lineRule="auto"/>
              <w:rPr>
                <w:rFonts w:ascii="Arial" w:hAnsi="Arial" w:cs="Arial"/>
                <w:color w:val="000000" w:themeColor="text1"/>
                <w:sz w:val="18"/>
                <w:szCs w:val="18"/>
                <w:lang w:val="it-IT"/>
              </w:rPr>
            </w:pPr>
            <w:r>
              <w:rPr>
                <w:rFonts w:ascii="Arial" w:hAnsi="Arial" w:cs="Arial"/>
                <w:color w:val="000000" w:themeColor="text1"/>
                <w:sz w:val="18"/>
                <w:szCs w:val="18"/>
              </w:rPr>
              <w:t>p</w:t>
            </w:r>
            <w:r w:rsidR="00F402C8" w:rsidRPr="00F402C8">
              <w:rPr>
                <w:rFonts w:ascii="Arial" w:hAnsi="Arial" w:cs="Arial"/>
                <w:color w:val="000000" w:themeColor="text1"/>
                <w:sz w:val="18"/>
                <w:szCs w:val="18"/>
              </w:rPr>
              <w:t>ress</w:t>
            </w:r>
            <w:r w:rsidR="00E56F6A">
              <w:rPr>
                <w:rFonts w:ascii="Arial" w:hAnsi="Arial" w:cs="Arial"/>
                <w:color w:val="000000" w:themeColor="text1"/>
                <w:sz w:val="18"/>
                <w:szCs w:val="18"/>
              </w:rPr>
              <w:t>e</w:t>
            </w:r>
            <w:r w:rsidR="00F402C8" w:rsidRPr="00F402C8">
              <w:rPr>
                <w:rFonts w:ascii="Arial" w:hAnsi="Arial" w:cs="Arial"/>
                <w:color w:val="000000" w:themeColor="text1"/>
                <w:sz w:val="18"/>
                <w:szCs w:val="18"/>
              </w:rPr>
              <w:t>.</w:t>
            </w:r>
            <w:r>
              <w:rPr>
                <w:rFonts w:ascii="Arial" w:hAnsi="Arial" w:cs="Arial"/>
                <w:color w:val="000000" w:themeColor="text1"/>
                <w:sz w:val="18"/>
                <w:szCs w:val="18"/>
              </w:rPr>
              <w:t>pcm</w:t>
            </w:r>
            <w:r w:rsidR="00F402C8" w:rsidRPr="00F402C8">
              <w:rPr>
                <w:rFonts w:ascii="Arial" w:hAnsi="Arial" w:cs="Arial"/>
                <w:color w:val="000000" w:themeColor="text1"/>
                <w:sz w:val="18"/>
                <w:szCs w:val="18"/>
              </w:rPr>
              <w:t>@wmf.</w:t>
            </w:r>
            <w:r w:rsidR="00E56F6A">
              <w:rPr>
                <w:rFonts w:ascii="Arial" w:hAnsi="Arial" w:cs="Arial"/>
                <w:color w:val="000000" w:themeColor="text1"/>
                <w:sz w:val="18"/>
                <w:szCs w:val="18"/>
              </w:rPr>
              <w:t>com</w:t>
            </w:r>
            <w:r w:rsidR="0085480D" w:rsidRPr="00F402C8">
              <w:rPr>
                <w:rFonts w:ascii="Arial" w:hAnsi="Arial" w:cs="Arial"/>
                <w:color w:val="000000" w:themeColor="text1"/>
                <w:sz w:val="18"/>
                <w:szCs w:val="18"/>
              </w:rPr>
              <w:t xml:space="preserve"> – https://www.wmf.com</w:t>
            </w:r>
          </w:p>
        </w:tc>
        <w:tc>
          <w:tcPr>
            <w:tcW w:w="4822" w:type="dxa"/>
            <w:shd w:val="clear" w:color="auto" w:fill="auto"/>
          </w:tcPr>
          <w:p w14:paraId="065A17CA" w14:textId="77777777" w:rsidR="0085480D" w:rsidRPr="006D17D9" w:rsidRDefault="0085480D" w:rsidP="008F5473">
            <w:pPr>
              <w:spacing w:line="240" w:lineRule="auto"/>
              <w:rPr>
                <w:rFonts w:ascii="Arial" w:hAnsi="Arial" w:cs="Arial"/>
                <w:color w:val="000000" w:themeColor="text1"/>
                <w:sz w:val="18"/>
                <w:szCs w:val="18"/>
                <w:lang w:val="it-IT"/>
              </w:rPr>
            </w:pPr>
          </w:p>
          <w:p w14:paraId="494F5B80" w14:textId="77777777" w:rsidR="0085480D" w:rsidRPr="006D17D9" w:rsidRDefault="0085480D" w:rsidP="008F5473">
            <w:pPr>
              <w:spacing w:line="240" w:lineRule="auto"/>
              <w:rPr>
                <w:rFonts w:ascii="Arial" w:hAnsi="Arial" w:cs="Arial"/>
                <w:b/>
                <w:bCs/>
                <w:color w:val="000000" w:themeColor="text1"/>
                <w:sz w:val="18"/>
                <w:szCs w:val="18"/>
              </w:rPr>
            </w:pPr>
            <w:r w:rsidRPr="006D17D9">
              <w:rPr>
                <w:rFonts w:ascii="Arial" w:hAnsi="Arial" w:cs="Arial"/>
                <w:b/>
                <w:bCs/>
                <w:color w:val="000000" w:themeColor="text1"/>
                <w:sz w:val="18"/>
                <w:szCs w:val="18"/>
              </w:rPr>
              <w:t>Presse- und Öffentlichkeitsarbeit:</w:t>
            </w:r>
          </w:p>
          <w:p w14:paraId="04762368" w14:textId="77777777" w:rsidR="0085480D" w:rsidRPr="006D17D9" w:rsidRDefault="0085480D" w:rsidP="008F5473">
            <w:pPr>
              <w:spacing w:line="240" w:lineRule="auto"/>
              <w:rPr>
                <w:rFonts w:ascii="Arial" w:hAnsi="Arial" w:cs="Arial"/>
                <w:color w:val="000000" w:themeColor="text1"/>
                <w:sz w:val="18"/>
                <w:szCs w:val="18"/>
              </w:rPr>
            </w:pPr>
            <w:r w:rsidRPr="006D17D9">
              <w:rPr>
                <w:rFonts w:ascii="Arial" w:hAnsi="Arial" w:cs="Arial"/>
                <w:color w:val="000000" w:themeColor="text1"/>
                <w:sz w:val="18"/>
                <w:szCs w:val="18"/>
              </w:rPr>
              <w:t>WMF Pressebüro</w:t>
            </w:r>
          </w:p>
          <w:p w14:paraId="43390175" w14:textId="77777777" w:rsidR="0085480D" w:rsidRPr="006D17D9" w:rsidRDefault="0085480D" w:rsidP="008F5473">
            <w:pPr>
              <w:spacing w:line="240" w:lineRule="auto"/>
              <w:rPr>
                <w:rFonts w:ascii="Arial" w:hAnsi="Arial" w:cs="Arial"/>
                <w:color w:val="000000" w:themeColor="text1"/>
                <w:sz w:val="18"/>
                <w:szCs w:val="18"/>
              </w:rPr>
            </w:pPr>
            <w:r w:rsidRPr="006D17D9">
              <w:rPr>
                <w:rFonts w:ascii="Arial" w:hAnsi="Arial" w:cs="Arial"/>
                <w:color w:val="000000" w:themeColor="text1"/>
                <w:sz w:val="18"/>
                <w:szCs w:val="18"/>
              </w:rPr>
              <w:t xml:space="preserve">c/o Press’n’Relations GmbH </w:t>
            </w:r>
          </w:p>
          <w:p w14:paraId="7CF9B393" w14:textId="77777777" w:rsidR="0085480D" w:rsidRPr="006D17D9" w:rsidRDefault="0085480D" w:rsidP="008F5473">
            <w:pPr>
              <w:spacing w:line="240" w:lineRule="auto"/>
              <w:rPr>
                <w:rFonts w:ascii="Arial" w:hAnsi="Arial" w:cs="Arial"/>
                <w:color w:val="000000" w:themeColor="text1"/>
                <w:sz w:val="18"/>
                <w:szCs w:val="18"/>
              </w:rPr>
            </w:pPr>
            <w:r w:rsidRPr="006D17D9">
              <w:rPr>
                <w:rFonts w:ascii="Arial" w:hAnsi="Arial" w:cs="Arial"/>
                <w:color w:val="000000" w:themeColor="text1"/>
                <w:sz w:val="18"/>
                <w:szCs w:val="18"/>
              </w:rPr>
              <w:t xml:space="preserve">Monika Nyendick </w:t>
            </w:r>
          </w:p>
          <w:p w14:paraId="126B18F3" w14:textId="77777777" w:rsidR="0085480D" w:rsidRPr="006D17D9" w:rsidRDefault="0085480D" w:rsidP="008F5473">
            <w:pPr>
              <w:spacing w:line="240"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Magirusstraße 33 – D-89077 Ulm </w:t>
            </w:r>
          </w:p>
          <w:p w14:paraId="31A8D036" w14:textId="77777777" w:rsidR="0085480D" w:rsidRPr="006D17D9" w:rsidRDefault="0085480D" w:rsidP="008F5473">
            <w:pPr>
              <w:spacing w:line="240"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Tel.: +49 731 96287-30 </w:t>
            </w:r>
          </w:p>
          <w:p w14:paraId="3448685B" w14:textId="77777777" w:rsidR="0085480D" w:rsidRPr="006D17D9" w:rsidRDefault="0085480D" w:rsidP="008F5473">
            <w:pPr>
              <w:spacing w:line="240" w:lineRule="auto"/>
              <w:rPr>
                <w:rFonts w:ascii="Arial" w:hAnsi="Arial" w:cs="Arial"/>
                <w:color w:val="000000" w:themeColor="text1"/>
                <w:sz w:val="18"/>
                <w:szCs w:val="18"/>
                <w:lang w:val="it-IT"/>
              </w:rPr>
            </w:pPr>
            <w:r w:rsidRPr="006D17D9">
              <w:rPr>
                <w:rFonts w:ascii="Arial" w:hAnsi="Arial" w:cs="Arial"/>
                <w:color w:val="000000" w:themeColor="text1"/>
                <w:sz w:val="18"/>
                <w:szCs w:val="18"/>
                <w:lang w:val="it-IT"/>
              </w:rPr>
              <w:t xml:space="preserve">wmf@press-n-relations.de </w:t>
            </w:r>
          </w:p>
          <w:p w14:paraId="58D84280" w14:textId="77777777" w:rsidR="0085480D" w:rsidRPr="006D17D9" w:rsidRDefault="0085480D" w:rsidP="008F5473">
            <w:pPr>
              <w:spacing w:line="240" w:lineRule="auto"/>
              <w:rPr>
                <w:rFonts w:ascii="Arial" w:hAnsi="Arial" w:cs="Arial"/>
                <w:color w:val="000000" w:themeColor="text1"/>
                <w:sz w:val="18"/>
                <w:szCs w:val="18"/>
                <w:lang w:val="it-IT"/>
              </w:rPr>
            </w:pPr>
            <w:r>
              <w:rPr>
                <w:rFonts w:ascii="Arial" w:hAnsi="Arial" w:cs="Arial"/>
                <w:color w:val="000000" w:themeColor="text1"/>
                <w:sz w:val="18"/>
                <w:szCs w:val="18"/>
                <w:lang w:val="it-IT"/>
              </w:rPr>
              <w:t>https://</w:t>
            </w:r>
            <w:r w:rsidRPr="006D17D9">
              <w:rPr>
                <w:rFonts w:ascii="Arial" w:hAnsi="Arial" w:cs="Arial"/>
                <w:color w:val="000000" w:themeColor="text1"/>
                <w:sz w:val="18"/>
                <w:szCs w:val="18"/>
                <w:lang w:val="it-IT"/>
              </w:rPr>
              <w:t>www.press-n-relations.de</w:t>
            </w:r>
          </w:p>
        </w:tc>
      </w:tr>
    </w:tbl>
    <w:p w14:paraId="5F4D36F5" w14:textId="77777777" w:rsidR="0085480D" w:rsidRPr="00377893" w:rsidRDefault="0085480D" w:rsidP="008F5473">
      <w:pPr>
        <w:spacing w:line="240" w:lineRule="auto"/>
        <w:ind w:right="-125"/>
        <w:rPr>
          <w:rFonts w:ascii="Arial" w:hAnsi="Arial" w:cs="Arial"/>
          <w:b/>
          <w:bCs/>
          <w:color w:val="000000" w:themeColor="text1"/>
          <w:sz w:val="18"/>
          <w:szCs w:val="18"/>
          <w:lang w:val="it-IT"/>
        </w:rPr>
      </w:pPr>
    </w:p>
    <w:p w14:paraId="30423DAE" w14:textId="77777777" w:rsidR="0085480D" w:rsidRDefault="0085480D" w:rsidP="008F5473">
      <w:pPr>
        <w:spacing w:line="240" w:lineRule="auto"/>
        <w:ind w:right="-125"/>
        <w:rPr>
          <w:rFonts w:ascii="Arial" w:hAnsi="Arial" w:cs="Arial"/>
          <w:b/>
          <w:bCs/>
          <w:color w:val="000000" w:themeColor="text1"/>
          <w:sz w:val="18"/>
          <w:szCs w:val="18"/>
        </w:rPr>
      </w:pPr>
      <w:r w:rsidRPr="00596839">
        <w:rPr>
          <w:rFonts w:ascii="Arial" w:hAnsi="Arial" w:cs="Arial"/>
          <w:b/>
          <w:bCs/>
          <w:color w:val="000000" w:themeColor="text1"/>
          <w:sz w:val="18"/>
          <w:szCs w:val="18"/>
        </w:rPr>
        <w:t xml:space="preserve">Über WMF </w:t>
      </w:r>
    </w:p>
    <w:p w14:paraId="451EEE0B" w14:textId="76036BA3" w:rsidR="0085480D" w:rsidRPr="005C3978" w:rsidRDefault="0085480D" w:rsidP="008F5473">
      <w:pPr>
        <w:spacing w:line="240" w:lineRule="auto"/>
        <w:jc w:val="both"/>
        <w:rPr>
          <w:rFonts w:ascii="Arial" w:hAnsi="Arial" w:cs="Arial"/>
          <w:sz w:val="18"/>
          <w:szCs w:val="18"/>
        </w:rPr>
      </w:pPr>
      <w:r w:rsidRPr="005C3978">
        <w:rPr>
          <w:rFonts w:ascii="Arial" w:hAnsi="Arial" w:cs="Arial"/>
          <w:sz w:val="18"/>
          <w:szCs w:val="18"/>
        </w:rPr>
        <w:t xml:space="preserve">WMF, kurz für Württembergische Metallwarenfabrik, ist </w:t>
      </w:r>
      <w:proofErr w:type="gramStart"/>
      <w:r w:rsidRPr="005C3978">
        <w:rPr>
          <w:rFonts w:ascii="Arial" w:hAnsi="Arial" w:cs="Arial"/>
          <w:sz w:val="18"/>
          <w:szCs w:val="18"/>
        </w:rPr>
        <w:t>ein führender</w:t>
      </w:r>
      <w:proofErr w:type="gramEnd"/>
      <w:r w:rsidRPr="005C3978">
        <w:rPr>
          <w:rFonts w:ascii="Arial" w:hAnsi="Arial" w:cs="Arial"/>
          <w:sz w:val="18"/>
          <w:szCs w:val="18"/>
        </w:rPr>
        <w:t xml:space="preserve"> Premiumanbieter für Haushaltsprodukte, professionelle Kaffeemaschinen und Hotelequipment. WMF steht für Innovation aus Tradition und überzeugt mit Entwicklung und Design „Made in Germany“. Unter den Marken WMF, Silit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r w:rsidR="005531CA">
        <w:rPr>
          <w:rFonts w:ascii="Arial" w:hAnsi="Arial" w:cs="Arial"/>
          <w:sz w:val="18"/>
          <w:szCs w:val="18"/>
        </w:rPr>
        <w:t xml:space="preserve"> </w:t>
      </w:r>
      <w:r w:rsidRPr="005C3978">
        <w:rPr>
          <w:rFonts w:ascii="Arial" w:hAnsi="Arial" w:cs="Arial"/>
          <w:sz w:val="18"/>
          <w:szCs w:val="18"/>
        </w:rPr>
        <w:t>WMF ist mit seinen Produkten in über 120 Ländern vertreten und hat mehr als 6</w:t>
      </w:r>
      <w:r w:rsidR="00EB154A">
        <w:rPr>
          <w:rFonts w:ascii="Arial" w:hAnsi="Arial" w:cs="Arial"/>
          <w:sz w:val="18"/>
          <w:szCs w:val="18"/>
        </w:rPr>
        <w:t>.</w:t>
      </w:r>
      <w:r w:rsidRPr="005C3978">
        <w:rPr>
          <w:rFonts w:ascii="Arial" w:hAnsi="Arial" w:cs="Arial"/>
          <w:sz w:val="18"/>
          <w:szCs w:val="18"/>
        </w:rPr>
        <w:t xml:space="preserve">000 Mitarbeiter*innen. In Deutschland, Österreich und der Schweiz, aber auch im restlichen Europa sowie weltweit z.B. in China betreibt WMF insgesamt rund 350 eigene Shops. Das Unternehmen wurde 1853 in Geislingen an der Steige gegründet und gehört seit Ende 2016 zum französischen Groupe SEB Konzern. </w:t>
      </w:r>
    </w:p>
    <w:p w14:paraId="4E9EE7F9" w14:textId="77777777" w:rsidR="0085480D" w:rsidRPr="005C3978" w:rsidRDefault="0085480D" w:rsidP="008F5473">
      <w:pPr>
        <w:spacing w:line="240" w:lineRule="auto"/>
        <w:rPr>
          <w:rFonts w:ascii="Arial" w:hAnsi="Arial" w:cs="Arial"/>
          <w:sz w:val="18"/>
          <w:szCs w:val="18"/>
        </w:rPr>
      </w:pPr>
    </w:p>
    <w:p w14:paraId="53EA0A20" w14:textId="4AA00052" w:rsidR="00916175" w:rsidRPr="00B74BD9" w:rsidRDefault="0085480D" w:rsidP="008F5473">
      <w:pPr>
        <w:spacing w:line="240" w:lineRule="auto"/>
        <w:rPr>
          <w:rFonts w:ascii="Arial" w:hAnsi="Arial" w:cs="Arial"/>
          <w:sz w:val="18"/>
          <w:szCs w:val="18"/>
        </w:rPr>
      </w:pPr>
      <w:r w:rsidRPr="005C3978">
        <w:rPr>
          <w:rFonts w:ascii="Arial" w:hAnsi="Arial" w:cs="Arial"/>
          <w:sz w:val="18"/>
          <w:szCs w:val="18"/>
        </w:rPr>
        <w:t xml:space="preserve">Weitere Informationen unter </w:t>
      </w:r>
      <w:hyperlink r:id="rId9" w:history="1">
        <w:r w:rsidRPr="005C3978">
          <w:rPr>
            <w:rStyle w:val="Hyperlink"/>
            <w:rFonts w:ascii="Arial" w:hAnsi="Arial" w:cs="Arial"/>
            <w:sz w:val="18"/>
            <w:szCs w:val="18"/>
          </w:rPr>
          <w:t>www.wmf.com</w:t>
        </w:r>
      </w:hyperlink>
      <w:r w:rsidRPr="005C3978">
        <w:rPr>
          <w:rFonts w:ascii="Arial" w:hAnsi="Arial" w:cs="Arial"/>
          <w:sz w:val="18"/>
          <w:szCs w:val="18"/>
        </w:rPr>
        <w:t xml:space="preserve"> </w:t>
      </w:r>
    </w:p>
    <w:sectPr w:rsidR="00916175" w:rsidRPr="00B74BD9"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90C71E" w14:textId="77777777" w:rsidR="00522018" w:rsidRDefault="00522018">
      <w:r>
        <w:separator/>
      </w:r>
    </w:p>
  </w:endnote>
  <w:endnote w:type="continuationSeparator" w:id="0">
    <w:p w14:paraId="56F59FAC" w14:textId="77777777" w:rsidR="00522018" w:rsidRDefault="00522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2" w:fontKey="{AFEB15C5-AA3A-3541-A41E-4442FBAAEA30}"/>
    <w:embedBold r:id="rId3" w:fontKey="{A8217CF1-1B8E-2041-8FFC-5F4D962591A1}"/>
    <w:embedBoldItalic r:id="rId4" w:fontKey="{A7F5D2CB-192B-AB4D-8860-34D464D0BC9E}"/>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FB426" w14:textId="77777777" w:rsidR="00157274" w:rsidRPr="000423F3" w:rsidRDefault="00157274" w:rsidP="00157274">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26AC1FD" wp14:editId="74A0D98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635DADB"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59C703D6" wp14:editId="42EB0E4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20EF377" w14:textId="77777777" w:rsidR="00A962DD" w:rsidRDefault="00A962DD">
    <w:pPr>
      <w:pStyle w:val="MLStat"/>
      <w:spacing w:before="0" w:after="0" w:line="240" w:lineRule="exact"/>
      <w:ind w:left="0" w:right="0" w:firstLine="0"/>
      <w:rPr>
        <w:noProof/>
        <w:szCs w:val="2"/>
      </w:rPr>
    </w:pPr>
  </w:p>
  <w:p w14:paraId="729EF804"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05861" w14:textId="77777777" w:rsidR="00A962DD" w:rsidRPr="00102595" w:rsidRDefault="00A962DD" w:rsidP="00F3262A">
    <w:pPr>
      <w:pStyle w:val="MLStat"/>
      <w:spacing w:before="0" w:after="0" w:line="240" w:lineRule="exact"/>
      <w:ind w:left="0" w:right="0" w:firstLine="0"/>
      <w:rPr>
        <w:noProof/>
        <w:szCs w:val="2"/>
        <w:lang w:val="de-DE"/>
      </w:rPr>
    </w:pPr>
  </w:p>
  <w:p w14:paraId="205B5C3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935752" w14:textId="77777777" w:rsidR="00522018" w:rsidRDefault="00522018">
      <w:r>
        <w:separator/>
      </w:r>
    </w:p>
  </w:footnote>
  <w:footnote w:type="continuationSeparator" w:id="0">
    <w:p w14:paraId="0CF50F1D" w14:textId="77777777" w:rsidR="00522018" w:rsidRDefault="005220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DDA64" w14:textId="77777777" w:rsidR="00A962DD" w:rsidRDefault="00A962DD">
    <w:pPr>
      <w:pStyle w:val="MLStat"/>
      <w:spacing w:before="0" w:after="0" w:line="240" w:lineRule="exact"/>
      <w:ind w:left="0" w:right="0" w:firstLine="0"/>
      <w:rPr>
        <w:noProof/>
        <w:szCs w:val="2"/>
      </w:rPr>
    </w:pPr>
  </w:p>
  <w:p w14:paraId="4FE01069"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61E25D11" w14:textId="77777777" w:rsidR="00A962DD" w:rsidRDefault="00A962DD">
    <w:pPr>
      <w:pStyle w:val="MLStat"/>
      <w:spacing w:before="0" w:after="0" w:line="240" w:lineRule="exact"/>
      <w:ind w:left="0" w:right="0" w:firstLine="0"/>
      <w:rPr>
        <w:noProof/>
        <w:szCs w:val="2"/>
      </w:rPr>
    </w:pPr>
  </w:p>
  <w:p w14:paraId="4419359C"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162A72BF" w14:textId="77777777" w:rsidR="008A344A" w:rsidRDefault="008A344A">
    <w:pPr>
      <w:pStyle w:val="MLStat"/>
      <w:spacing w:before="0" w:after="0" w:line="240" w:lineRule="exact"/>
      <w:ind w:left="0" w:right="0" w:firstLine="0"/>
      <w:rPr>
        <w:noProof/>
        <w:szCs w:val="2"/>
      </w:rPr>
    </w:pPr>
  </w:p>
  <w:p w14:paraId="7580D164" w14:textId="77777777" w:rsidR="008A344A" w:rsidRDefault="008A344A">
    <w:pPr>
      <w:pStyle w:val="MLStat"/>
      <w:spacing w:before="0" w:after="0" w:line="240" w:lineRule="exact"/>
      <w:ind w:left="0" w:right="0" w:firstLine="0"/>
      <w:rPr>
        <w:noProof/>
        <w:szCs w:val="2"/>
      </w:rPr>
    </w:pPr>
  </w:p>
  <w:p w14:paraId="69EDD885" w14:textId="77777777" w:rsidR="008A344A" w:rsidRDefault="008A344A">
    <w:pPr>
      <w:pStyle w:val="MLStat"/>
      <w:spacing w:before="0" w:after="0" w:line="240" w:lineRule="exact"/>
      <w:ind w:left="0" w:right="0" w:firstLine="0"/>
      <w:rPr>
        <w:noProof/>
        <w:szCs w:val="2"/>
      </w:rPr>
    </w:pPr>
  </w:p>
  <w:p w14:paraId="6498556F" w14:textId="77777777" w:rsidR="008A344A" w:rsidRDefault="008A344A">
    <w:pPr>
      <w:pStyle w:val="MLStat"/>
      <w:spacing w:before="0" w:after="0" w:line="240" w:lineRule="exact"/>
      <w:ind w:left="0" w:right="0" w:firstLine="0"/>
      <w:rPr>
        <w:noProof/>
        <w:szCs w:val="2"/>
      </w:rPr>
    </w:pPr>
  </w:p>
  <w:p w14:paraId="43126B7A" w14:textId="77777777" w:rsidR="008A344A" w:rsidRDefault="008A344A">
    <w:pPr>
      <w:pStyle w:val="MLStat"/>
      <w:spacing w:before="0" w:after="0" w:line="240" w:lineRule="exact"/>
      <w:ind w:left="0" w:right="0" w:firstLine="0"/>
      <w:rPr>
        <w:rFonts w:ascii="Arial" w:hAnsi="Arial" w:cs="Arial"/>
        <w:noProof/>
        <w:sz w:val="28"/>
        <w:szCs w:val="28"/>
      </w:rPr>
    </w:pPr>
  </w:p>
  <w:p w14:paraId="34B1ED3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0A125609" wp14:editId="7C7B54A2">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E3CC2A"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4E8F4BA0" wp14:editId="6A551BCE">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1C3F39" w14:textId="77777777" w:rsidR="00A962DD" w:rsidRDefault="00A962DD">
    <w:pPr>
      <w:pStyle w:val="MLStat"/>
      <w:spacing w:before="0" w:after="0" w:line="240" w:lineRule="exact"/>
      <w:ind w:left="0" w:right="0" w:firstLine="0"/>
      <w:rPr>
        <w:noProof/>
        <w:szCs w:val="2"/>
      </w:rPr>
    </w:pPr>
    <w:bookmarkStart w:id="0" w:name="bkmHeaderRef"/>
  </w:p>
  <w:p w14:paraId="50B250FC"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3D9C73C"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34BD3405" w14:textId="77777777" w:rsidR="00A962DD" w:rsidRDefault="00A962DD">
    <w:pPr>
      <w:pStyle w:val="MLStat"/>
      <w:spacing w:before="0" w:after="0" w:line="240" w:lineRule="exact"/>
      <w:ind w:left="0" w:right="0" w:firstLine="0"/>
      <w:rPr>
        <w:noProof/>
        <w:szCs w:val="2"/>
      </w:rPr>
    </w:pPr>
  </w:p>
  <w:bookmarkEnd w:id="0"/>
  <w:p w14:paraId="59817AE2" w14:textId="77777777" w:rsidR="00A962DD" w:rsidRDefault="00A962DD">
    <w:pPr>
      <w:pStyle w:val="MLStat"/>
      <w:spacing w:before="0" w:after="0" w:line="240" w:lineRule="exact"/>
      <w:ind w:left="0" w:right="0" w:firstLine="0"/>
      <w:rPr>
        <w:noProof/>
        <w:szCs w:val="2"/>
      </w:rPr>
    </w:pPr>
  </w:p>
  <w:p w14:paraId="57540C7D"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9E03EA1"/>
    <w:multiLevelType w:val="hybridMultilevel"/>
    <w:tmpl w:val="3BB4BB08"/>
    <w:lvl w:ilvl="0" w:tplc="DE9C917E">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16cid:durableId="423571800">
    <w:abstractNumId w:val="20"/>
  </w:num>
  <w:num w:numId="2" w16cid:durableId="1167133719">
    <w:abstractNumId w:val="19"/>
  </w:num>
  <w:num w:numId="3" w16cid:durableId="1641614934">
    <w:abstractNumId w:val="15"/>
  </w:num>
  <w:num w:numId="4" w16cid:durableId="307825487">
    <w:abstractNumId w:val="10"/>
  </w:num>
  <w:num w:numId="5" w16cid:durableId="1800536093">
    <w:abstractNumId w:val="8"/>
  </w:num>
  <w:num w:numId="6" w16cid:durableId="594825028">
    <w:abstractNumId w:val="7"/>
  </w:num>
  <w:num w:numId="7" w16cid:durableId="837888334">
    <w:abstractNumId w:val="6"/>
  </w:num>
  <w:num w:numId="8" w16cid:durableId="2093620385">
    <w:abstractNumId w:val="5"/>
  </w:num>
  <w:num w:numId="9" w16cid:durableId="132066928">
    <w:abstractNumId w:val="9"/>
  </w:num>
  <w:num w:numId="10" w16cid:durableId="1598560949">
    <w:abstractNumId w:val="4"/>
  </w:num>
  <w:num w:numId="11" w16cid:durableId="1607227303">
    <w:abstractNumId w:val="3"/>
  </w:num>
  <w:num w:numId="12" w16cid:durableId="2122341068">
    <w:abstractNumId w:val="2"/>
  </w:num>
  <w:num w:numId="13" w16cid:durableId="1993097776">
    <w:abstractNumId w:val="1"/>
  </w:num>
  <w:num w:numId="14" w16cid:durableId="846209213">
    <w:abstractNumId w:val="0"/>
  </w:num>
  <w:num w:numId="15" w16cid:durableId="1856531948">
    <w:abstractNumId w:val="14"/>
  </w:num>
  <w:num w:numId="16" w16cid:durableId="1305351105">
    <w:abstractNumId w:val="16"/>
  </w:num>
  <w:num w:numId="17" w16cid:durableId="846754048">
    <w:abstractNumId w:val="11"/>
  </w:num>
  <w:num w:numId="18" w16cid:durableId="1468468420">
    <w:abstractNumId w:val="13"/>
  </w:num>
  <w:num w:numId="19" w16cid:durableId="822743800">
    <w:abstractNumId w:val="12"/>
  </w:num>
  <w:num w:numId="20" w16cid:durableId="1101150346">
    <w:abstractNumId w:val="17"/>
  </w:num>
  <w:num w:numId="21" w16cid:durableId="26758674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62F"/>
    <w:rsid w:val="00001A9B"/>
    <w:rsid w:val="00003A42"/>
    <w:rsid w:val="00003C36"/>
    <w:rsid w:val="00004FF2"/>
    <w:rsid w:val="00005FF2"/>
    <w:rsid w:val="000115C3"/>
    <w:rsid w:val="00011834"/>
    <w:rsid w:val="00012AF5"/>
    <w:rsid w:val="00014B3E"/>
    <w:rsid w:val="00014FC5"/>
    <w:rsid w:val="000152BC"/>
    <w:rsid w:val="00015EBE"/>
    <w:rsid w:val="00017BDB"/>
    <w:rsid w:val="000228B1"/>
    <w:rsid w:val="00023191"/>
    <w:rsid w:val="00031C27"/>
    <w:rsid w:val="000323E4"/>
    <w:rsid w:val="0003458F"/>
    <w:rsid w:val="00035EE8"/>
    <w:rsid w:val="00036124"/>
    <w:rsid w:val="00040028"/>
    <w:rsid w:val="000444B9"/>
    <w:rsid w:val="000457DC"/>
    <w:rsid w:val="00046513"/>
    <w:rsid w:val="00047D99"/>
    <w:rsid w:val="00047E00"/>
    <w:rsid w:val="00052251"/>
    <w:rsid w:val="00052A0C"/>
    <w:rsid w:val="00054ED4"/>
    <w:rsid w:val="0006181B"/>
    <w:rsid w:val="00064781"/>
    <w:rsid w:val="000665B5"/>
    <w:rsid w:val="00071EAC"/>
    <w:rsid w:val="000739BF"/>
    <w:rsid w:val="00076C8A"/>
    <w:rsid w:val="00083869"/>
    <w:rsid w:val="00083AD3"/>
    <w:rsid w:val="0009365F"/>
    <w:rsid w:val="00093ECE"/>
    <w:rsid w:val="000A1E1A"/>
    <w:rsid w:val="000A75D8"/>
    <w:rsid w:val="000B0125"/>
    <w:rsid w:val="000B16CC"/>
    <w:rsid w:val="000B1FD2"/>
    <w:rsid w:val="000B2730"/>
    <w:rsid w:val="000B608E"/>
    <w:rsid w:val="000B63A7"/>
    <w:rsid w:val="000B6DD3"/>
    <w:rsid w:val="000B76A9"/>
    <w:rsid w:val="000C1E04"/>
    <w:rsid w:val="000C4AC6"/>
    <w:rsid w:val="000C4DF9"/>
    <w:rsid w:val="000C7818"/>
    <w:rsid w:val="000D3131"/>
    <w:rsid w:val="000D4073"/>
    <w:rsid w:val="000D479C"/>
    <w:rsid w:val="000E53CF"/>
    <w:rsid w:val="000F0364"/>
    <w:rsid w:val="000F0578"/>
    <w:rsid w:val="000F263F"/>
    <w:rsid w:val="000F3895"/>
    <w:rsid w:val="000F4421"/>
    <w:rsid w:val="000F4C9D"/>
    <w:rsid w:val="000F7D61"/>
    <w:rsid w:val="00100973"/>
    <w:rsid w:val="00102AE6"/>
    <w:rsid w:val="0010313C"/>
    <w:rsid w:val="001043CF"/>
    <w:rsid w:val="00104C42"/>
    <w:rsid w:val="001051F3"/>
    <w:rsid w:val="0010593C"/>
    <w:rsid w:val="001066E8"/>
    <w:rsid w:val="00112D59"/>
    <w:rsid w:val="00114722"/>
    <w:rsid w:val="001155F7"/>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4577"/>
    <w:rsid w:val="00156C28"/>
    <w:rsid w:val="00157274"/>
    <w:rsid w:val="00157D4F"/>
    <w:rsid w:val="00162E5A"/>
    <w:rsid w:val="00170BDF"/>
    <w:rsid w:val="00172F99"/>
    <w:rsid w:val="0017774F"/>
    <w:rsid w:val="001831B1"/>
    <w:rsid w:val="001909E4"/>
    <w:rsid w:val="00193CC9"/>
    <w:rsid w:val="00194AA9"/>
    <w:rsid w:val="00194F18"/>
    <w:rsid w:val="001953C7"/>
    <w:rsid w:val="001A223E"/>
    <w:rsid w:val="001A2E0A"/>
    <w:rsid w:val="001A36B9"/>
    <w:rsid w:val="001A526A"/>
    <w:rsid w:val="001A5B62"/>
    <w:rsid w:val="001B14C4"/>
    <w:rsid w:val="001B41F2"/>
    <w:rsid w:val="001B5E05"/>
    <w:rsid w:val="001B6502"/>
    <w:rsid w:val="001B7C46"/>
    <w:rsid w:val="001C0624"/>
    <w:rsid w:val="001C0EF8"/>
    <w:rsid w:val="001C1C62"/>
    <w:rsid w:val="001E5BAB"/>
    <w:rsid w:val="001E6D96"/>
    <w:rsid w:val="001E7384"/>
    <w:rsid w:val="001F0078"/>
    <w:rsid w:val="001F03AF"/>
    <w:rsid w:val="001F1196"/>
    <w:rsid w:val="001F1B29"/>
    <w:rsid w:val="001F2850"/>
    <w:rsid w:val="001F368C"/>
    <w:rsid w:val="001F4921"/>
    <w:rsid w:val="001F52D8"/>
    <w:rsid w:val="001F5B8B"/>
    <w:rsid w:val="001F6954"/>
    <w:rsid w:val="001F6FE2"/>
    <w:rsid w:val="001F7CD9"/>
    <w:rsid w:val="002030EC"/>
    <w:rsid w:val="00203926"/>
    <w:rsid w:val="002129B4"/>
    <w:rsid w:val="002148EB"/>
    <w:rsid w:val="00214D6A"/>
    <w:rsid w:val="00221D0E"/>
    <w:rsid w:val="00226597"/>
    <w:rsid w:val="00227E08"/>
    <w:rsid w:val="00233A21"/>
    <w:rsid w:val="00235004"/>
    <w:rsid w:val="00236BDF"/>
    <w:rsid w:val="0024456D"/>
    <w:rsid w:val="002446C2"/>
    <w:rsid w:val="002453F2"/>
    <w:rsid w:val="002458AC"/>
    <w:rsid w:val="00250632"/>
    <w:rsid w:val="002519DB"/>
    <w:rsid w:val="002541FC"/>
    <w:rsid w:val="00254348"/>
    <w:rsid w:val="002578E4"/>
    <w:rsid w:val="00260F89"/>
    <w:rsid w:val="00261035"/>
    <w:rsid w:val="00261923"/>
    <w:rsid w:val="00262441"/>
    <w:rsid w:val="00264C77"/>
    <w:rsid w:val="00265AC0"/>
    <w:rsid w:val="00265ADF"/>
    <w:rsid w:val="00270826"/>
    <w:rsid w:val="00274E28"/>
    <w:rsid w:val="002752FA"/>
    <w:rsid w:val="002756D4"/>
    <w:rsid w:val="00277F3D"/>
    <w:rsid w:val="00280784"/>
    <w:rsid w:val="0028197D"/>
    <w:rsid w:val="00283886"/>
    <w:rsid w:val="00284E1A"/>
    <w:rsid w:val="00285132"/>
    <w:rsid w:val="00285233"/>
    <w:rsid w:val="002854D6"/>
    <w:rsid w:val="00287AA5"/>
    <w:rsid w:val="00287B43"/>
    <w:rsid w:val="002919D5"/>
    <w:rsid w:val="002921B1"/>
    <w:rsid w:val="00292E55"/>
    <w:rsid w:val="0029456B"/>
    <w:rsid w:val="002A047F"/>
    <w:rsid w:val="002A0CA6"/>
    <w:rsid w:val="002A2D0D"/>
    <w:rsid w:val="002A4551"/>
    <w:rsid w:val="002B26F5"/>
    <w:rsid w:val="002B4179"/>
    <w:rsid w:val="002B4757"/>
    <w:rsid w:val="002B5E72"/>
    <w:rsid w:val="002B7FCB"/>
    <w:rsid w:val="002C2CC4"/>
    <w:rsid w:val="002C32F4"/>
    <w:rsid w:val="002C37F7"/>
    <w:rsid w:val="002C4F16"/>
    <w:rsid w:val="002D129A"/>
    <w:rsid w:val="002D27E2"/>
    <w:rsid w:val="002D5141"/>
    <w:rsid w:val="002D7110"/>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72C2"/>
    <w:rsid w:val="00330B65"/>
    <w:rsid w:val="003339A8"/>
    <w:rsid w:val="0033430C"/>
    <w:rsid w:val="0033758C"/>
    <w:rsid w:val="00342DDC"/>
    <w:rsid w:val="00344DFF"/>
    <w:rsid w:val="00346710"/>
    <w:rsid w:val="00347A6F"/>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356D"/>
    <w:rsid w:val="00395764"/>
    <w:rsid w:val="00395CAC"/>
    <w:rsid w:val="00397926"/>
    <w:rsid w:val="003A05C4"/>
    <w:rsid w:val="003A2BDB"/>
    <w:rsid w:val="003A44D1"/>
    <w:rsid w:val="003A6D7E"/>
    <w:rsid w:val="003B1228"/>
    <w:rsid w:val="003B2E9E"/>
    <w:rsid w:val="003B346A"/>
    <w:rsid w:val="003B4142"/>
    <w:rsid w:val="003B6A90"/>
    <w:rsid w:val="003C0537"/>
    <w:rsid w:val="003C4818"/>
    <w:rsid w:val="003C4C93"/>
    <w:rsid w:val="003C6C74"/>
    <w:rsid w:val="003C7B6B"/>
    <w:rsid w:val="003C7D1D"/>
    <w:rsid w:val="003C7D92"/>
    <w:rsid w:val="003D1967"/>
    <w:rsid w:val="003D22F1"/>
    <w:rsid w:val="003D31D4"/>
    <w:rsid w:val="003D392B"/>
    <w:rsid w:val="003E0B09"/>
    <w:rsid w:val="003E2A45"/>
    <w:rsid w:val="003E32EA"/>
    <w:rsid w:val="003E381A"/>
    <w:rsid w:val="003E49F7"/>
    <w:rsid w:val="003E58C8"/>
    <w:rsid w:val="003E58E9"/>
    <w:rsid w:val="003E639A"/>
    <w:rsid w:val="003E6965"/>
    <w:rsid w:val="003F724C"/>
    <w:rsid w:val="00405403"/>
    <w:rsid w:val="0040571C"/>
    <w:rsid w:val="00407CDB"/>
    <w:rsid w:val="004116DA"/>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3053"/>
    <w:rsid w:val="0046539C"/>
    <w:rsid w:val="00465A2D"/>
    <w:rsid w:val="00465A50"/>
    <w:rsid w:val="00466B00"/>
    <w:rsid w:val="00466F9D"/>
    <w:rsid w:val="00473187"/>
    <w:rsid w:val="00476C06"/>
    <w:rsid w:val="00480A1C"/>
    <w:rsid w:val="0048153E"/>
    <w:rsid w:val="00485835"/>
    <w:rsid w:val="00485D05"/>
    <w:rsid w:val="00487727"/>
    <w:rsid w:val="00490AB5"/>
    <w:rsid w:val="00493749"/>
    <w:rsid w:val="00496542"/>
    <w:rsid w:val="004A49F7"/>
    <w:rsid w:val="004A4A8B"/>
    <w:rsid w:val="004A4D27"/>
    <w:rsid w:val="004A5C72"/>
    <w:rsid w:val="004A7A53"/>
    <w:rsid w:val="004B2FAE"/>
    <w:rsid w:val="004B3186"/>
    <w:rsid w:val="004B5284"/>
    <w:rsid w:val="004B7028"/>
    <w:rsid w:val="004C13BF"/>
    <w:rsid w:val="004C2563"/>
    <w:rsid w:val="004E4D11"/>
    <w:rsid w:val="004F09D5"/>
    <w:rsid w:val="004F46B0"/>
    <w:rsid w:val="004F4C96"/>
    <w:rsid w:val="004F4FBA"/>
    <w:rsid w:val="004F5A3E"/>
    <w:rsid w:val="004F5C70"/>
    <w:rsid w:val="004F78DE"/>
    <w:rsid w:val="00502AA5"/>
    <w:rsid w:val="00503D81"/>
    <w:rsid w:val="00504F95"/>
    <w:rsid w:val="005052E4"/>
    <w:rsid w:val="00506484"/>
    <w:rsid w:val="005068D8"/>
    <w:rsid w:val="00507760"/>
    <w:rsid w:val="005113EE"/>
    <w:rsid w:val="00514FC4"/>
    <w:rsid w:val="0051652B"/>
    <w:rsid w:val="00517FE7"/>
    <w:rsid w:val="0052009A"/>
    <w:rsid w:val="00522018"/>
    <w:rsid w:val="0052255D"/>
    <w:rsid w:val="005234AB"/>
    <w:rsid w:val="00526C15"/>
    <w:rsid w:val="00527202"/>
    <w:rsid w:val="00530A94"/>
    <w:rsid w:val="00532D07"/>
    <w:rsid w:val="00532E18"/>
    <w:rsid w:val="00534927"/>
    <w:rsid w:val="00534B0B"/>
    <w:rsid w:val="005358AF"/>
    <w:rsid w:val="00535E3B"/>
    <w:rsid w:val="00536AC1"/>
    <w:rsid w:val="00540028"/>
    <w:rsid w:val="00541B58"/>
    <w:rsid w:val="00542C70"/>
    <w:rsid w:val="00544225"/>
    <w:rsid w:val="00545D39"/>
    <w:rsid w:val="00547B79"/>
    <w:rsid w:val="005531CA"/>
    <w:rsid w:val="005565F1"/>
    <w:rsid w:val="005605B4"/>
    <w:rsid w:val="00564F27"/>
    <w:rsid w:val="00576B17"/>
    <w:rsid w:val="0057765A"/>
    <w:rsid w:val="00580AB8"/>
    <w:rsid w:val="005827BD"/>
    <w:rsid w:val="00583B17"/>
    <w:rsid w:val="00585BE5"/>
    <w:rsid w:val="00590145"/>
    <w:rsid w:val="0059037D"/>
    <w:rsid w:val="005916C7"/>
    <w:rsid w:val="0059184B"/>
    <w:rsid w:val="00592148"/>
    <w:rsid w:val="00592AE6"/>
    <w:rsid w:val="00593A4E"/>
    <w:rsid w:val="00593B24"/>
    <w:rsid w:val="005963CA"/>
    <w:rsid w:val="005A7DD2"/>
    <w:rsid w:val="005B45FC"/>
    <w:rsid w:val="005B4ABD"/>
    <w:rsid w:val="005B59E3"/>
    <w:rsid w:val="005C0B4F"/>
    <w:rsid w:val="005C0C07"/>
    <w:rsid w:val="005C2208"/>
    <w:rsid w:val="005C4AFD"/>
    <w:rsid w:val="005C5672"/>
    <w:rsid w:val="005D1171"/>
    <w:rsid w:val="005D139A"/>
    <w:rsid w:val="005D1C14"/>
    <w:rsid w:val="005D32D5"/>
    <w:rsid w:val="005D32F5"/>
    <w:rsid w:val="005D34A1"/>
    <w:rsid w:val="005D3CA8"/>
    <w:rsid w:val="005E1AD9"/>
    <w:rsid w:val="005E3103"/>
    <w:rsid w:val="005E520E"/>
    <w:rsid w:val="005F09BF"/>
    <w:rsid w:val="005F1188"/>
    <w:rsid w:val="005F13F6"/>
    <w:rsid w:val="005F293E"/>
    <w:rsid w:val="005F30BA"/>
    <w:rsid w:val="005F6021"/>
    <w:rsid w:val="005F6F17"/>
    <w:rsid w:val="00600860"/>
    <w:rsid w:val="006038FC"/>
    <w:rsid w:val="006045BD"/>
    <w:rsid w:val="006051CD"/>
    <w:rsid w:val="00607121"/>
    <w:rsid w:val="00607BF6"/>
    <w:rsid w:val="00607F8B"/>
    <w:rsid w:val="006116AB"/>
    <w:rsid w:val="0061308A"/>
    <w:rsid w:val="006145FF"/>
    <w:rsid w:val="00617F07"/>
    <w:rsid w:val="0062043F"/>
    <w:rsid w:val="00620583"/>
    <w:rsid w:val="006218F6"/>
    <w:rsid w:val="00623B62"/>
    <w:rsid w:val="00633A40"/>
    <w:rsid w:val="006402BC"/>
    <w:rsid w:val="00646349"/>
    <w:rsid w:val="006575F5"/>
    <w:rsid w:val="00657845"/>
    <w:rsid w:val="00662A7C"/>
    <w:rsid w:val="00663A8C"/>
    <w:rsid w:val="00665A22"/>
    <w:rsid w:val="00672656"/>
    <w:rsid w:val="00672CD1"/>
    <w:rsid w:val="00672EA9"/>
    <w:rsid w:val="00673B2E"/>
    <w:rsid w:val="00674410"/>
    <w:rsid w:val="006761B6"/>
    <w:rsid w:val="00676607"/>
    <w:rsid w:val="0068171E"/>
    <w:rsid w:val="00682318"/>
    <w:rsid w:val="00692CF1"/>
    <w:rsid w:val="00693EC9"/>
    <w:rsid w:val="00695737"/>
    <w:rsid w:val="006A24E4"/>
    <w:rsid w:val="006A2F12"/>
    <w:rsid w:val="006A496A"/>
    <w:rsid w:val="006A58C3"/>
    <w:rsid w:val="006A6DBA"/>
    <w:rsid w:val="006A736B"/>
    <w:rsid w:val="006B202E"/>
    <w:rsid w:val="006B6B9B"/>
    <w:rsid w:val="006C0B4D"/>
    <w:rsid w:val="006C2455"/>
    <w:rsid w:val="006C3169"/>
    <w:rsid w:val="006C3312"/>
    <w:rsid w:val="006C6008"/>
    <w:rsid w:val="006C7005"/>
    <w:rsid w:val="006C7644"/>
    <w:rsid w:val="006D001A"/>
    <w:rsid w:val="006D29FD"/>
    <w:rsid w:val="006D42F9"/>
    <w:rsid w:val="006D4A65"/>
    <w:rsid w:val="006D5E76"/>
    <w:rsid w:val="006E284E"/>
    <w:rsid w:val="006F0172"/>
    <w:rsid w:val="006F0B2C"/>
    <w:rsid w:val="006F26D1"/>
    <w:rsid w:val="006F3683"/>
    <w:rsid w:val="006F3FCD"/>
    <w:rsid w:val="00701C18"/>
    <w:rsid w:val="00702D3C"/>
    <w:rsid w:val="00702D43"/>
    <w:rsid w:val="0070309E"/>
    <w:rsid w:val="007058E5"/>
    <w:rsid w:val="007061F2"/>
    <w:rsid w:val="00707678"/>
    <w:rsid w:val="00713207"/>
    <w:rsid w:val="00715A1C"/>
    <w:rsid w:val="00716D44"/>
    <w:rsid w:val="0072027E"/>
    <w:rsid w:val="00720B68"/>
    <w:rsid w:val="007212E5"/>
    <w:rsid w:val="00723B3E"/>
    <w:rsid w:val="00723EA8"/>
    <w:rsid w:val="007312FC"/>
    <w:rsid w:val="00733E5E"/>
    <w:rsid w:val="007352D8"/>
    <w:rsid w:val="007420C7"/>
    <w:rsid w:val="0074439F"/>
    <w:rsid w:val="00745392"/>
    <w:rsid w:val="00747F79"/>
    <w:rsid w:val="007541D2"/>
    <w:rsid w:val="0075508F"/>
    <w:rsid w:val="0076060F"/>
    <w:rsid w:val="00760C87"/>
    <w:rsid w:val="00761278"/>
    <w:rsid w:val="00763062"/>
    <w:rsid w:val="00765896"/>
    <w:rsid w:val="00765B6A"/>
    <w:rsid w:val="0077098C"/>
    <w:rsid w:val="007720F1"/>
    <w:rsid w:val="00773717"/>
    <w:rsid w:val="00774182"/>
    <w:rsid w:val="00774C12"/>
    <w:rsid w:val="00775DFD"/>
    <w:rsid w:val="00777405"/>
    <w:rsid w:val="00781BF3"/>
    <w:rsid w:val="00784912"/>
    <w:rsid w:val="00785499"/>
    <w:rsid w:val="00786E4C"/>
    <w:rsid w:val="007925BF"/>
    <w:rsid w:val="007A0C42"/>
    <w:rsid w:val="007A0E29"/>
    <w:rsid w:val="007A18D2"/>
    <w:rsid w:val="007A67BA"/>
    <w:rsid w:val="007A6F47"/>
    <w:rsid w:val="007A7766"/>
    <w:rsid w:val="007B2923"/>
    <w:rsid w:val="007B370E"/>
    <w:rsid w:val="007B5459"/>
    <w:rsid w:val="007C14BC"/>
    <w:rsid w:val="007C3D1D"/>
    <w:rsid w:val="007C4E1D"/>
    <w:rsid w:val="007D16B1"/>
    <w:rsid w:val="007D226C"/>
    <w:rsid w:val="007D58D6"/>
    <w:rsid w:val="007D6BD4"/>
    <w:rsid w:val="007D6F63"/>
    <w:rsid w:val="007D7EB3"/>
    <w:rsid w:val="007E0501"/>
    <w:rsid w:val="007E540F"/>
    <w:rsid w:val="007E7295"/>
    <w:rsid w:val="007E7C4B"/>
    <w:rsid w:val="007F3662"/>
    <w:rsid w:val="007F56AC"/>
    <w:rsid w:val="007F5A99"/>
    <w:rsid w:val="007F6FFE"/>
    <w:rsid w:val="0080630A"/>
    <w:rsid w:val="00806931"/>
    <w:rsid w:val="00807724"/>
    <w:rsid w:val="00811D8B"/>
    <w:rsid w:val="008136D4"/>
    <w:rsid w:val="00821E95"/>
    <w:rsid w:val="008269A4"/>
    <w:rsid w:val="00832B59"/>
    <w:rsid w:val="008356E8"/>
    <w:rsid w:val="0083627C"/>
    <w:rsid w:val="008371FE"/>
    <w:rsid w:val="00840CAA"/>
    <w:rsid w:val="00840D05"/>
    <w:rsid w:val="0085480D"/>
    <w:rsid w:val="00862124"/>
    <w:rsid w:val="0086696B"/>
    <w:rsid w:val="00866F4E"/>
    <w:rsid w:val="00867005"/>
    <w:rsid w:val="008678FE"/>
    <w:rsid w:val="0087356A"/>
    <w:rsid w:val="008735ED"/>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97272"/>
    <w:rsid w:val="008A0692"/>
    <w:rsid w:val="008A0D82"/>
    <w:rsid w:val="008A2019"/>
    <w:rsid w:val="008A344A"/>
    <w:rsid w:val="008A3A65"/>
    <w:rsid w:val="008A4065"/>
    <w:rsid w:val="008A7D4F"/>
    <w:rsid w:val="008B2864"/>
    <w:rsid w:val="008B4E28"/>
    <w:rsid w:val="008B5011"/>
    <w:rsid w:val="008B59B4"/>
    <w:rsid w:val="008C0723"/>
    <w:rsid w:val="008C12E1"/>
    <w:rsid w:val="008C1763"/>
    <w:rsid w:val="008C1BCA"/>
    <w:rsid w:val="008C246C"/>
    <w:rsid w:val="008C4708"/>
    <w:rsid w:val="008C4FC2"/>
    <w:rsid w:val="008C63B2"/>
    <w:rsid w:val="008C6DAA"/>
    <w:rsid w:val="008D1450"/>
    <w:rsid w:val="008D1877"/>
    <w:rsid w:val="008D31CD"/>
    <w:rsid w:val="008D3868"/>
    <w:rsid w:val="008D3EAD"/>
    <w:rsid w:val="008E1194"/>
    <w:rsid w:val="008E4947"/>
    <w:rsid w:val="008E658C"/>
    <w:rsid w:val="008F1298"/>
    <w:rsid w:val="008F29CF"/>
    <w:rsid w:val="008F508F"/>
    <w:rsid w:val="008F5473"/>
    <w:rsid w:val="009006FE"/>
    <w:rsid w:val="00901622"/>
    <w:rsid w:val="009022E4"/>
    <w:rsid w:val="00905910"/>
    <w:rsid w:val="00905A05"/>
    <w:rsid w:val="0090773D"/>
    <w:rsid w:val="00907ADA"/>
    <w:rsid w:val="0091082F"/>
    <w:rsid w:val="00911518"/>
    <w:rsid w:val="009130D0"/>
    <w:rsid w:val="00914246"/>
    <w:rsid w:val="00916175"/>
    <w:rsid w:val="00921CA3"/>
    <w:rsid w:val="00922DD3"/>
    <w:rsid w:val="00924502"/>
    <w:rsid w:val="00925051"/>
    <w:rsid w:val="009254DB"/>
    <w:rsid w:val="00933AD4"/>
    <w:rsid w:val="00934BD5"/>
    <w:rsid w:val="00942307"/>
    <w:rsid w:val="00942501"/>
    <w:rsid w:val="00942E8E"/>
    <w:rsid w:val="00952AAD"/>
    <w:rsid w:val="00953E9A"/>
    <w:rsid w:val="009551F8"/>
    <w:rsid w:val="009564FB"/>
    <w:rsid w:val="009566F1"/>
    <w:rsid w:val="0095670D"/>
    <w:rsid w:val="00960965"/>
    <w:rsid w:val="00960D73"/>
    <w:rsid w:val="0096283E"/>
    <w:rsid w:val="009646A1"/>
    <w:rsid w:val="00965466"/>
    <w:rsid w:val="00965EDA"/>
    <w:rsid w:val="00966243"/>
    <w:rsid w:val="009708A0"/>
    <w:rsid w:val="0097125C"/>
    <w:rsid w:val="00972116"/>
    <w:rsid w:val="00980E71"/>
    <w:rsid w:val="0098205D"/>
    <w:rsid w:val="00990A92"/>
    <w:rsid w:val="0099140A"/>
    <w:rsid w:val="00991993"/>
    <w:rsid w:val="00992234"/>
    <w:rsid w:val="0099656C"/>
    <w:rsid w:val="009A44E4"/>
    <w:rsid w:val="009A6516"/>
    <w:rsid w:val="009A748D"/>
    <w:rsid w:val="009A75C8"/>
    <w:rsid w:val="009B1038"/>
    <w:rsid w:val="009B13FA"/>
    <w:rsid w:val="009B2B71"/>
    <w:rsid w:val="009C05A4"/>
    <w:rsid w:val="009C1E09"/>
    <w:rsid w:val="009C20A3"/>
    <w:rsid w:val="009C4CCA"/>
    <w:rsid w:val="009C742D"/>
    <w:rsid w:val="009C7856"/>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063"/>
    <w:rsid w:val="009E7CA8"/>
    <w:rsid w:val="009F0B87"/>
    <w:rsid w:val="009F4E42"/>
    <w:rsid w:val="009F6903"/>
    <w:rsid w:val="00A011C3"/>
    <w:rsid w:val="00A1066B"/>
    <w:rsid w:val="00A106AE"/>
    <w:rsid w:val="00A1080A"/>
    <w:rsid w:val="00A11A84"/>
    <w:rsid w:val="00A1338A"/>
    <w:rsid w:val="00A13477"/>
    <w:rsid w:val="00A2196E"/>
    <w:rsid w:val="00A228C4"/>
    <w:rsid w:val="00A25800"/>
    <w:rsid w:val="00A30D5B"/>
    <w:rsid w:val="00A327A7"/>
    <w:rsid w:val="00A335D5"/>
    <w:rsid w:val="00A42843"/>
    <w:rsid w:val="00A44A03"/>
    <w:rsid w:val="00A44F90"/>
    <w:rsid w:val="00A46163"/>
    <w:rsid w:val="00A474F2"/>
    <w:rsid w:val="00A47871"/>
    <w:rsid w:val="00A514ED"/>
    <w:rsid w:val="00A52A89"/>
    <w:rsid w:val="00A5402A"/>
    <w:rsid w:val="00A54A29"/>
    <w:rsid w:val="00A573E8"/>
    <w:rsid w:val="00A57E4A"/>
    <w:rsid w:val="00A6093A"/>
    <w:rsid w:val="00A615AB"/>
    <w:rsid w:val="00A61837"/>
    <w:rsid w:val="00A61B24"/>
    <w:rsid w:val="00A6265F"/>
    <w:rsid w:val="00A62743"/>
    <w:rsid w:val="00A63EC7"/>
    <w:rsid w:val="00A745B4"/>
    <w:rsid w:val="00A76336"/>
    <w:rsid w:val="00A76962"/>
    <w:rsid w:val="00A776D3"/>
    <w:rsid w:val="00A77E9C"/>
    <w:rsid w:val="00A81AF8"/>
    <w:rsid w:val="00A830BE"/>
    <w:rsid w:val="00A83EDC"/>
    <w:rsid w:val="00A86F9C"/>
    <w:rsid w:val="00A90BF2"/>
    <w:rsid w:val="00A93855"/>
    <w:rsid w:val="00A962DD"/>
    <w:rsid w:val="00AA0B9D"/>
    <w:rsid w:val="00AA0E82"/>
    <w:rsid w:val="00AA59E2"/>
    <w:rsid w:val="00AA6B7F"/>
    <w:rsid w:val="00AA774D"/>
    <w:rsid w:val="00AB1198"/>
    <w:rsid w:val="00AB74D5"/>
    <w:rsid w:val="00AC296A"/>
    <w:rsid w:val="00AC511F"/>
    <w:rsid w:val="00AC6ABF"/>
    <w:rsid w:val="00AD3F07"/>
    <w:rsid w:val="00AD40A9"/>
    <w:rsid w:val="00AE0951"/>
    <w:rsid w:val="00AE2C1F"/>
    <w:rsid w:val="00AE485A"/>
    <w:rsid w:val="00AE7004"/>
    <w:rsid w:val="00AF25B0"/>
    <w:rsid w:val="00AF4C79"/>
    <w:rsid w:val="00B039EA"/>
    <w:rsid w:val="00B04C57"/>
    <w:rsid w:val="00B05F1D"/>
    <w:rsid w:val="00B06CC1"/>
    <w:rsid w:val="00B174F8"/>
    <w:rsid w:val="00B2023C"/>
    <w:rsid w:val="00B209E9"/>
    <w:rsid w:val="00B212CD"/>
    <w:rsid w:val="00B21A00"/>
    <w:rsid w:val="00B21CFA"/>
    <w:rsid w:val="00B2425C"/>
    <w:rsid w:val="00B24454"/>
    <w:rsid w:val="00B24C70"/>
    <w:rsid w:val="00B256A9"/>
    <w:rsid w:val="00B2695E"/>
    <w:rsid w:val="00B26B0C"/>
    <w:rsid w:val="00B321C6"/>
    <w:rsid w:val="00B3330E"/>
    <w:rsid w:val="00B376D3"/>
    <w:rsid w:val="00B40C74"/>
    <w:rsid w:val="00B435C8"/>
    <w:rsid w:val="00B43A3F"/>
    <w:rsid w:val="00B62035"/>
    <w:rsid w:val="00B63B75"/>
    <w:rsid w:val="00B63DBA"/>
    <w:rsid w:val="00B65EAA"/>
    <w:rsid w:val="00B720A2"/>
    <w:rsid w:val="00B74BD9"/>
    <w:rsid w:val="00B770DE"/>
    <w:rsid w:val="00B8094A"/>
    <w:rsid w:val="00B81ACF"/>
    <w:rsid w:val="00B826F2"/>
    <w:rsid w:val="00B8491A"/>
    <w:rsid w:val="00B855FE"/>
    <w:rsid w:val="00B87C26"/>
    <w:rsid w:val="00B916A5"/>
    <w:rsid w:val="00B91E53"/>
    <w:rsid w:val="00B91E95"/>
    <w:rsid w:val="00B94FE6"/>
    <w:rsid w:val="00B96AA0"/>
    <w:rsid w:val="00BA0044"/>
    <w:rsid w:val="00BA0913"/>
    <w:rsid w:val="00BA1708"/>
    <w:rsid w:val="00BA3DED"/>
    <w:rsid w:val="00BB2399"/>
    <w:rsid w:val="00BB2AA8"/>
    <w:rsid w:val="00BB7828"/>
    <w:rsid w:val="00BC19B7"/>
    <w:rsid w:val="00BC27DA"/>
    <w:rsid w:val="00BD63AB"/>
    <w:rsid w:val="00BD71C6"/>
    <w:rsid w:val="00BD7358"/>
    <w:rsid w:val="00BE23AE"/>
    <w:rsid w:val="00BE5854"/>
    <w:rsid w:val="00BF4BDB"/>
    <w:rsid w:val="00C014CC"/>
    <w:rsid w:val="00C02C3C"/>
    <w:rsid w:val="00C03388"/>
    <w:rsid w:val="00C07A11"/>
    <w:rsid w:val="00C07E41"/>
    <w:rsid w:val="00C07E5A"/>
    <w:rsid w:val="00C1065B"/>
    <w:rsid w:val="00C149BF"/>
    <w:rsid w:val="00C15EA4"/>
    <w:rsid w:val="00C2027B"/>
    <w:rsid w:val="00C22093"/>
    <w:rsid w:val="00C253AC"/>
    <w:rsid w:val="00C30FE6"/>
    <w:rsid w:val="00C3242A"/>
    <w:rsid w:val="00C3391B"/>
    <w:rsid w:val="00C35847"/>
    <w:rsid w:val="00C367B5"/>
    <w:rsid w:val="00C415E8"/>
    <w:rsid w:val="00C45D23"/>
    <w:rsid w:val="00C51584"/>
    <w:rsid w:val="00C525E6"/>
    <w:rsid w:val="00C52B07"/>
    <w:rsid w:val="00C53D04"/>
    <w:rsid w:val="00C557BF"/>
    <w:rsid w:val="00C6657E"/>
    <w:rsid w:val="00C71EE7"/>
    <w:rsid w:val="00C71F01"/>
    <w:rsid w:val="00C7379C"/>
    <w:rsid w:val="00C7381F"/>
    <w:rsid w:val="00C76F69"/>
    <w:rsid w:val="00C80D26"/>
    <w:rsid w:val="00C83589"/>
    <w:rsid w:val="00C83BBB"/>
    <w:rsid w:val="00C8569A"/>
    <w:rsid w:val="00C85792"/>
    <w:rsid w:val="00C8797E"/>
    <w:rsid w:val="00C93B89"/>
    <w:rsid w:val="00C97FB1"/>
    <w:rsid w:val="00CA3B46"/>
    <w:rsid w:val="00CA6769"/>
    <w:rsid w:val="00CB3950"/>
    <w:rsid w:val="00CB6DF1"/>
    <w:rsid w:val="00CC7191"/>
    <w:rsid w:val="00CC790E"/>
    <w:rsid w:val="00CD0C11"/>
    <w:rsid w:val="00CD1858"/>
    <w:rsid w:val="00CD20AF"/>
    <w:rsid w:val="00CD2574"/>
    <w:rsid w:val="00CD3993"/>
    <w:rsid w:val="00CD598D"/>
    <w:rsid w:val="00CD5FD8"/>
    <w:rsid w:val="00CD620A"/>
    <w:rsid w:val="00CD722A"/>
    <w:rsid w:val="00CD72C1"/>
    <w:rsid w:val="00CE1028"/>
    <w:rsid w:val="00CF20D8"/>
    <w:rsid w:val="00CF546C"/>
    <w:rsid w:val="00CF72E0"/>
    <w:rsid w:val="00CF7800"/>
    <w:rsid w:val="00D002F7"/>
    <w:rsid w:val="00D03A5E"/>
    <w:rsid w:val="00D0457A"/>
    <w:rsid w:val="00D04A13"/>
    <w:rsid w:val="00D04A5B"/>
    <w:rsid w:val="00D06A4C"/>
    <w:rsid w:val="00D07BB7"/>
    <w:rsid w:val="00D10506"/>
    <w:rsid w:val="00D1335F"/>
    <w:rsid w:val="00D21906"/>
    <w:rsid w:val="00D21A10"/>
    <w:rsid w:val="00D241E3"/>
    <w:rsid w:val="00D24DE7"/>
    <w:rsid w:val="00D2698E"/>
    <w:rsid w:val="00D30C8D"/>
    <w:rsid w:val="00D30EA5"/>
    <w:rsid w:val="00D31935"/>
    <w:rsid w:val="00D363E0"/>
    <w:rsid w:val="00D37BD8"/>
    <w:rsid w:val="00D4240B"/>
    <w:rsid w:val="00D44318"/>
    <w:rsid w:val="00D454FC"/>
    <w:rsid w:val="00D465B4"/>
    <w:rsid w:val="00D54CA4"/>
    <w:rsid w:val="00D6490E"/>
    <w:rsid w:val="00D663EC"/>
    <w:rsid w:val="00D6744A"/>
    <w:rsid w:val="00D67B81"/>
    <w:rsid w:val="00D71498"/>
    <w:rsid w:val="00D72D8B"/>
    <w:rsid w:val="00D75151"/>
    <w:rsid w:val="00D812A3"/>
    <w:rsid w:val="00D81D9E"/>
    <w:rsid w:val="00D82D90"/>
    <w:rsid w:val="00D853FB"/>
    <w:rsid w:val="00D85A27"/>
    <w:rsid w:val="00D861D4"/>
    <w:rsid w:val="00D873D6"/>
    <w:rsid w:val="00D877BE"/>
    <w:rsid w:val="00D87BB1"/>
    <w:rsid w:val="00D87D03"/>
    <w:rsid w:val="00D908F5"/>
    <w:rsid w:val="00D9163E"/>
    <w:rsid w:val="00D91699"/>
    <w:rsid w:val="00D9174E"/>
    <w:rsid w:val="00D97EB2"/>
    <w:rsid w:val="00DA4EDA"/>
    <w:rsid w:val="00DA748C"/>
    <w:rsid w:val="00DA79EB"/>
    <w:rsid w:val="00DB2F89"/>
    <w:rsid w:val="00DC0B57"/>
    <w:rsid w:val="00DC1134"/>
    <w:rsid w:val="00DC46C8"/>
    <w:rsid w:val="00DC563D"/>
    <w:rsid w:val="00DC77F1"/>
    <w:rsid w:val="00DC7AE8"/>
    <w:rsid w:val="00DD1B5D"/>
    <w:rsid w:val="00DD5507"/>
    <w:rsid w:val="00DD6D20"/>
    <w:rsid w:val="00DE063F"/>
    <w:rsid w:val="00DE093E"/>
    <w:rsid w:val="00DE66E8"/>
    <w:rsid w:val="00DF065E"/>
    <w:rsid w:val="00E05C9E"/>
    <w:rsid w:val="00E07CD9"/>
    <w:rsid w:val="00E07FD9"/>
    <w:rsid w:val="00E10120"/>
    <w:rsid w:val="00E1141E"/>
    <w:rsid w:val="00E115E2"/>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487E"/>
    <w:rsid w:val="00E474C5"/>
    <w:rsid w:val="00E51911"/>
    <w:rsid w:val="00E54843"/>
    <w:rsid w:val="00E56F6A"/>
    <w:rsid w:val="00E6143D"/>
    <w:rsid w:val="00E62804"/>
    <w:rsid w:val="00E62908"/>
    <w:rsid w:val="00E63083"/>
    <w:rsid w:val="00E6482B"/>
    <w:rsid w:val="00E6531C"/>
    <w:rsid w:val="00E66552"/>
    <w:rsid w:val="00E732B4"/>
    <w:rsid w:val="00E735A0"/>
    <w:rsid w:val="00E74C56"/>
    <w:rsid w:val="00E75E03"/>
    <w:rsid w:val="00E81208"/>
    <w:rsid w:val="00E81E40"/>
    <w:rsid w:val="00E83C69"/>
    <w:rsid w:val="00E8518D"/>
    <w:rsid w:val="00E8554C"/>
    <w:rsid w:val="00E875D5"/>
    <w:rsid w:val="00E90356"/>
    <w:rsid w:val="00E9089E"/>
    <w:rsid w:val="00E9112F"/>
    <w:rsid w:val="00E915B9"/>
    <w:rsid w:val="00E94FA9"/>
    <w:rsid w:val="00E96299"/>
    <w:rsid w:val="00EA07C8"/>
    <w:rsid w:val="00EA2CDA"/>
    <w:rsid w:val="00EA342F"/>
    <w:rsid w:val="00EA4E34"/>
    <w:rsid w:val="00EA7AA6"/>
    <w:rsid w:val="00EB154A"/>
    <w:rsid w:val="00EB1592"/>
    <w:rsid w:val="00EB2575"/>
    <w:rsid w:val="00EB6282"/>
    <w:rsid w:val="00EB690B"/>
    <w:rsid w:val="00EB720C"/>
    <w:rsid w:val="00ED408D"/>
    <w:rsid w:val="00ED669C"/>
    <w:rsid w:val="00EE0BC0"/>
    <w:rsid w:val="00EE1F4E"/>
    <w:rsid w:val="00EE21E8"/>
    <w:rsid w:val="00EE41CE"/>
    <w:rsid w:val="00EE5404"/>
    <w:rsid w:val="00EE6E0F"/>
    <w:rsid w:val="00EF0352"/>
    <w:rsid w:val="00EF153B"/>
    <w:rsid w:val="00EF2269"/>
    <w:rsid w:val="00EF6040"/>
    <w:rsid w:val="00EF6A22"/>
    <w:rsid w:val="00F0136C"/>
    <w:rsid w:val="00F020A5"/>
    <w:rsid w:val="00F0641E"/>
    <w:rsid w:val="00F064EE"/>
    <w:rsid w:val="00F07A6E"/>
    <w:rsid w:val="00F10AEC"/>
    <w:rsid w:val="00F10F2C"/>
    <w:rsid w:val="00F1155E"/>
    <w:rsid w:val="00F11EBE"/>
    <w:rsid w:val="00F137B8"/>
    <w:rsid w:val="00F15567"/>
    <w:rsid w:val="00F15882"/>
    <w:rsid w:val="00F20854"/>
    <w:rsid w:val="00F21A2E"/>
    <w:rsid w:val="00F255ED"/>
    <w:rsid w:val="00F2620D"/>
    <w:rsid w:val="00F3155B"/>
    <w:rsid w:val="00F31D84"/>
    <w:rsid w:val="00F3262A"/>
    <w:rsid w:val="00F34074"/>
    <w:rsid w:val="00F370C5"/>
    <w:rsid w:val="00F402C8"/>
    <w:rsid w:val="00F41C08"/>
    <w:rsid w:val="00F432F6"/>
    <w:rsid w:val="00F44DDD"/>
    <w:rsid w:val="00F464B8"/>
    <w:rsid w:val="00F522ED"/>
    <w:rsid w:val="00F54922"/>
    <w:rsid w:val="00F57AA4"/>
    <w:rsid w:val="00F64069"/>
    <w:rsid w:val="00F726F6"/>
    <w:rsid w:val="00F7290F"/>
    <w:rsid w:val="00F73901"/>
    <w:rsid w:val="00F753AD"/>
    <w:rsid w:val="00F829A9"/>
    <w:rsid w:val="00F87C0D"/>
    <w:rsid w:val="00F94D9B"/>
    <w:rsid w:val="00FA02B2"/>
    <w:rsid w:val="00FA2C8D"/>
    <w:rsid w:val="00FA3169"/>
    <w:rsid w:val="00FA329B"/>
    <w:rsid w:val="00FA6449"/>
    <w:rsid w:val="00FB1129"/>
    <w:rsid w:val="00FB258F"/>
    <w:rsid w:val="00FB4CD7"/>
    <w:rsid w:val="00FB5DAB"/>
    <w:rsid w:val="00FB7611"/>
    <w:rsid w:val="00FC10F9"/>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5E9AE7"/>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5963CA"/>
    <w:rPr>
      <w:color w:val="605E5C"/>
      <w:shd w:val="clear" w:color="auto" w:fill="E1DFDD"/>
    </w:rPr>
  </w:style>
  <w:style w:type="character" w:styleId="NichtaufgelsteErwhnung">
    <w:name w:val="Unresolved Mention"/>
    <w:basedOn w:val="Absatz-Standardschriftart"/>
    <w:uiPriority w:val="99"/>
    <w:semiHidden/>
    <w:unhideWhenUsed/>
    <w:rsid w:val="005531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62667031">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wmf-950s.com"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1022</Words>
  <Characters>6440</Characters>
  <Application>Microsoft Office Word</Application>
  <DocSecurity>0</DocSecurity>
  <PresentationFormat/>
  <Lines>53</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7448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25</cp:revision>
  <cp:lastPrinted>2020-01-23T13:46:00Z</cp:lastPrinted>
  <dcterms:created xsi:type="dcterms:W3CDTF">2022-03-21T10:52:00Z</dcterms:created>
  <dcterms:modified xsi:type="dcterms:W3CDTF">2022-05-05T10:31:00Z</dcterms:modified>
  <cp:category/>
</cp:coreProperties>
</file>