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1877E9C8" w:rsidR="00B73224" w:rsidRPr="004100A7" w:rsidRDefault="00953DCA" w:rsidP="00B91AD3">
      <w:pPr>
        <w:spacing w:after="0" w:line="288" w:lineRule="auto"/>
        <w:ind w:right="-57"/>
        <w:rPr>
          <w:rFonts w:ascii="Helvetica" w:hAnsi="Helvetica" w:cs="Arial"/>
          <w:iCs/>
          <w:sz w:val="20"/>
          <w:szCs w:val="20"/>
        </w:rPr>
      </w:pPr>
      <w:r w:rsidRPr="004100A7">
        <w:rPr>
          <w:rFonts w:ascii="Helvetica" w:hAnsi="Helvetica" w:cs="Arial"/>
          <w:iCs/>
          <w:sz w:val="20"/>
          <w:szCs w:val="20"/>
        </w:rPr>
        <w:t>PRESSE</w:t>
      </w:r>
      <w:r w:rsidR="00B73224" w:rsidRPr="004100A7">
        <w:rPr>
          <w:rFonts w:ascii="Helvetica" w:hAnsi="Helvetica" w:cs="Arial"/>
          <w:iCs/>
          <w:sz w:val="20"/>
          <w:szCs w:val="20"/>
        </w:rPr>
        <w:t>MITTEILUNG</w:t>
      </w:r>
    </w:p>
    <w:p w14:paraId="3359682F" w14:textId="4BE218A2" w:rsidR="00396795" w:rsidRPr="004100A7" w:rsidRDefault="00396795" w:rsidP="00B91AD3">
      <w:pPr>
        <w:tabs>
          <w:tab w:val="left" w:pos="2523"/>
        </w:tabs>
        <w:spacing w:after="0" w:line="288" w:lineRule="auto"/>
        <w:ind w:right="-57"/>
        <w:rPr>
          <w:rFonts w:ascii="Helvetica" w:hAnsi="Helvetica"/>
          <w:sz w:val="20"/>
          <w:szCs w:val="20"/>
        </w:rPr>
      </w:pPr>
    </w:p>
    <w:p w14:paraId="462EFD44" w14:textId="77777777" w:rsidR="0018037A" w:rsidRPr="004100A7" w:rsidRDefault="0018037A" w:rsidP="00B91AD3">
      <w:pPr>
        <w:tabs>
          <w:tab w:val="left" w:pos="2523"/>
        </w:tabs>
        <w:spacing w:after="0" w:line="288" w:lineRule="auto"/>
        <w:ind w:right="-57"/>
        <w:rPr>
          <w:rFonts w:ascii="Helvetica" w:hAnsi="Helvetica"/>
          <w:sz w:val="20"/>
          <w:szCs w:val="20"/>
        </w:rPr>
      </w:pPr>
    </w:p>
    <w:p w14:paraId="6DCCF963" w14:textId="041107B8" w:rsidR="00B91AD3" w:rsidRPr="004100A7" w:rsidRDefault="00743037" w:rsidP="00B91AD3">
      <w:pPr>
        <w:tabs>
          <w:tab w:val="left" w:pos="2523"/>
        </w:tabs>
        <w:spacing w:after="0" w:line="288" w:lineRule="auto"/>
        <w:ind w:right="-57"/>
        <w:rPr>
          <w:rFonts w:ascii="Helvetica" w:hAnsi="Helvetica"/>
          <w:sz w:val="28"/>
          <w:szCs w:val="28"/>
        </w:rPr>
      </w:pPr>
      <w:r w:rsidRPr="004100A7">
        <w:rPr>
          <w:rFonts w:ascii="Helvetica" w:hAnsi="Helvetica"/>
          <w:sz w:val="28"/>
          <w:szCs w:val="28"/>
        </w:rPr>
        <w:t>Meilenstein für die Schaerer AG:</w:t>
      </w:r>
    </w:p>
    <w:p w14:paraId="62D3AA8C" w14:textId="66762DBA" w:rsidR="0018037A" w:rsidRPr="004100A7" w:rsidRDefault="00743037" w:rsidP="00B91AD3">
      <w:pPr>
        <w:tabs>
          <w:tab w:val="left" w:pos="2523"/>
        </w:tabs>
        <w:spacing w:after="0" w:line="288" w:lineRule="auto"/>
        <w:ind w:right="-57"/>
        <w:rPr>
          <w:rFonts w:ascii="Helvetica" w:hAnsi="Helvetica"/>
          <w:sz w:val="20"/>
          <w:szCs w:val="20"/>
        </w:rPr>
      </w:pPr>
      <w:r w:rsidRPr="004100A7">
        <w:rPr>
          <w:rFonts w:ascii="Helvetica" w:hAnsi="Helvetica"/>
          <w:b/>
          <w:bCs/>
          <w:sz w:val="28"/>
          <w:szCs w:val="28"/>
        </w:rPr>
        <w:t>100.000</w:t>
      </w:r>
      <w:r w:rsidR="008A282A" w:rsidRPr="004100A7">
        <w:rPr>
          <w:rFonts w:ascii="Helvetica" w:hAnsi="Helvetica"/>
          <w:b/>
          <w:bCs/>
          <w:sz w:val="28"/>
          <w:szCs w:val="28"/>
        </w:rPr>
        <w:t xml:space="preserve"> Schaerer Coffee Soul </w:t>
      </w:r>
      <w:r w:rsidR="00C6602D" w:rsidRPr="004100A7">
        <w:rPr>
          <w:rFonts w:ascii="Helvetica" w:hAnsi="Helvetica"/>
          <w:b/>
          <w:bCs/>
          <w:sz w:val="28"/>
          <w:szCs w:val="28"/>
        </w:rPr>
        <w:t>verlässt Werk</w:t>
      </w:r>
      <w:r w:rsidR="008A282A" w:rsidRPr="004100A7">
        <w:rPr>
          <w:rFonts w:ascii="Helvetica" w:hAnsi="Helvetica"/>
          <w:b/>
          <w:bCs/>
          <w:sz w:val="28"/>
          <w:szCs w:val="28"/>
        </w:rPr>
        <w:t xml:space="preserve"> in Zuchwil</w:t>
      </w:r>
      <w:r w:rsidR="00B91AD3" w:rsidRPr="004100A7">
        <w:rPr>
          <w:rFonts w:ascii="Helvetica" w:hAnsi="Helvetica"/>
          <w:sz w:val="28"/>
          <w:szCs w:val="28"/>
        </w:rPr>
        <w:br/>
      </w:r>
    </w:p>
    <w:p w14:paraId="441B2B0B" w14:textId="2FBD4B9C" w:rsidR="00B860FA" w:rsidRPr="004100A7" w:rsidRDefault="0097446B" w:rsidP="00B860FA">
      <w:pPr>
        <w:tabs>
          <w:tab w:val="left" w:pos="2523"/>
        </w:tabs>
        <w:spacing w:after="0" w:line="288" w:lineRule="auto"/>
        <w:ind w:right="-57"/>
        <w:rPr>
          <w:rFonts w:ascii="Helvetica" w:hAnsi="Helvetica"/>
          <w:b/>
          <w:bCs/>
          <w:sz w:val="20"/>
          <w:szCs w:val="20"/>
        </w:rPr>
      </w:pPr>
      <w:r w:rsidRPr="004100A7">
        <w:rPr>
          <w:rFonts w:ascii="Helvetica" w:hAnsi="Helvetica"/>
          <w:b/>
          <w:bCs/>
          <w:sz w:val="20"/>
          <w:szCs w:val="20"/>
        </w:rPr>
        <w:t>Lonsee-Urspring,</w:t>
      </w:r>
      <w:r w:rsidR="0018037A" w:rsidRPr="004100A7">
        <w:rPr>
          <w:rFonts w:ascii="Helvetica" w:hAnsi="Helvetica"/>
          <w:b/>
          <w:bCs/>
          <w:sz w:val="20"/>
          <w:szCs w:val="20"/>
        </w:rPr>
        <w:t xml:space="preserve"> </w:t>
      </w:r>
      <w:r w:rsidRPr="004100A7">
        <w:rPr>
          <w:rFonts w:ascii="Helvetica" w:hAnsi="Helvetica"/>
          <w:b/>
          <w:bCs/>
          <w:sz w:val="20"/>
          <w:szCs w:val="20"/>
        </w:rPr>
        <w:t>17</w:t>
      </w:r>
      <w:r w:rsidR="0018037A" w:rsidRPr="004100A7">
        <w:rPr>
          <w:rFonts w:ascii="Helvetica" w:hAnsi="Helvetica"/>
          <w:b/>
          <w:bCs/>
          <w:sz w:val="20"/>
          <w:szCs w:val="20"/>
        </w:rPr>
        <w:t xml:space="preserve">. </w:t>
      </w:r>
      <w:r w:rsidR="0085277D" w:rsidRPr="004100A7">
        <w:rPr>
          <w:rFonts w:ascii="Helvetica" w:hAnsi="Helvetica"/>
          <w:b/>
          <w:bCs/>
          <w:sz w:val="20"/>
          <w:szCs w:val="20"/>
        </w:rPr>
        <w:t>September</w:t>
      </w:r>
      <w:r w:rsidR="0018037A" w:rsidRPr="004100A7">
        <w:rPr>
          <w:rFonts w:ascii="Helvetica" w:hAnsi="Helvetica"/>
          <w:b/>
          <w:bCs/>
          <w:sz w:val="20"/>
          <w:szCs w:val="20"/>
        </w:rPr>
        <w:t xml:space="preserve"> 2025 – </w:t>
      </w:r>
      <w:r w:rsidR="00B860FA" w:rsidRPr="004100A7">
        <w:rPr>
          <w:rFonts w:ascii="Helvetica" w:hAnsi="Helvetica"/>
          <w:b/>
          <w:bCs/>
          <w:sz w:val="20"/>
          <w:szCs w:val="20"/>
        </w:rPr>
        <w:t xml:space="preserve">Die Schaerer AG feiert einen besonderen Meilenstein: Die 100.000ste Schaerer Coffee Soul verlies die Produktionshalle in Zuchwil und untermauert damit eindrucksvoll die Erfolgsgeschichte dieses vielseitigen Kaffeevollautomaten. Die heutige Generation wurde 2019 erstmals in Mailand auf der Host präsentiert und ging im Oktober 2020 in Serie. Seither sorgt die Schaerer Coffee Soul mit innovativer Technik, modernem Design und intuitiver Bedienung für höchsten Kaffeegenuss rund um den Globus – von inhabergeführten Restaurants und Hotelbetrieben bis zu international agierenden Coffee Shop- und Convenience-Store-Ketten. </w:t>
      </w:r>
      <w:r w:rsidR="004100A7">
        <w:rPr>
          <w:rFonts w:ascii="Helvetica" w:hAnsi="Helvetica"/>
          <w:b/>
          <w:bCs/>
          <w:sz w:val="20"/>
          <w:szCs w:val="20"/>
        </w:rPr>
        <w:t>„</w:t>
      </w:r>
      <w:r w:rsidR="00B860FA" w:rsidRPr="004100A7">
        <w:rPr>
          <w:rFonts w:ascii="Helvetica" w:hAnsi="Helvetica"/>
          <w:b/>
          <w:bCs/>
          <w:sz w:val="20"/>
          <w:szCs w:val="20"/>
        </w:rPr>
        <w:t>Die 100.000ste Schaerer Coffee Soul auszuliefern, ist für uns ein besonderer Moment. Noch nie zuvor haben wir bei Schaerer so viele Maschinen in einer so kurzen Zeitspanne produziert – damit ist die Schaerer Coffee Soul die erfolgreichste Maschine in der Schaerer-Geschichte</w:t>
      </w:r>
      <w:r w:rsidR="004100A7">
        <w:rPr>
          <w:rFonts w:ascii="Helvetica" w:hAnsi="Helvetica"/>
          <w:b/>
          <w:bCs/>
          <w:sz w:val="20"/>
          <w:szCs w:val="20"/>
        </w:rPr>
        <w:t>“</w:t>
      </w:r>
      <w:r w:rsidR="00B860FA" w:rsidRPr="004100A7">
        <w:rPr>
          <w:rFonts w:ascii="Helvetica" w:hAnsi="Helvetica"/>
          <w:b/>
          <w:bCs/>
          <w:sz w:val="20"/>
          <w:szCs w:val="20"/>
        </w:rPr>
        <w:t xml:space="preserve">, so </w:t>
      </w:r>
      <w:proofErr w:type="spellStart"/>
      <w:r w:rsidR="00B860FA" w:rsidRPr="004100A7">
        <w:rPr>
          <w:rFonts w:ascii="Helvetica" w:hAnsi="Helvetica"/>
          <w:b/>
          <w:bCs/>
          <w:sz w:val="20"/>
          <w:szCs w:val="20"/>
        </w:rPr>
        <w:t>Product</w:t>
      </w:r>
      <w:proofErr w:type="spellEnd"/>
      <w:r w:rsidR="00B860FA" w:rsidRPr="004100A7">
        <w:rPr>
          <w:rFonts w:ascii="Helvetica" w:hAnsi="Helvetica"/>
          <w:b/>
          <w:bCs/>
          <w:sz w:val="20"/>
          <w:szCs w:val="20"/>
        </w:rPr>
        <w:t xml:space="preserve"> Manager Sam Geissbühler. Dieser Erfolg im Markt unterstreicht </w:t>
      </w:r>
      <w:r w:rsidR="00AB1369" w:rsidRPr="004100A7">
        <w:rPr>
          <w:rFonts w:ascii="Helvetica" w:hAnsi="Helvetica"/>
          <w:b/>
          <w:bCs/>
          <w:sz w:val="20"/>
          <w:szCs w:val="20"/>
        </w:rPr>
        <w:t>Schaerers</w:t>
      </w:r>
      <w:r w:rsidR="00B860FA" w:rsidRPr="004100A7">
        <w:rPr>
          <w:rFonts w:ascii="Helvetica" w:hAnsi="Helvetica"/>
          <w:b/>
          <w:bCs/>
          <w:sz w:val="20"/>
          <w:szCs w:val="20"/>
        </w:rPr>
        <w:t xml:space="preserve"> Pioniergeist und </w:t>
      </w:r>
      <w:r w:rsidR="00AB1369" w:rsidRPr="004100A7">
        <w:rPr>
          <w:rFonts w:ascii="Helvetica" w:hAnsi="Helvetica"/>
          <w:b/>
          <w:bCs/>
          <w:sz w:val="20"/>
          <w:szCs w:val="20"/>
        </w:rPr>
        <w:t>die</w:t>
      </w:r>
      <w:r w:rsidR="00B860FA" w:rsidRPr="004100A7">
        <w:rPr>
          <w:rFonts w:ascii="Helvetica" w:hAnsi="Helvetica"/>
          <w:b/>
          <w:bCs/>
          <w:sz w:val="20"/>
          <w:szCs w:val="20"/>
        </w:rPr>
        <w:t xml:space="preserve"> konsequente Ausrichtung auf Marktrends und Kundenwünsche bei der Entwicklung neuer Maschinen und Technologien.</w:t>
      </w:r>
      <w:r w:rsidR="00AB1369" w:rsidRPr="004100A7">
        <w:rPr>
          <w:rFonts w:ascii="Helvetica" w:hAnsi="Helvetica"/>
          <w:b/>
          <w:bCs/>
          <w:sz w:val="20"/>
          <w:szCs w:val="20"/>
        </w:rPr>
        <w:t xml:space="preserve"> </w:t>
      </w:r>
      <w:r w:rsidR="004100A7" w:rsidRPr="008F7C68">
        <w:rPr>
          <w:rFonts w:ascii="Helvetica" w:hAnsi="Helvetica"/>
          <w:b/>
          <w:bCs/>
          <w:sz w:val="20"/>
          <w:szCs w:val="20"/>
        </w:rPr>
        <w:t>„</w:t>
      </w:r>
      <w:r w:rsidR="0000537A" w:rsidRPr="008F7C68">
        <w:rPr>
          <w:rFonts w:ascii="Helvetica" w:hAnsi="Helvetica"/>
          <w:b/>
          <w:bCs/>
          <w:sz w:val="20"/>
          <w:szCs w:val="20"/>
        </w:rPr>
        <w:t xml:space="preserve">Auch in Deutschland </w:t>
      </w:r>
      <w:r w:rsidR="00B702C7" w:rsidRPr="008F7C68">
        <w:rPr>
          <w:rFonts w:ascii="Helvetica" w:hAnsi="Helvetica"/>
          <w:b/>
          <w:bCs/>
          <w:sz w:val="20"/>
          <w:szCs w:val="20"/>
        </w:rPr>
        <w:t>verzeichnet</w:t>
      </w:r>
      <w:r w:rsidR="0000537A" w:rsidRPr="008F7C68">
        <w:rPr>
          <w:rFonts w:ascii="Helvetica" w:hAnsi="Helvetica"/>
          <w:b/>
          <w:bCs/>
          <w:sz w:val="20"/>
          <w:szCs w:val="20"/>
        </w:rPr>
        <w:t xml:space="preserve"> die Schaerer Coffee Soul </w:t>
      </w:r>
      <w:r w:rsidR="00B702C7" w:rsidRPr="008F7C68">
        <w:rPr>
          <w:rFonts w:ascii="Helvetica" w:hAnsi="Helvetica"/>
          <w:b/>
          <w:bCs/>
          <w:sz w:val="20"/>
          <w:szCs w:val="20"/>
        </w:rPr>
        <w:t xml:space="preserve">seit dem Launch eine konstant hohe Nachfrage und ist </w:t>
      </w:r>
      <w:r w:rsidR="0000537A" w:rsidRPr="008F7C68">
        <w:rPr>
          <w:rFonts w:ascii="Helvetica" w:hAnsi="Helvetica"/>
          <w:b/>
          <w:bCs/>
          <w:sz w:val="20"/>
          <w:szCs w:val="20"/>
        </w:rPr>
        <w:t>ein Kernprodukt unseres Portfolios</w:t>
      </w:r>
      <w:r w:rsidR="005224C4" w:rsidRPr="008F7C68">
        <w:rPr>
          <w:rFonts w:ascii="Helvetica" w:hAnsi="Helvetica"/>
          <w:b/>
          <w:bCs/>
          <w:sz w:val="20"/>
          <w:szCs w:val="20"/>
        </w:rPr>
        <w:t xml:space="preserve"> geworden. Ihre Flexibilität für die Anpassung an individuelle Anforderungen in Verbindung mit höchster Kaffee- und Milchschaumqualität machen sie für die unterschiedlichsten Einsatzbereiche zur ersten Wahl</w:t>
      </w:r>
      <w:r w:rsidR="004100A7" w:rsidRPr="008F7C68">
        <w:rPr>
          <w:rFonts w:ascii="Helvetica" w:hAnsi="Helvetica"/>
          <w:b/>
          <w:bCs/>
          <w:sz w:val="20"/>
          <w:szCs w:val="20"/>
        </w:rPr>
        <w:t>“</w:t>
      </w:r>
      <w:r w:rsidR="005224C4" w:rsidRPr="008F7C68">
        <w:rPr>
          <w:rFonts w:ascii="Helvetica" w:hAnsi="Helvetica"/>
          <w:b/>
          <w:bCs/>
          <w:sz w:val="20"/>
          <w:szCs w:val="20"/>
        </w:rPr>
        <w:t>, so Hansjürg Marti, Geschäftsführer der Schaerer Deutschland GmbH.</w:t>
      </w:r>
      <w:r w:rsidR="005224C4" w:rsidRPr="004100A7">
        <w:rPr>
          <w:rFonts w:ascii="Helvetica" w:hAnsi="Helvetica"/>
          <w:b/>
          <w:bCs/>
          <w:sz w:val="20"/>
          <w:szCs w:val="20"/>
        </w:rPr>
        <w:br/>
      </w:r>
      <w:r w:rsidR="005224C4" w:rsidRPr="004100A7">
        <w:rPr>
          <w:rFonts w:ascii="Helvetica" w:hAnsi="Helvetica"/>
          <w:b/>
          <w:bCs/>
          <w:sz w:val="20"/>
          <w:szCs w:val="20"/>
        </w:rPr>
        <w:br/>
      </w:r>
      <w:r w:rsidR="00B860FA" w:rsidRPr="004100A7">
        <w:rPr>
          <w:rFonts w:ascii="Helvetica" w:hAnsi="Helvetica"/>
          <w:b/>
          <w:bCs/>
          <w:sz w:val="20"/>
          <w:szCs w:val="20"/>
        </w:rPr>
        <w:t xml:space="preserve">Vom ersten Entwurf zur Erfolgsmaschine </w:t>
      </w:r>
    </w:p>
    <w:p w14:paraId="614F2221" w14:textId="5902C2EF" w:rsidR="00B860FA" w:rsidRPr="00F320B9" w:rsidRDefault="00B860FA" w:rsidP="00B860FA">
      <w:pPr>
        <w:tabs>
          <w:tab w:val="left" w:pos="2523"/>
        </w:tabs>
        <w:spacing w:after="0" w:line="288" w:lineRule="auto"/>
        <w:ind w:right="-57"/>
        <w:rPr>
          <w:rFonts w:ascii="Helvetica" w:hAnsi="Helvetica"/>
          <w:sz w:val="20"/>
          <w:szCs w:val="20"/>
        </w:rPr>
      </w:pPr>
      <w:r w:rsidRPr="004100A7">
        <w:rPr>
          <w:rFonts w:ascii="Helvetica" w:hAnsi="Helvetica"/>
          <w:sz w:val="20"/>
          <w:szCs w:val="20"/>
        </w:rPr>
        <w:t xml:space="preserve">2017 kam die erste Generation der Schaerer Coffee Soul als Nachfolgerin der Coffee Art Plus auf den Markt – mit schwarzer Optik und 8-Zoll-Display. Das direkte Kundenfeedback nutzte Schaerer für eine grundsätzliche Neuausrichtung hinsichtlich Design- und Bedienkonzept. </w:t>
      </w:r>
      <w:r w:rsidR="00F320B9">
        <w:rPr>
          <w:rFonts w:ascii="Helvetica" w:hAnsi="Helvetica"/>
          <w:sz w:val="20"/>
          <w:szCs w:val="20"/>
        </w:rPr>
        <w:t>„</w:t>
      </w:r>
      <w:r w:rsidRPr="004100A7">
        <w:rPr>
          <w:rFonts w:ascii="Helvetica" w:hAnsi="Helvetica"/>
          <w:sz w:val="20"/>
          <w:szCs w:val="20"/>
        </w:rPr>
        <w:t>Unsere Vision war es, eine vielseitige und moderne Maschine für bis zu 250 Tassen pro Tag zu entwickeln – mit intuitiver Touch-Bedienung und grö</w:t>
      </w:r>
      <w:r w:rsidR="004100A7">
        <w:rPr>
          <w:rFonts w:ascii="Helvetica" w:hAnsi="Helvetica"/>
          <w:sz w:val="20"/>
          <w:szCs w:val="20"/>
        </w:rPr>
        <w:t>ß</w:t>
      </w:r>
      <w:r w:rsidRPr="004100A7">
        <w:rPr>
          <w:rFonts w:ascii="Helvetica" w:hAnsi="Helvetica"/>
          <w:sz w:val="20"/>
          <w:szCs w:val="20"/>
        </w:rPr>
        <w:t>tmöglicher Flexibilität bei der Anpassung an individuelle Einsatzszenarien und Kundenwünsche</w:t>
      </w:r>
      <w:r w:rsidR="00F320B9">
        <w:rPr>
          <w:rFonts w:ascii="Helvetica" w:hAnsi="Helvetica"/>
          <w:sz w:val="20"/>
          <w:szCs w:val="20"/>
        </w:rPr>
        <w:t>“</w:t>
      </w:r>
      <w:r w:rsidRPr="004100A7">
        <w:rPr>
          <w:rFonts w:ascii="Helvetica" w:hAnsi="Helvetica"/>
          <w:sz w:val="20"/>
          <w:szCs w:val="20"/>
        </w:rPr>
        <w:t xml:space="preserve">, erläutert Sam Geissbühler. Daraus erwuchs die Philosophie des einzigartigen Select‑Konzepts der heutigen Schaerer Coffee Soul: Technische Ausstattung, Benutzerführung, Farben und weitere Designelemente können individuell gewählt werden, sodass sich der Kaffeevollautomat präzise an Geschäftsmodell, Markenauftritt und Workflows anpassen lässt. </w:t>
      </w:r>
      <w:r w:rsidR="00F320B9">
        <w:rPr>
          <w:rFonts w:ascii="Helvetica" w:hAnsi="Helvetica"/>
          <w:sz w:val="20"/>
          <w:szCs w:val="20"/>
        </w:rPr>
        <w:t>„</w:t>
      </w:r>
      <w:r w:rsidRPr="004100A7">
        <w:rPr>
          <w:rFonts w:ascii="Helvetica" w:hAnsi="Helvetica"/>
          <w:sz w:val="20"/>
          <w:szCs w:val="20"/>
        </w:rPr>
        <w:t xml:space="preserve">Darüber hinaus stehen nun auch zwei </w:t>
      </w:r>
      <w:r w:rsidRPr="004100A7">
        <w:rPr>
          <w:rFonts w:ascii="Helvetica" w:hAnsi="Helvetica" w:cs="Arial"/>
          <w:sz w:val="20"/>
          <w:szCs w:val="20"/>
        </w:rPr>
        <w:t>Bildschirmgrö</w:t>
      </w:r>
      <w:r w:rsidR="004100A7">
        <w:rPr>
          <w:rFonts w:ascii="Helvetica" w:hAnsi="Helvetica" w:cs="Arial"/>
          <w:sz w:val="20"/>
          <w:szCs w:val="20"/>
        </w:rPr>
        <w:t>ß</w:t>
      </w:r>
      <w:r w:rsidRPr="004100A7">
        <w:rPr>
          <w:rFonts w:ascii="Helvetica" w:hAnsi="Helvetica" w:cs="Arial"/>
          <w:sz w:val="20"/>
          <w:szCs w:val="20"/>
        </w:rPr>
        <w:t>en zur Verfügung – 10,4 Zoll bei der Schaerer Coffee Soul 10 und 12 Zoll bei der Schaerer Coffee Soul 12,1. In Kombination mit drei unterschiedlichen Bedienmodi für Bedienung durch Servicepersonal, Selbstbedienung und wiederkehrende User, wie zum Beispiel im Office, können wir verschiedenste Kundenwünsche nun optimal erfüllen</w:t>
      </w:r>
      <w:r w:rsidR="00F320B9">
        <w:rPr>
          <w:rFonts w:ascii="Helvetica" w:hAnsi="Helvetica" w:cs="Arial"/>
          <w:sz w:val="20"/>
          <w:szCs w:val="20"/>
        </w:rPr>
        <w:t>“</w:t>
      </w:r>
      <w:r w:rsidRPr="004100A7">
        <w:rPr>
          <w:rFonts w:ascii="Helvetica" w:hAnsi="Helvetica" w:cs="Arial"/>
          <w:sz w:val="20"/>
          <w:szCs w:val="20"/>
        </w:rPr>
        <w:t>, so Geissbühler.</w:t>
      </w:r>
      <w:r w:rsidRPr="004100A7">
        <w:rPr>
          <w:rFonts w:ascii="Arial" w:hAnsi="Arial" w:cs="Arial"/>
          <w:sz w:val="22"/>
          <w:szCs w:val="22"/>
        </w:rPr>
        <w:t xml:space="preserve"> </w:t>
      </w:r>
      <w:r w:rsidRPr="004100A7">
        <w:rPr>
          <w:rFonts w:ascii="Helvetica" w:hAnsi="Helvetica"/>
          <w:sz w:val="20"/>
          <w:szCs w:val="20"/>
        </w:rPr>
        <w:t xml:space="preserve">Für zusätzliche </w:t>
      </w:r>
      <w:r w:rsidRPr="004100A7">
        <w:rPr>
          <w:rFonts w:ascii="Helvetica" w:hAnsi="Helvetica"/>
          <w:sz w:val="20"/>
          <w:szCs w:val="20"/>
        </w:rPr>
        <w:lastRenderedPageBreak/>
        <w:t xml:space="preserve">Individualisierung sorgt auch das Farbkonzept der Schaerer Coffee Soul. Sie ist in verschiedenen Farben erhältlich und lässt sich mit bis zu sieben leicht austauschbaren Teilen in Wunschfarbe weiter an persönliche Ansprüche anpassen. </w:t>
      </w:r>
      <w:r w:rsidR="00F320B9">
        <w:rPr>
          <w:rFonts w:ascii="Helvetica" w:hAnsi="Helvetica"/>
          <w:sz w:val="20"/>
          <w:szCs w:val="20"/>
        </w:rPr>
        <w:t>„</w:t>
      </w:r>
      <w:r w:rsidRPr="004100A7">
        <w:rPr>
          <w:rFonts w:ascii="Helvetica" w:hAnsi="Helvetica"/>
          <w:sz w:val="20"/>
          <w:szCs w:val="20"/>
        </w:rPr>
        <w:t>Mittlerweile haben wir bestimmt mehr als 1.500 kundenspezifische Variationen der Soul ausgeliefert. Zudem wurden speziell für den amerikanischen Markt zwei US-Modelle der Soul entwickelt</w:t>
      </w:r>
      <w:r w:rsidR="00F320B9">
        <w:rPr>
          <w:rFonts w:ascii="Helvetica" w:hAnsi="Helvetica"/>
          <w:sz w:val="20"/>
          <w:szCs w:val="20"/>
        </w:rPr>
        <w:t>“</w:t>
      </w:r>
      <w:r w:rsidRPr="004100A7">
        <w:rPr>
          <w:rFonts w:ascii="Helvetica" w:hAnsi="Helvetica"/>
          <w:sz w:val="20"/>
          <w:szCs w:val="20"/>
        </w:rPr>
        <w:t xml:space="preserve">, ergänzt Geissbühler. </w:t>
      </w:r>
    </w:p>
    <w:p w14:paraId="33DD43BA" w14:textId="77777777" w:rsidR="00B860FA" w:rsidRPr="004100A7" w:rsidRDefault="00B860FA" w:rsidP="00B860FA">
      <w:pPr>
        <w:tabs>
          <w:tab w:val="left" w:pos="2523"/>
        </w:tabs>
        <w:spacing w:after="0" w:line="288" w:lineRule="auto"/>
        <w:ind w:right="-57"/>
        <w:rPr>
          <w:rFonts w:ascii="Helvetica" w:hAnsi="Helvetica"/>
          <w:b/>
          <w:bCs/>
          <w:sz w:val="20"/>
          <w:szCs w:val="20"/>
        </w:rPr>
      </w:pPr>
    </w:p>
    <w:p w14:paraId="4A7BF416" w14:textId="77777777" w:rsidR="00B860FA" w:rsidRPr="004100A7" w:rsidRDefault="00B860FA" w:rsidP="00B860FA">
      <w:pPr>
        <w:tabs>
          <w:tab w:val="left" w:pos="2523"/>
        </w:tabs>
        <w:spacing w:after="0" w:line="288" w:lineRule="auto"/>
        <w:ind w:right="-57"/>
        <w:rPr>
          <w:rFonts w:ascii="Helvetica" w:hAnsi="Helvetica"/>
          <w:b/>
          <w:bCs/>
          <w:sz w:val="20"/>
          <w:szCs w:val="20"/>
        </w:rPr>
      </w:pPr>
      <w:r w:rsidRPr="004100A7">
        <w:rPr>
          <w:rFonts w:ascii="Helvetica" w:hAnsi="Helvetica"/>
          <w:b/>
          <w:bCs/>
          <w:sz w:val="20"/>
          <w:szCs w:val="20"/>
        </w:rPr>
        <w:t>Konsequente Weiterentwicklung bis heute</w:t>
      </w:r>
    </w:p>
    <w:p w14:paraId="104FCEB4" w14:textId="6B993CAC" w:rsidR="00B860FA" w:rsidRPr="004100A7" w:rsidRDefault="00B860FA" w:rsidP="00B860FA">
      <w:pPr>
        <w:tabs>
          <w:tab w:val="left" w:pos="2523"/>
        </w:tabs>
        <w:spacing w:after="0" w:line="288" w:lineRule="auto"/>
        <w:ind w:right="-57"/>
        <w:rPr>
          <w:rFonts w:ascii="Helvetica" w:hAnsi="Helvetica"/>
          <w:sz w:val="20"/>
          <w:szCs w:val="20"/>
        </w:rPr>
      </w:pPr>
      <w:r w:rsidRPr="004100A7">
        <w:rPr>
          <w:rFonts w:ascii="Helvetica" w:hAnsi="Helvetica"/>
          <w:sz w:val="20"/>
          <w:szCs w:val="20"/>
        </w:rPr>
        <w:t>Seit dem Launch vor fünf Jahren prägen konsequente technologische Weiterentwicklungen die Erfolgsgeschichte der Schaerer Coffee Soul 10 und 12. Besonders zu nennen sind hier die standardmä</w:t>
      </w:r>
      <w:r w:rsidR="00F320B9">
        <w:rPr>
          <w:rFonts w:ascii="Helvetica" w:hAnsi="Helvetica"/>
          <w:sz w:val="20"/>
          <w:szCs w:val="20"/>
        </w:rPr>
        <w:t>ß</w:t>
      </w:r>
      <w:r w:rsidRPr="004100A7">
        <w:rPr>
          <w:rFonts w:ascii="Helvetica" w:hAnsi="Helvetica"/>
          <w:sz w:val="20"/>
          <w:szCs w:val="20"/>
        </w:rPr>
        <w:t>ige Ausstattung mit dem Milchsystem Best Foam für Milchschaum in Barista‑Qualität, die Option auf bis zu drei Mühlen, die integrierbare Sirup‑Station oder Hot &amp; Cold-Technologie. Zudem kann das vollautomatische Reinigungssystem Schaerer ProCare ergänzt werden. Die Einsatzflexibilität wurde durch das Twin Milk-System für Milch‑ und vegane Getränke erweitert und mit „Easy Access</w:t>
      </w:r>
      <w:r w:rsidR="00F320B9">
        <w:rPr>
          <w:rFonts w:ascii="Helvetica" w:hAnsi="Helvetica"/>
          <w:sz w:val="20"/>
          <w:szCs w:val="20"/>
        </w:rPr>
        <w:t>“</w:t>
      </w:r>
      <w:r w:rsidRPr="004100A7">
        <w:rPr>
          <w:rFonts w:ascii="Helvetica" w:hAnsi="Helvetica"/>
          <w:sz w:val="20"/>
          <w:szCs w:val="20"/>
        </w:rPr>
        <w:t xml:space="preserve"> jüngst ein rollstuhlfreundliches Bedienkonzept für SB‑Bereiche eingeführt. Darüber hinaus steht mit der Schaerer Coffee Soul 2-step – mit Dampfstab statt Milchsystem – heute eine Variante für die Anforderungen von Coffee Shops zur Verfügung, die Wert auf Barista-Flair legen. Wenn der/die Barista das Schäumen startet, weckt das vertraute Zischen des Dampfstabs sofort die Assoziation einer individuell </w:t>
      </w:r>
      <w:r w:rsidR="00F320B9">
        <w:rPr>
          <w:rFonts w:ascii="Helvetica" w:hAnsi="Helvetica"/>
          <w:sz w:val="20"/>
          <w:szCs w:val="20"/>
        </w:rPr>
        <w:t>„</w:t>
      </w:r>
      <w:r w:rsidRPr="004100A7">
        <w:rPr>
          <w:rFonts w:ascii="Helvetica" w:hAnsi="Helvetica"/>
          <w:sz w:val="20"/>
          <w:szCs w:val="20"/>
        </w:rPr>
        <w:t>mit Liebe gemachten</w:t>
      </w:r>
      <w:r w:rsidR="00F320B9">
        <w:rPr>
          <w:rFonts w:ascii="Helvetica" w:hAnsi="Helvetica"/>
          <w:sz w:val="20"/>
          <w:szCs w:val="20"/>
        </w:rPr>
        <w:t>“</w:t>
      </w:r>
      <w:r w:rsidRPr="004100A7">
        <w:rPr>
          <w:rFonts w:ascii="Helvetica" w:hAnsi="Helvetica"/>
          <w:sz w:val="20"/>
          <w:szCs w:val="20"/>
        </w:rPr>
        <w:t xml:space="preserve"> Espressospezialität. Um das Barista-Know-how des Personals optimal zu berücksichtigen, stehen drei verschiedene Dampfstäbe zur Wahl. </w:t>
      </w:r>
    </w:p>
    <w:p w14:paraId="60B999A5" w14:textId="77777777" w:rsidR="00B860FA" w:rsidRPr="004100A7" w:rsidRDefault="00B860FA" w:rsidP="00B860FA">
      <w:pPr>
        <w:tabs>
          <w:tab w:val="left" w:pos="2523"/>
        </w:tabs>
        <w:spacing w:after="0" w:line="288" w:lineRule="auto"/>
        <w:ind w:right="-57"/>
        <w:rPr>
          <w:rFonts w:ascii="Helvetica" w:hAnsi="Helvetica"/>
          <w:sz w:val="20"/>
          <w:szCs w:val="20"/>
        </w:rPr>
      </w:pPr>
    </w:p>
    <w:p w14:paraId="4B482901" w14:textId="77777777" w:rsidR="00B860FA" w:rsidRPr="004100A7" w:rsidRDefault="00B860FA" w:rsidP="00B860FA">
      <w:pPr>
        <w:tabs>
          <w:tab w:val="left" w:pos="2523"/>
        </w:tabs>
        <w:spacing w:after="0" w:line="288" w:lineRule="auto"/>
        <w:ind w:right="-57"/>
        <w:rPr>
          <w:rFonts w:ascii="Helvetica" w:hAnsi="Helvetica"/>
          <w:b/>
          <w:bCs/>
          <w:sz w:val="20"/>
          <w:szCs w:val="20"/>
        </w:rPr>
      </w:pPr>
      <w:r w:rsidRPr="004100A7">
        <w:rPr>
          <w:rFonts w:ascii="Helvetica" w:hAnsi="Helvetica"/>
          <w:b/>
          <w:bCs/>
          <w:sz w:val="20"/>
          <w:szCs w:val="20"/>
        </w:rPr>
        <w:t>Blick in die Zukunft</w:t>
      </w:r>
    </w:p>
    <w:p w14:paraId="3644B53D" w14:textId="4E674DE7" w:rsidR="009B0BAC" w:rsidRPr="004100A7" w:rsidRDefault="00B860FA" w:rsidP="00B91AD3">
      <w:pPr>
        <w:tabs>
          <w:tab w:val="left" w:pos="2523"/>
        </w:tabs>
        <w:spacing w:after="0" w:line="288" w:lineRule="auto"/>
        <w:ind w:right="-57"/>
        <w:rPr>
          <w:rFonts w:ascii="Helvetica" w:hAnsi="Helvetica"/>
          <w:sz w:val="20"/>
          <w:szCs w:val="20"/>
        </w:rPr>
      </w:pPr>
      <w:r w:rsidRPr="004100A7">
        <w:rPr>
          <w:rFonts w:ascii="Helvetica" w:hAnsi="Helvetica"/>
          <w:sz w:val="20"/>
          <w:szCs w:val="20"/>
        </w:rPr>
        <w:t xml:space="preserve">Die 100.000ste Schaerer Coffee Soul steht nicht nur für die Erfolge der vergangenen Jahre, sondern markiert zugleich den Startpunkt für weitere Entwicklungsschritte. Der Fokus liegt dabei auf technischen Innovationen und einer konsequenten Kundenausrichtung, um noch zielgerichtetere Lösungen für die verschiedenen Einsatzszenarien bereitzustellen. Kurz- und mittelfristig zielen die Weiterentwicklungen auf eine größere Getränkevielfalt, zu der auch Cold-Coffee-Kreationen gehören, sowie auch eine noch höhere Espressoqualität ab. </w:t>
      </w:r>
      <w:r w:rsidR="00D736BB" w:rsidRPr="008F7C68">
        <w:rPr>
          <w:rFonts w:ascii="Helvetica" w:hAnsi="Helvetica"/>
          <w:sz w:val="20"/>
          <w:szCs w:val="20"/>
        </w:rPr>
        <w:t xml:space="preserve">Dazu Hansjürg Marti: </w:t>
      </w:r>
      <w:r w:rsidR="00F320B9" w:rsidRPr="008F7C68">
        <w:rPr>
          <w:rFonts w:ascii="Helvetica" w:hAnsi="Helvetica"/>
          <w:sz w:val="20"/>
          <w:szCs w:val="20"/>
        </w:rPr>
        <w:t>„</w:t>
      </w:r>
      <w:r w:rsidR="00B667AF" w:rsidRPr="008F7C68">
        <w:rPr>
          <w:rFonts w:ascii="Helvetica" w:hAnsi="Helvetica"/>
          <w:sz w:val="20"/>
          <w:szCs w:val="20"/>
        </w:rPr>
        <w:t>Die</w:t>
      </w:r>
      <w:r w:rsidR="000514EC" w:rsidRPr="008F7C68">
        <w:rPr>
          <w:rFonts w:ascii="Helvetica" w:hAnsi="Helvetica"/>
          <w:sz w:val="20"/>
          <w:szCs w:val="20"/>
        </w:rPr>
        <w:t xml:space="preserve"> </w:t>
      </w:r>
      <w:r w:rsidR="00AE0969" w:rsidRPr="008F7C68">
        <w:rPr>
          <w:rFonts w:ascii="Helvetica" w:hAnsi="Helvetica"/>
          <w:sz w:val="20"/>
          <w:szCs w:val="20"/>
        </w:rPr>
        <w:t xml:space="preserve">Flexibilität </w:t>
      </w:r>
      <w:r w:rsidR="0085515E" w:rsidRPr="008F7C68">
        <w:rPr>
          <w:rFonts w:ascii="Helvetica" w:hAnsi="Helvetica"/>
          <w:sz w:val="20"/>
          <w:szCs w:val="20"/>
        </w:rPr>
        <w:t xml:space="preserve">der </w:t>
      </w:r>
      <w:r w:rsidR="000514EC" w:rsidRPr="008F7C68">
        <w:rPr>
          <w:rFonts w:ascii="Helvetica" w:hAnsi="Helvetica"/>
          <w:sz w:val="20"/>
          <w:szCs w:val="20"/>
        </w:rPr>
        <w:t xml:space="preserve">Schaerer Coffee Soul </w:t>
      </w:r>
      <w:r w:rsidR="00B667AF" w:rsidRPr="008F7C68">
        <w:rPr>
          <w:rFonts w:ascii="Helvetica" w:hAnsi="Helvetica"/>
          <w:sz w:val="20"/>
          <w:szCs w:val="20"/>
        </w:rPr>
        <w:t>bietet</w:t>
      </w:r>
      <w:r w:rsidR="000514EC" w:rsidRPr="008F7C68">
        <w:rPr>
          <w:rFonts w:ascii="Helvetica" w:hAnsi="Helvetica"/>
          <w:sz w:val="20"/>
          <w:szCs w:val="20"/>
        </w:rPr>
        <w:t xml:space="preserve"> </w:t>
      </w:r>
      <w:r w:rsidR="00C10398" w:rsidRPr="008F7C68">
        <w:rPr>
          <w:rFonts w:ascii="Helvetica" w:hAnsi="Helvetica"/>
          <w:sz w:val="20"/>
          <w:szCs w:val="20"/>
        </w:rPr>
        <w:t xml:space="preserve">nicht nur </w:t>
      </w:r>
      <w:r w:rsidR="000514EC" w:rsidRPr="008F7C68">
        <w:rPr>
          <w:rFonts w:ascii="Helvetica" w:hAnsi="Helvetica"/>
          <w:sz w:val="20"/>
          <w:szCs w:val="20"/>
        </w:rPr>
        <w:t xml:space="preserve">die optimale Basis für </w:t>
      </w:r>
      <w:r w:rsidR="0085515E" w:rsidRPr="008F7C68">
        <w:rPr>
          <w:rFonts w:ascii="Helvetica" w:hAnsi="Helvetica"/>
          <w:sz w:val="20"/>
          <w:szCs w:val="20"/>
        </w:rPr>
        <w:t xml:space="preserve">die perfekte Anpassung an </w:t>
      </w:r>
      <w:r w:rsidR="000514EC" w:rsidRPr="008F7C68">
        <w:rPr>
          <w:rFonts w:ascii="Helvetica" w:hAnsi="Helvetica"/>
          <w:sz w:val="20"/>
          <w:szCs w:val="20"/>
        </w:rPr>
        <w:t>unterschiedlichste Kundenanforderungen</w:t>
      </w:r>
      <w:r w:rsidR="00C10398" w:rsidRPr="008F7C68">
        <w:rPr>
          <w:rFonts w:ascii="Helvetica" w:hAnsi="Helvetica"/>
          <w:sz w:val="20"/>
          <w:szCs w:val="20"/>
        </w:rPr>
        <w:t xml:space="preserve">. </w:t>
      </w:r>
      <w:r w:rsidR="00AE0969" w:rsidRPr="008F7C68">
        <w:rPr>
          <w:rFonts w:ascii="Helvetica" w:hAnsi="Helvetica"/>
          <w:sz w:val="20"/>
          <w:szCs w:val="20"/>
        </w:rPr>
        <w:t xml:space="preserve">Das durchdachte Select‑Konzept der Schaerer Coffee Soul </w:t>
      </w:r>
      <w:r w:rsidR="004100A7" w:rsidRPr="008F7C68">
        <w:rPr>
          <w:rFonts w:ascii="Helvetica" w:hAnsi="Helvetica"/>
          <w:sz w:val="20"/>
          <w:szCs w:val="20"/>
        </w:rPr>
        <w:t>schafft</w:t>
      </w:r>
      <w:r w:rsidR="00AE0969" w:rsidRPr="008F7C68">
        <w:rPr>
          <w:rFonts w:ascii="Helvetica" w:hAnsi="Helvetica"/>
          <w:sz w:val="20"/>
          <w:szCs w:val="20"/>
        </w:rPr>
        <w:t xml:space="preserve"> auch für zukünftige </w:t>
      </w:r>
      <w:r w:rsidR="008341B4" w:rsidRPr="008F7C68">
        <w:rPr>
          <w:rFonts w:ascii="Helvetica" w:hAnsi="Helvetica"/>
          <w:sz w:val="20"/>
          <w:szCs w:val="20"/>
        </w:rPr>
        <w:t xml:space="preserve">Weiterentwicklungen oder die Integration neuer </w:t>
      </w:r>
      <w:r w:rsidR="00AE0969" w:rsidRPr="008F7C68">
        <w:rPr>
          <w:rFonts w:ascii="Helvetica" w:hAnsi="Helvetica"/>
          <w:sz w:val="20"/>
          <w:szCs w:val="20"/>
        </w:rPr>
        <w:t>Features optimale Voraussetzungen.</w:t>
      </w:r>
      <w:r w:rsidR="004100A7" w:rsidRPr="008F7C68">
        <w:rPr>
          <w:rFonts w:ascii="Helvetica" w:hAnsi="Helvetica"/>
          <w:sz w:val="20"/>
          <w:szCs w:val="20"/>
        </w:rPr>
        <w:t>“</w:t>
      </w:r>
    </w:p>
    <w:p w14:paraId="53ECD864" w14:textId="77777777" w:rsidR="00AE0969" w:rsidRDefault="00AE0969" w:rsidP="00B91AD3">
      <w:pPr>
        <w:tabs>
          <w:tab w:val="left" w:pos="2523"/>
        </w:tabs>
        <w:spacing w:after="0" w:line="288" w:lineRule="auto"/>
        <w:ind w:right="-57"/>
        <w:rPr>
          <w:rFonts w:ascii="Helvetica" w:hAnsi="Helvetica"/>
          <w:sz w:val="20"/>
          <w:szCs w:val="20"/>
        </w:rPr>
      </w:pPr>
    </w:p>
    <w:p w14:paraId="328BF45F" w14:textId="77777777" w:rsidR="00585A28" w:rsidRPr="004100A7" w:rsidRDefault="00585A28" w:rsidP="00B91AD3">
      <w:pPr>
        <w:tabs>
          <w:tab w:val="left" w:pos="2523"/>
        </w:tabs>
        <w:spacing w:after="0" w:line="288" w:lineRule="auto"/>
        <w:ind w:right="-57"/>
        <w:rPr>
          <w:rFonts w:ascii="Helvetica" w:hAnsi="Helvetica"/>
          <w:sz w:val="20"/>
          <w:szCs w:val="20"/>
        </w:rPr>
      </w:pPr>
    </w:p>
    <w:p w14:paraId="35D1EE23" w14:textId="77777777" w:rsidR="00593B7E" w:rsidRDefault="00593B7E" w:rsidP="00593B7E">
      <w:pPr>
        <w:tabs>
          <w:tab w:val="left" w:pos="2523"/>
        </w:tabs>
        <w:spacing w:after="0" w:line="288" w:lineRule="auto"/>
        <w:ind w:right="-57"/>
        <w:rPr>
          <w:rFonts w:ascii="Helvetica" w:hAnsi="Helvetica"/>
          <w:b/>
          <w:bCs/>
          <w:sz w:val="20"/>
          <w:szCs w:val="20"/>
          <w:lang w:val="de-CH"/>
        </w:rPr>
      </w:pPr>
      <w:r w:rsidRPr="00B91AD3">
        <w:rPr>
          <w:rFonts w:ascii="Helvetica" w:hAnsi="Helvetica"/>
          <w:b/>
          <w:bCs/>
          <w:sz w:val="20"/>
          <w:szCs w:val="20"/>
          <w:lang w:val="de-CH"/>
        </w:rPr>
        <w:t>Bildanforderung</w:t>
      </w:r>
    </w:p>
    <w:p w14:paraId="51A989FC" w14:textId="77777777" w:rsidR="00593B7E" w:rsidRPr="00B91AD3" w:rsidRDefault="00593B7E" w:rsidP="00593B7E">
      <w:pPr>
        <w:tabs>
          <w:tab w:val="left" w:pos="2523"/>
        </w:tabs>
        <w:spacing w:after="0" w:line="288" w:lineRule="auto"/>
        <w:ind w:right="-57"/>
        <w:rPr>
          <w:rFonts w:ascii="Helvetica" w:hAnsi="Helvetica"/>
          <w:sz w:val="20"/>
          <w:szCs w:val="20"/>
          <w:lang w:val="de-CH"/>
        </w:rPr>
      </w:pPr>
      <w:r w:rsidRPr="00B0352D">
        <w:rPr>
          <w:rFonts w:ascii="Helvetica" w:hAnsi="Helvetica"/>
          <w:sz w:val="20"/>
          <w:szCs w:val="20"/>
          <w:lang w:val="de-CH"/>
        </w:rPr>
        <w:t xml:space="preserve">Passendes Bildmaterial steht </w:t>
      </w:r>
      <w:r>
        <w:rPr>
          <w:rFonts w:ascii="Helvetica" w:hAnsi="Helvetica"/>
          <w:sz w:val="20"/>
          <w:szCs w:val="20"/>
          <w:lang w:val="de-CH"/>
        </w:rPr>
        <w:t xml:space="preserve">im </w:t>
      </w:r>
      <w:hyperlink r:id="rId11" w:history="1">
        <w:r w:rsidRPr="00161F86">
          <w:rPr>
            <w:rStyle w:val="Hyperlink"/>
            <w:rFonts w:ascii="Helvetica" w:hAnsi="Helvetica"/>
            <w:sz w:val="20"/>
            <w:szCs w:val="20"/>
            <w:lang w:val="de-CH"/>
          </w:rPr>
          <w:t>Schaerer-Newsroom</w:t>
        </w:r>
      </w:hyperlink>
      <w:r>
        <w:rPr>
          <w:rFonts w:ascii="Helvetica" w:hAnsi="Helvetica"/>
          <w:sz w:val="20"/>
          <w:szCs w:val="20"/>
          <w:lang w:val="de-CH"/>
        </w:rPr>
        <w:t xml:space="preserve"> sowie im </w:t>
      </w:r>
      <w:proofErr w:type="spellStart"/>
      <w:r>
        <w:rPr>
          <w:rFonts w:ascii="Helvetica" w:hAnsi="Helvetica"/>
          <w:sz w:val="20"/>
          <w:szCs w:val="20"/>
          <w:lang w:val="de-CH"/>
        </w:rPr>
        <w:t>Medieportal</w:t>
      </w:r>
      <w:proofErr w:type="spellEnd"/>
      <w:r>
        <w:rPr>
          <w:rFonts w:ascii="Helvetica" w:hAnsi="Helvetica"/>
          <w:sz w:val="20"/>
          <w:szCs w:val="20"/>
          <w:lang w:val="de-CH"/>
        </w:rPr>
        <w:t xml:space="preserve"> </w:t>
      </w:r>
      <w:r w:rsidRPr="00B91AD3">
        <w:rPr>
          <w:rFonts w:ascii="Helvetica" w:hAnsi="Helvetica"/>
          <w:sz w:val="20"/>
          <w:szCs w:val="20"/>
          <w:lang w:val="de-CH"/>
        </w:rPr>
        <w:t>press-n-</w:t>
      </w:r>
      <w:proofErr w:type="spellStart"/>
      <w:r w:rsidRPr="00B91AD3">
        <w:rPr>
          <w:rFonts w:ascii="Helvetica" w:hAnsi="Helvetica"/>
          <w:sz w:val="20"/>
          <w:szCs w:val="20"/>
          <w:lang w:val="de-CH"/>
        </w:rPr>
        <w:t>relations.amid</w:t>
      </w:r>
      <w:proofErr w:type="spellEnd"/>
      <w:r w:rsidRPr="00B91AD3">
        <w:rPr>
          <w:rFonts w:ascii="Helvetica" w:hAnsi="Helvetica"/>
          <w:sz w:val="20"/>
          <w:szCs w:val="20"/>
          <w:lang w:val="de-CH"/>
        </w:rPr>
        <w:t xml:space="preserve">- </w:t>
      </w:r>
      <w:proofErr w:type="spellStart"/>
      <w:r w:rsidRPr="00B91AD3">
        <w:rPr>
          <w:rFonts w:ascii="Helvetica" w:hAnsi="Helvetica"/>
          <w:sz w:val="20"/>
          <w:szCs w:val="20"/>
          <w:lang w:val="de-CH"/>
        </w:rPr>
        <w:t>pr.com</w:t>
      </w:r>
      <w:proofErr w:type="spellEnd"/>
      <w:r w:rsidRPr="00B91AD3">
        <w:rPr>
          <w:rFonts w:ascii="Helvetica" w:hAnsi="Helvetica"/>
          <w:sz w:val="20"/>
          <w:szCs w:val="20"/>
          <w:lang w:val="de-CH"/>
        </w:rPr>
        <w:t xml:space="preserve"> (Suchbegriffe „</w:t>
      </w:r>
      <w:hyperlink r:id="rId12" w:history="1">
        <w:r w:rsidRPr="00AC52FA">
          <w:rPr>
            <w:rStyle w:val="Hyperlink"/>
            <w:rFonts w:ascii="Helvetica" w:hAnsi="Helvetica"/>
            <w:sz w:val="20"/>
            <w:szCs w:val="20"/>
            <w:lang w:val="de-CH"/>
          </w:rPr>
          <w:t xml:space="preserve">100.000 Schaerer Coffee </w:t>
        </w:r>
        <w:r>
          <w:rPr>
            <w:rStyle w:val="Hyperlink"/>
            <w:rFonts w:ascii="Helvetica" w:hAnsi="Helvetica"/>
            <w:sz w:val="20"/>
            <w:szCs w:val="20"/>
            <w:lang w:val="de-CH"/>
          </w:rPr>
          <w:t>S</w:t>
        </w:r>
        <w:r w:rsidRPr="00AC52FA">
          <w:rPr>
            <w:rStyle w:val="Hyperlink"/>
            <w:rFonts w:ascii="Helvetica" w:hAnsi="Helvetica"/>
            <w:sz w:val="20"/>
            <w:szCs w:val="20"/>
            <w:lang w:val="de-CH"/>
          </w:rPr>
          <w:t>oul</w:t>
        </w:r>
      </w:hyperlink>
      <w:r w:rsidRPr="00B91AD3">
        <w:rPr>
          <w:rFonts w:ascii="Helvetica" w:hAnsi="Helvetica"/>
          <w:sz w:val="20"/>
          <w:szCs w:val="20"/>
          <w:lang w:val="de-CH"/>
        </w:rPr>
        <w:t xml:space="preserve">»). </w:t>
      </w:r>
    </w:p>
    <w:p w14:paraId="09D2CAB0" w14:textId="4860CD51" w:rsidR="0018037A" w:rsidRDefault="0018037A" w:rsidP="00B91AD3">
      <w:pPr>
        <w:tabs>
          <w:tab w:val="left" w:pos="2523"/>
        </w:tabs>
        <w:spacing w:after="0" w:line="288" w:lineRule="auto"/>
        <w:ind w:right="-57"/>
        <w:rPr>
          <w:rFonts w:ascii="Helvetica" w:hAnsi="Helvetica"/>
          <w:sz w:val="20"/>
          <w:szCs w:val="20"/>
        </w:rPr>
      </w:pPr>
    </w:p>
    <w:p w14:paraId="2435DB24" w14:textId="77777777" w:rsidR="00593B7E" w:rsidRDefault="00593B7E" w:rsidP="00B91AD3">
      <w:pPr>
        <w:tabs>
          <w:tab w:val="left" w:pos="2523"/>
        </w:tabs>
        <w:spacing w:after="0" w:line="288" w:lineRule="auto"/>
        <w:ind w:right="-57"/>
        <w:rPr>
          <w:rFonts w:ascii="Helvetica" w:hAnsi="Helvetica"/>
          <w:sz w:val="20"/>
          <w:szCs w:val="20"/>
        </w:rPr>
      </w:pPr>
    </w:p>
    <w:p w14:paraId="3B13AC85" w14:textId="77777777" w:rsidR="00593B7E" w:rsidRDefault="00593B7E" w:rsidP="00B91AD3">
      <w:pPr>
        <w:tabs>
          <w:tab w:val="left" w:pos="2523"/>
        </w:tabs>
        <w:spacing w:after="0" w:line="288" w:lineRule="auto"/>
        <w:ind w:right="-57"/>
        <w:rPr>
          <w:rFonts w:ascii="Helvetica" w:hAnsi="Helvetica"/>
          <w:sz w:val="20"/>
          <w:szCs w:val="20"/>
        </w:rPr>
      </w:pPr>
    </w:p>
    <w:p w14:paraId="0E5078C5" w14:textId="77777777" w:rsidR="00593B7E" w:rsidRDefault="00593B7E" w:rsidP="00B91AD3">
      <w:pPr>
        <w:tabs>
          <w:tab w:val="left" w:pos="2523"/>
        </w:tabs>
        <w:spacing w:after="0" w:line="288" w:lineRule="auto"/>
        <w:ind w:right="-57"/>
        <w:rPr>
          <w:rFonts w:ascii="Helvetica" w:hAnsi="Helvetica"/>
          <w:sz w:val="20"/>
          <w:szCs w:val="20"/>
        </w:rPr>
      </w:pPr>
    </w:p>
    <w:p w14:paraId="6C08E003" w14:textId="77777777" w:rsidR="00593B7E" w:rsidRDefault="00593B7E" w:rsidP="00B91AD3">
      <w:pPr>
        <w:tabs>
          <w:tab w:val="left" w:pos="2523"/>
        </w:tabs>
        <w:spacing w:after="0" w:line="288" w:lineRule="auto"/>
        <w:ind w:right="-57"/>
        <w:rPr>
          <w:rFonts w:ascii="Helvetica" w:hAnsi="Helvetica"/>
          <w:sz w:val="20"/>
          <w:szCs w:val="20"/>
        </w:rPr>
      </w:pPr>
    </w:p>
    <w:p w14:paraId="69573030" w14:textId="77777777" w:rsidR="00593B7E" w:rsidRPr="004100A7" w:rsidRDefault="00593B7E" w:rsidP="00B91AD3">
      <w:pPr>
        <w:tabs>
          <w:tab w:val="left" w:pos="2523"/>
        </w:tabs>
        <w:spacing w:after="0" w:line="288" w:lineRule="auto"/>
        <w:ind w:right="-57"/>
        <w:rPr>
          <w:rFonts w:ascii="Helvetica" w:hAnsi="Helvetica"/>
          <w:sz w:val="20"/>
          <w:szCs w:val="20"/>
        </w:rPr>
      </w:pPr>
    </w:p>
    <w:tbl>
      <w:tblPr>
        <w:tblW w:w="10536" w:type="dxa"/>
        <w:tblInd w:w="-106" w:type="dxa"/>
        <w:tblLook w:val="04A0" w:firstRow="1" w:lastRow="0" w:firstColumn="1" w:lastColumn="0" w:noHBand="0" w:noVBand="1"/>
      </w:tblPr>
      <w:tblGrid>
        <w:gridCol w:w="5493"/>
        <w:gridCol w:w="5043"/>
      </w:tblGrid>
      <w:tr w:rsidR="002B44D4" w:rsidRPr="004100A7" w14:paraId="4D31E458" w14:textId="77777777" w:rsidTr="002B44D4">
        <w:tc>
          <w:tcPr>
            <w:tcW w:w="5493" w:type="dxa"/>
          </w:tcPr>
          <w:p w14:paraId="0D101036" w14:textId="77777777" w:rsidR="0018037A" w:rsidRPr="004100A7" w:rsidRDefault="0018037A" w:rsidP="00B91AD3">
            <w:pPr>
              <w:spacing w:after="0" w:line="288" w:lineRule="auto"/>
              <w:ind w:right="-57"/>
              <w:rPr>
                <w:rFonts w:ascii="Arial" w:eastAsia="Times New Roman" w:hAnsi="Arial" w:cs="Arial"/>
                <w:b/>
                <w:bCs/>
                <w:color w:val="000000" w:themeColor="text1"/>
                <w:sz w:val="18"/>
                <w:szCs w:val="18"/>
              </w:rPr>
            </w:pPr>
            <w:r w:rsidRPr="004100A7">
              <w:rPr>
                <w:rFonts w:ascii="Arial" w:eastAsia="Times New Roman" w:hAnsi="Arial" w:cs="Arial"/>
                <w:b/>
                <w:bCs/>
                <w:color w:val="000000" w:themeColor="text1"/>
                <w:sz w:val="18"/>
                <w:szCs w:val="18"/>
              </w:rPr>
              <w:t>Weitere Informationen:</w:t>
            </w:r>
          </w:p>
          <w:p w14:paraId="3354AFEE" w14:textId="77777777" w:rsidR="00CB301E" w:rsidRPr="004100A7" w:rsidRDefault="00CB301E" w:rsidP="00CB301E">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Schaerer Deutschland GmbH</w:t>
            </w:r>
          </w:p>
          <w:p w14:paraId="52EE1653" w14:textId="77777777" w:rsidR="00CB301E" w:rsidRPr="004100A7" w:rsidRDefault="00CB301E" w:rsidP="00CB301E">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Siechenlach 1, D-89173 Lonsee-Urspring</w:t>
            </w:r>
          </w:p>
          <w:p w14:paraId="12DB5854" w14:textId="77777777" w:rsidR="00CB301E" w:rsidRPr="004100A7" w:rsidRDefault="00CB301E" w:rsidP="00CB301E">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Tel.: +49 7336 9525-0</w:t>
            </w:r>
          </w:p>
          <w:p w14:paraId="03D850C2" w14:textId="77777777" w:rsidR="00CB301E" w:rsidRPr="004100A7" w:rsidRDefault="00CB301E" w:rsidP="00CB301E">
            <w:pPr>
              <w:spacing w:after="0" w:line="288" w:lineRule="auto"/>
              <w:ind w:right="-57"/>
              <w:rPr>
                <w:rFonts w:ascii="Arial" w:eastAsia="Times New Roman" w:hAnsi="Arial" w:cs="Arial"/>
                <w:color w:val="000000" w:themeColor="text1"/>
                <w:sz w:val="18"/>
                <w:szCs w:val="18"/>
              </w:rPr>
            </w:pPr>
            <w:proofErr w:type="spellStart"/>
            <w:r w:rsidRPr="004100A7">
              <w:rPr>
                <w:rFonts w:ascii="Arial" w:eastAsia="Times New Roman" w:hAnsi="Arial" w:cs="Arial"/>
                <w:color w:val="000000" w:themeColor="text1"/>
                <w:sz w:val="18"/>
                <w:szCs w:val="18"/>
              </w:rPr>
              <w:t>info@schaerer.com</w:t>
            </w:r>
            <w:proofErr w:type="spellEnd"/>
          </w:p>
          <w:p w14:paraId="3B8E8800" w14:textId="285EF7D2" w:rsidR="00CB301E" w:rsidRPr="004100A7" w:rsidRDefault="00CB301E" w:rsidP="00CB301E">
            <w:pPr>
              <w:spacing w:after="0" w:line="288" w:lineRule="auto"/>
              <w:ind w:right="-57"/>
              <w:rPr>
                <w:rFonts w:ascii="Arial" w:eastAsia="Times New Roman" w:hAnsi="Arial" w:cs="Arial"/>
                <w:color w:val="000000" w:themeColor="text1"/>
                <w:sz w:val="18"/>
                <w:szCs w:val="18"/>
              </w:rPr>
            </w:pPr>
            <w:hyperlink r:id="rId13" w:history="1">
              <w:proofErr w:type="spellStart"/>
              <w:r w:rsidRPr="004100A7">
                <w:rPr>
                  <w:rStyle w:val="Hyperlink"/>
                  <w:rFonts w:ascii="Arial" w:eastAsia="Times New Roman" w:hAnsi="Arial" w:cs="Arial"/>
                  <w:sz w:val="18"/>
                  <w:szCs w:val="18"/>
                </w:rPr>
                <w:t>www.schaerer.com</w:t>
              </w:r>
              <w:proofErr w:type="spellEnd"/>
            </w:hyperlink>
          </w:p>
          <w:p w14:paraId="6EF51CC1" w14:textId="57593864" w:rsidR="0018037A" w:rsidRPr="004100A7" w:rsidRDefault="00CB301E" w:rsidP="00CB301E">
            <w:pPr>
              <w:spacing w:after="0" w:line="288" w:lineRule="auto"/>
              <w:ind w:right="-57"/>
              <w:rPr>
                <w:rFonts w:ascii="Arial" w:eastAsia="Times New Roman" w:hAnsi="Arial" w:cs="Arial"/>
                <w:color w:val="000000" w:themeColor="text1"/>
                <w:sz w:val="18"/>
                <w:szCs w:val="18"/>
              </w:rPr>
            </w:pPr>
            <w:hyperlink r:id="rId14" w:history="1">
              <w:r w:rsidRPr="004100A7">
                <w:rPr>
                  <w:rStyle w:val="Hyperlink"/>
                  <w:rFonts w:ascii="Arial" w:eastAsia="Times New Roman" w:hAnsi="Arial" w:cs="Arial"/>
                  <w:sz w:val="18"/>
                  <w:szCs w:val="18"/>
                </w:rPr>
                <w:t>https://</w:t>
              </w:r>
              <w:proofErr w:type="spellStart"/>
              <w:r w:rsidRPr="004100A7">
                <w:rPr>
                  <w:rStyle w:val="Hyperlink"/>
                  <w:rFonts w:ascii="Arial" w:eastAsia="Times New Roman" w:hAnsi="Arial" w:cs="Arial"/>
                  <w:sz w:val="18"/>
                  <w:szCs w:val="18"/>
                </w:rPr>
                <w:t>aboutwmf.com</w:t>
              </w:r>
              <w:proofErr w:type="spellEnd"/>
              <w:r w:rsidRPr="004100A7">
                <w:rPr>
                  <w:rStyle w:val="Hyperlink"/>
                  <w:rFonts w:ascii="Arial" w:eastAsia="Times New Roman" w:hAnsi="Arial" w:cs="Arial"/>
                  <w:sz w:val="18"/>
                  <w:szCs w:val="18"/>
                </w:rPr>
                <w:t>/de/news-media/</w:t>
              </w:r>
              <w:proofErr w:type="spellStart"/>
              <w:r w:rsidRPr="004100A7">
                <w:rPr>
                  <w:rStyle w:val="Hyperlink"/>
                  <w:rFonts w:ascii="Arial" w:eastAsia="Times New Roman" w:hAnsi="Arial" w:cs="Arial"/>
                  <w:sz w:val="18"/>
                  <w:szCs w:val="18"/>
                </w:rPr>
                <w:t>newsroom</w:t>
              </w:r>
              <w:proofErr w:type="spellEnd"/>
              <w:r w:rsidRPr="004100A7">
                <w:rPr>
                  <w:rStyle w:val="Hyperlink"/>
                  <w:rFonts w:ascii="Arial" w:eastAsia="Times New Roman" w:hAnsi="Arial" w:cs="Arial"/>
                  <w:sz w:val="18"/>
                  <w:szCs w:val="18"/>
                </w:rPr>
                <w:t>/</w:t>
              </w:r>
              <w:proofErr w:type="spellStart"/>
              <w:r w:rsidRPr="004100A7">
                <w:rPr>
                  <w:rStyle w:val="Hyperlink"/>
                  <w:rFonts w:ascii="Arial" w:eastAsia="Times New Roman" w:hAnsi="Arial" w:cs="Arial"/>
                  <w:sz w:val="18"/>
                  <w:szCs w:val="18"/>
                </w:rPr>
                <w:t>schaerer</w:t>
              </w:r>
              <w:proofErr w:type="spellEnd"/>
              <w:r w:rsidRPr="004100A7">
                <w:rPr>
                  <w:rStyle w:val="Hyperlink"/>
                  <w:rFonts w:ascii="Arial" w:eastAsia="Times New Roman" w:hAnsi="Arial" w:cs="Arial"/>
                  <w:sz w:val="18"/>
                  <w:szCs w:val="18"/>
                </w:rPr>
                <w:t>/</w:t>
              </w:r>
            </w:hyperlink>
          </w:p>
          <w:p w14:paraId="57ADBDCF" w14:textId="120A5FC4" w:rsidR="00CB301E" w:rsidRPr="004100A7" w:rsidRDefault="00CB301E" w:rsidP="00CB301E">
            <w:pPr>
              <w:spacing w:after="0" w:line="288" w:lineRule="auto"/>
              <w:ind w:right="-57"/>
              <w:rPr>
                <w:rFonts w:ascii="Arial" w:eastAsia="Times New Roman" w:hAnsi="Arial" w:cs="Arial"/>
                <w:color w:val="000000" w:themeColor="text1"/>
                <w:sz w:val="18"/>
                <w:szCs w:val="18"/>
              </w:rPr>
            </w:pPr>
          </w:p>
        </w:tc>
        <w:tc>
          <w:tcPr>
            <w:tcW w:w="5043" w:type="dxa"/>
          </w:tcPr>
          <w:p w14:paraId="3F579AD8" w14:textId="1D6B638E" w:rsidR="0018037A" w:rsidRPr="004100A7" w:rsidRDefault="0018037A" w:rsidP="00B91AD3">
            <w:pPr>
              <w:spacing w:after="0" w:line="288" w:lineRule="auto"/>
              <w:ind w:right="-57"/>
              <w:rPr>
                <w:rFonts w:ascii="Arial" w:eastAsia="Times New Roman" w:hAnsi="Arial" w:cs="Arial"/>
                <w:b/>
                <w:bCs/>
                <w:color w:val="000000" w:themeColor="text1"/>
                <w:sz w:val="18"/>
                <w:szCs w:val="18"/>
              </w:rPr>
            </w:pPr>
            <w:r w:rsidRPr="004100A7">
              <w:rPr>
                <w:rFonts w:ascii="Arial" w:eastAsia="Times New Roman" w:hAnsi="Arial" w:cs="Arial"/>
                <w:b/>
                <w:bCs/>
                <w:color w:val="000000" w:themeColor="text1"/>
                <w:sz w:val="18"/>
                <w:szCs w:val="18"/>
              </w:rPr>
              <w:t>Presse- und Öffentlichkeitsarbeit:</w:t>
            </w:r>
          </w:p>
          <w:p w14:paraId="1EDC38D9" w14:textId="0BEADD8E" w:rsidR="0018037A" w:rsidRPr="004100A7" w:rsidRDefault="0018037A" w:rsidP="00B91AD3">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Schaerer Pressebüro</w:t>
            </w:r>
          </w:p>
          <w:p w14:paraId="017D9149" w14:textId="77777777" w:rsidR="0018037A" w:rsidRPr="004100A7" w:rsidRDefault="0018037A" w:rsidP="00B91AD3">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 xml:space="preserve">c/o Press’n’Relations GmbH </w:t>
            </w:r>
          </w:p>
          <w:p w14:paraId="493B56B1" w14:textId="16BC9C2D" w:rsidR="0018037A" w:rsidRPr="004100A7" w:rsidRDefault="0018037A" w:rsidP="00B91AD3">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Nataša Forstner</w:t>
            </w:r>
          </w:p>
          <w:p w14:paraId="04798E7C" w14:textId="77777777" w:rsidR="0018037A" w:rsidRPr="004100A7" w:rsidRDefault="0018037A" w:rsidP="00B91AD3">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 xml:space="preserve">Magirus-Deutz-Str. 14 – D-89077 Ulm </w:t>
            </w:r>
          </w:p>
          <w:p w14:paraId="465BE33E" w14:textId="240F3691" w:rsidR="0018037A" w:rsidRPr="004100A7" w:rsidRDefault="0018037A" w:rsidP="00B91AD3">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 xml:space="preserve">Tel.: +49 731 146 156 77 </w:t>
            </w:r>
          </w:p>
          <w:p w14:paraId="4E29A434" w14:textId="328D0249" w:rsidR="0018037A" w:rsidRPr="004100A7" w:rsidRDefault="00944A24" w:rsidP="00B91AD3">
            <w:pPr>
              <w:spacing w:after="0" w:line="288" w:lineRule="auto"/>
              <w:ind w:right="-57"/>
              <w:rPr>
                <w:rFonts w:ascii="Arial" w:eastAsia="Times New Roman" w:hAnsi="Arial" w:cs="Arial"/>
                <w:color w:val="000000" w:themeColor="text1"/>
                <w:sz w:val="18"/>
                <w:szCs w:val="18"/>
              </w:rPr>
            </w:pPr>
            <w:hyperlink r:id="rId15" w:history="1">
              <w:r w:rsidRPr="004100A7">
                <w:rPr>
                  <w:rStyle w:val="Hyperlink"/>
                  <w:rFonts w:ascii="Arial" w:eastAsia="Times New Roman" w:hAnsi="Arial" w:cs="Arial"/>
                  <w:sz w:val="18"/>
                  <w:szCs w:val="18"/>
                </w:rPr>
                <w:t>nfo@press-n-relations.de</w:t>
              </w:r>
            </w:hyperlink>
          </w:p>
          <w:p w14:paraId="2E8D4133" w14:textId="77777777" w:rsidR="0018037A" w:rsidRPr="004100A7" w:rsidRDefault="0018037A" w:rsidP="00B91AD3">
            <w:pPr>
              <w:spacing w:after="0" w:line="288" w:lineRule="auto"/>
              <w:ind w:right="-57"/>
              <w:rPr>
                <w:rFonts w:ascii="Arial" w:eastAsia="Times New Roman" w:hAnsi="Arial" w:cs="Arial"/>
                <w:color w:val="000000" w:themeColor="text1"/>
                <w:sz w:val="18"/>
                <w:szCs w:val="18"/>
              </w:rPr>
            </w:pPr>
            <w:hyperlink r:id="rId16" w:history="1">
              <w:r w:rsidRPr="004100A7">
                <w:rPr>
                  <w:rFonts w:ascii="Arial" w:eastAsia="Times New Roman" w:hAnsi="Arial" w:cs="Arial"/>
                  <w:color w:val="0000FF"/>
                  <w:sz w:val="18"/>
                  <w:szCs w:val="18"/>
                  <w:u w:val="single"/>
                </w:rPr>
                <w:t>https://</w:t>
              </w:r>
              <w:proofErr w:type="spellStart"/>
              <w:r w:rsidRPr="004100A7">
                <w:rPr>
                  <w:rFonts w:ascii="Arial" w:eastAsia="Times New Roman" w:hAnsi="Arial" w:cs="Arial"/>
                  <w:color w:val="0000FF"/>
                  <w:sz w:val="18"/>
                  <w:szCs w:val="18"/>
                  <w:u w:val="single"/>
                </w:rPr>
                <w:t>www.press</w:t>
              </w:r>
              <w:proofErr w:type="spellEnd"/>
              <w:r w:rsidRPr="004100A7">
                <w:rPr>
                  <w:rFonts w:ascii="Arial" w:eastAsia="Times New Roman" w:hAnsi="Arial" w:cs="Arial"/>
                  <w:color w:val="0000FF"/>
                  <w:sz w:val="18"/>
                  <w:szCs w:val="18"/>
                  <w:u w:val="single"/>
                </w:rPr>
                <w:t>-n-relations.de</w:t>
              </w:r>
            </w:hyperlink>
          </w:p>
          <w:p w14:paraId="7C0B00FD" w14:textId="77777777" w:rsidR="0018037A" w:rsidRPr="004100A7" w:rsidRDefault="0018037A" w:rsidP="00B91AD3">
            <w:pPr>
              <w:spacing w:after="0" w:line="288" w:lineRule="auto"/>
              <w:ind w:right="-57"/>
              <w:rPr>
                <w:rFonts w:ascii="Arial" w:eastAsia="Times New Roman" w:hAnsi="Arial" w:cs="Arial"/>
                <w:color w:val="000000" w:themeColor="text1"/>
                <w:sz w:val="18"/>
                <w:szCs w:val="18"/>
              </w:rPr>
            </w:pPr>
          </w:p>
        </w:tc>
      </w:tr>
    </w:tbl>
    <w:p w14:paraId="56BAC89F" w14:textId="77777777" w:rsidR="0018037A" w:rsidRPr="004100A7" w:rsidRDefault="0018037A" w:rsidP="00B91AD3">
      <w:pPr>
        <w:tabs>
          <w:tab w:val="left" w:pos="2523"/>
        </w:tabs>
        <w:spacing w:after="0" w:line="288" w:lineRule="auto"/>
        <w:ind w:right="-57"/>
        <w:rPr>
          <w:rFonts w:ascii="Helvetica" w:hAnsi="Helvetica"/>
          <w:sz w:val="20"/>
          <w:szCs w:val="20"/>
        </w:rPr>
      </w:pPr>
    </w:p>
    <w:p w14:paraId="56AF6E1A" w14:textId="77777777" w:rsidR="0018037A" w:rsidRPr="004100A7" w:rsidRDefault="0018037A" w:rsidP="00B91AD3">
      <w:pPr>
        <w:tabs>
          <w:tab w:val="left" w:pos="2523"/>
        </w:tabs>
        <w:spacing w:after="0" w:line="288" w:lineRule="auto"/>
        <w:ind w:right="-57"/>
        <w:rPr>
          <w:rFonts w:ascii="Helvetica" w:hAnsi="Helvetica"/>
          <w:sz w:val="18"/>
          <w:szCs w:val="18"/>
        </w:rPr>
      </w:pPr>
      <w:r w:rsidRPr="004100A7">
        <w:rPr>
          <w:rFonts w:ascii="Helvetica" w:hAnsi="Helvetica"/>
          <w:sz w:val="18"/>
          <w:szCs w:val="18"/>
        </w:rPr>
        <w:t>Schaerer AG</w:t>
      </w:r>
    </w:p>
    <w:p w14:paraId="231FBC54" w14:textId="73076E08" w:rsidR="0018037A" w:rsidRPr="004100A7" w:rsidRDefault="0018037A" w:rsidP="00B91AD3">
      <w:pPr>
        <w:tabs>
          <w:tab w:val="left" w:pos="2523"/>
        </w:tabs>
        <w:spacing w:after="0" w:line="288" w:lineRule="auto"/>
        <w:ind w:right="-57"/>
        <w:rPr>
          <w:rFonts w:ascii="Helvetica" w:hAnsi="Helvetica"/>
          <w:sz w:val="18"/>
          <w:szCs w:val="18"/>
        </w:rPr>
      </w:pPr>
      <w:r w:rsidRPr="004100A7">
        <w:rPr>
          <w:rFonts w:ascii="Helvetica" w:hAnsi="Helvetica"/>
          <w:sz w:val="18"/>
          <w:szCs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4100A7">
        <w:rPr>
          <w:rFonts w:ascii="Helvetica" w:hAnsi="Helvetica"/>
          <w:sz w:val="18"/>
          <w:szCs w:val="18"/>
        </w:rPr>
        <w:t>swiss</w:t>
      </w:r>
      <w:proofErr w:type="spellEnd"/>
      <w:r w:rsidRPr="004100A7">
        <w:rPr>
          <w:rFonts w:ascii="Helvetica" w:hAnsi="Helvetica"/>
          <w:sz w:val="18"/>
          <w:szCs w:val="18"/>
        </w:rPr>
        <w:t xml:space="preserve"> </w:t>
      </w:r>
      <w:proofErr w:type="spellStart"/>
      <w:r w:rsidRPr="004100A7">
        <w:rPr>
          <w:rFonts w:ascii="Helvetica" w:hAnsi="Helvetica"/>
          <w:sz w:val="18"/>
          <w:szCs w:val="18"/>
        </w:rPr>
        <w:t>coffee</w:t>
      </w:r>
      <w:proofErr w:type="spellEnd"/>
      <w:r w:rsidRPr="004100A7">
        <w:rPr>
          <w:rFonts w:ascii="Helvetica" w:hAnsi="Helvetica"/>
          <w:sz w:val="18"/>
          <w:szCs w:val="18"/>
        </w:rPr>
        <w:t xml:space="preserve"> </w:t>
      </w:r>
      <w:proofErr w:type="spellStart"/>
      <w:r w:rsidRPr="004100A7">
        <w:rPr>
          <w:rFonts w:ascii="Helvetica" w:hAnsi="Helvetica"/>
          <w:sz w:val="18"/>
          <w:szCs w:val="18"/>
        </w:rPr>
        <w:t>competence</w:t>
      </w:r>
      <w:proofErr w:type="spellEnd"/>
      <w:r w:rsidRPr="004100A7">
        <w:rPr>
          <w:rFonts w:ascii="Helvetica" w:hAnsi="Helvetica"/>
          <w:sz w:val="18"/>
          <w:szCs w:val="18"/>
        </w:rPr>
        <w:t>» zum Ausdruck und lebt sie gleicherma</w:t>
      </w:r>
      <w:r w:rsidR="009909F2" w:rsidRPr="004100A7">
        <w:rPr>
          <w:rFonts w:ascii="Helvetica" w:hAnsi="Helvetica"/>
          <w:sz w:val="18"/>
          <w:szCs w:val="18"/>
        </w:rPr>
        <w:t>ß</w:t>
      </w:r>
      <w:r w:rsidRPr="004100A7">
        <w:rPr>
          <w:rFonts w:ascii="Helvetica" w:hAnsi="Helvetica"/>
          <w:sz w:val="18"/>
          <w:szCs w:val="18"/>
        </w:rPr>
        <w:t>en bei der Produktentwicklung wie im Coffee Competence Centre, dem Schaerer eigenen Kaffeekompetenz- und Schulungszentrum in Zuchwil. Weiterhin zeichnet sich Schaerer durch au</w:t>
      </w:r>
      <w:r w:rsidR="009909F2" w:rsidRPr="004100A7">
        <w:rPr>
          <w:rFonts w:ascii="Helvetica" w:hAnsi="Helvetica"/>
          <w:sz w:val="18"/>
          <w:szCs w:val="18"/>
        </w:rPr>
        <w:t>ß</w:t>
      </w:r>
      <w:r w:rsidRPr="004100A7">
        <w:rPr>
          <w:rFonts w:ascii="Helvetica" w:hAnsi="Helvetica"/>
          <w:sz w:val="18"/>
          <w:szCs w:val="18"/>
        </w:rPr>
        <w:t>erordentliche Flexibilität mit dem Leitgedanken «</w:t>
      </w:r>
      <w:proofErr w:type="spellStart"/>
      <w:r w:rsidRPr="004100A7">
        <w:rPr>
          <w:rFonts w:ascii="Helvetica" w:hAnsi="Helvetica"/>
          <w:sz w:val="18"/>
          <w:szCs w:val="18"/>
        </w:rPr>
        <w:t>We</w:t>
      </w:r>
      <w:proofErr w:type="spellEnd"/>
      <w:r w:rsidRPr="004100A7">
        <w:rPr>
          <w:rFonts w:ascii="Helvetica" w:hAnsi="Helvetica"/>
          <w:sz w:val="18"/>
          <w:szCs w:val="18"/>
        </w:rPr>
        <w:t xml:space="preserve"> </w:t>
      </w:r>
      <w:proofErr w:type="spellStart"/>
      <w:r w:rsidRPr="004100A7">
        <w:rPr>
          <w:rFonts w:ascii="Helvetica" w:hAnsi="Helvetica"/>
          <w:sz w:val="18"/>
          <w:szCs w:val="18"/>
        </w:rPr>
        <w:t>love</w:t>
      </w:r>
      <w:proofErr w:type="spellEnd"/>
      <w:r w:rsidRPr="004100A7">
        <w:rPr>
          <w:rFonts w:ascii="Helvetica" w:hAnsi="Helvetica"/>
          <w:sz w:val="18"/>
          <w:szCs w:val="18"/>
        </w:rPr>
        <w:t xml:space="preserve"> </w:t>
      </w:r>
      <w:proofErr w:type="spellStart"/>
      <w:r w:rsidRPr="004100A7">
        <w:rPr>
          <w:rFonts w:ascii="Helvetica" w:hAnsi="Helvetica"/>
          <w:sz w:val="18"/>
          <w:szCs w:val="18"/>
        </w:rPr>
        <w:t>it</w:t>
      </w:r>
      <w:proofErr w:type="spellEnd"/>
      <w:r w:rsidRPr="004100A7">
        <w:rPr>
          <w:rFonts w:ascii="Helvetica" w:hAnsi="Helvetica"/>
          <w:sz w:val="18"/>
          <w:szCs w:val="18"/>
        </w:rPr>
        <w:t xml:space="preserve"> </w:t>
      </w:r>
      <w:proofErr w:type="spellStart"/>
      <w:r w:rsidRPr="004100A7">
        <w:rPr>
          <w:rFonts w:ascii="Helvetica" w:hAnsi="Helvetica"/>
          <w:sz w:val="18"/>
          <w:szCs w:val="18"/>
        </w:rPr>
        <w:t>your</w:t>
      </w:r>
      <w:proofErr w:type="spellEnd"/>
      <w:r w:rsidRPr="004100A7">
        <w:rPr>
          <w:rFonts w:ascii="Helvetica" w:hAnsi="Helvetica"/>
          <w:sz w:val="18"/>
          <w:szCs w:val="18"/>
        </w:rPr>
        <w:t xml:space="preserve"> </w:t>
      </w:r>
      <w:proofErr w:type="spellStart"/>
      <w:r w:rsidRPr="004100A7">
        <w:rPr>
          <w:rFonts w:ascii="Helvetica" w:hAnsi="Helvetica"/>
          <w:sz w:val="18"/>
          <w:szCs w:val="18"/>
        </w:rPr>
        <w:t>way</w:t>
      </w:r>
      <w:proofErr w:type="spellEnd"/>
      <w:r w:rsidRPr="004100A7">
        <w:rPr>
          <w:rFonts w:ascii="Helvetica" w:hAnsi="Helvetica"/>
          <w:sz w:val="18"/>
          <w:szCs w:val="18"/>
        </w:rPr>
        <w:t>» aus – sei es in Bezug auf Kundenanfragen, kundenspezifische Produkte, Gro</w:t>
      </w:r>
      <w:r w:rsidR="009909F2" w:rsidRPr="004100A7">
        <w:rPr>
          <w:rFonts w:ascii="Helvetica" w:hAnsi="Helvetica"/>
          <w:sz w:val="18"/>
          <w:szCs w:val="18"/>
        </w:rPr>
        <w:t>ß</w:t>
      </w:r>
      <w:r w:rsidRPr="004100A7">
        <w:rPr>
          <w:rFonts w:ascii="Helvetica" w:hAnsi="Helvetica"/>
          <w:sz w:val="18"/>
          <w:szCs w:val="18"/>
        </w:rPr>
        <w:t>aufträge oder auch bei dem Portfolio, das den Kunden vielfältige, individuelle Konfigurationsmöglichkeiten bietet. Kundennah und mit umfassendem Kaffeewissen unterstützt Schaerer Kunden jeder Grö</w:t>
      </w:r>
      <w:r w:rsidR="009909F2" w:rsidRPr="004100A7">
        <w:rPr>
          <w:rFonts w:ascii="Helvetica" w:hAnsi="Helvetica"/>
          <w:sz w:val="18"/>
          <w:szCs w:val="18"/>
        </w:rPr>
        <w:t>ß</w:t>
      </w:r>
      <w:r w:rsidRPr="004100A7">
        <w:rPr>
          <w:rFonts w:ascii="Helvetica" w:hAnsi="Helvetica"/>
          <w:sz w:val="18"/>
          <w:szCs w:val="18"/>
        </w:rPr>
        <w:t>e weltweit dabei, ihren Gästen höchsten Kaffeegenuss in der Tasse zu bieten. Seit 2016 gehört die Marke Schaerer zum französischen Groupe SEB Konzern.</w:t>
      </w:r>
    </w:p>
    <w:p w14:paraId="06765A34" w14:textId="3FAA339A" w:rsidR="004F0B53" w:rsidRPr="004100A7" w:rsidRDefault="004F0B53" w:rsidP="004F0B53">
      <w:pPr>
        <w:widowControl w:val="0"/>
        <w:spacing w:line="288" w:lineRule="auto"/>
        <w:rPr>
          <w:rFonts w:ascii="Helvetica" w:hAnsi="Helvetica"/>
          <w:color w:val="000000"/>
          <w:sz w:val="18"/>
        </w:rPr>
      </w:pPr>
      <w:r w:rsidRPr="004100A7">
        <w:rPr>
          <w:rFonts w:ascii="Helvetica" w:hAnsi="Helvetica"/>
          <w:bCs/>
          <w:color w:val="000000"/>
          <w:sz w:val="18"/>
        </w:rPr>
        <w:br/>
        <w:t>Schaerer Deutschland GmbH</w:t>
      </w:r>
      <w:r w:rsidRPr="004100A7">
        <w:rPr>
          <w:rFonts w:ascii="Helvetica" w:hAnsi="Helvetica"/>
          <w:b/>
          <w:color w:val="000000"/>
          <w:sz w:val="18"/>
        </w:rPr>
        <w:br/>
      </w:r>
      <w:r w:rsidRPr="004100A7">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7EE2A9E9" w14:textId="77777777" w:rsidR="0018037A" w:rsidRPr="004100A7" w:rsidRDefault="0018037A" w:rsidP="00B91AD3">
      <w:pPr>
        <w:tabs>
          <w:tab w:val="left" w:pos="2523"/>
        </w:tabs>
        <w:spacing w:after="0" w:line="288" w:lineRule="auto"/>
        <w:ind w:right="-57"/>
        <w:rPr>
          <w:rFonts w:ascii="Helvetica" w:hAnsi="Helvetica"/>
          <w:sz w:val="18"/>
          <w:szCs w:val="18"/>
        </w:rPr>
      </w:pPr>
      <w:r w:rsidRPr="004100A7">
        <w:rPr>
          <w:rFonts w:ascii="Helvetica" w:hAnsi="Helvetica"/>
          <w:sz w:val="18"/>
          <w:szCs w:val="18"/>
        </w:rPr>
        <w:t xml:space="preserve">Über SEB Professional </w:t>
      </w:r>
    </w:p>
    <w:p w14:paraId="6D39A6B3" w14:textId="589D4116" w:rsidR="0018037A" w:rsidRPr="004100A7" w:rsidRDefault="0018037A" w:rsidP="00B91AD3">
      <w:pPr>
        <w:tabs>
          <w:tab w:val="left" w:pos="2523"/>
        </w:tabs>
        <w:spacing w:after="0" w:line="288" w:lineRule="auto"/>
        <w:ind w:right="-57"/>
        <w:rPr>
          <w:rFonts w:ascii="Helvetica" w:hAnsi="Helvetica"/>
          <w:sz w:val="18"/>
          <w:szCs w:val="18"/>
        </w:rPr>
      </w:pPr>
      <w:r w:rsidRPr="004100A7">
        <w:rPr>
          <w:rFonts w:ascii="Helvetica" w:hAnsi="Helvetica"/>
          <w:sz w:val="18"/>
          <w:szCs w:val="18"/>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w:t>
      </w:r>
      <w:proofErr w:type="spellStart"/>
      <w:r w:rsidRPr="004100A7">
        <w:rPr>
          <w:rFonts w:ascii="Helvetica" w:hAnsi="Helvetica"/>
          <w:sz w:val="18"/>
          <w:szCs w:val="18"/>
        </w:rPr>
        <w:t>Zummo</w:t>
      </w:r>
      <w:proofErr w:type="spellEnd"/>
      <w:r w:rsidRPr="004100A7">
        <w:rPr>
          <w:rFonts w:ascii="Helvetica" w:hAnsi="Helvetica"/>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0B7D3F88" w14:textId="77777777" w:rsidR="0018037A" w:rsidRPr="004100A7" w:rsidRDefault="0018037A" w:rsidP="00B91AD3">
      <w:pPr>
        <w:tabs>
          <w:tab w:val="left" w:pos="2523"/>
        </w:tabs>
        <w:spacing w:after="0" w:line="288" w:lineRule="auto"/>
        <w:ind w:right="-57"/>
        <w:rPr>
          <w:rFonts w:ascii="Helvetica" w:hAnsi="Helvetica"/>
          <w:sz w:val="20"/>
          <w:szCs w:val="20"/>
        </w:rPr>
      </w:pPr>
    </w:p>
    <w:p w14:paraId="07FEB323" w14:textId="77777777" w:rsidR="00396795" w:rsidRPr="004100A7" w:rsidRDefault="00396795" w:rsidP="00B91AD3">
      <w:pPr>
        <w:spacing w:after="0" w:line="288" w:lineRule="auto"/>
        <w:ind w:right="-57"/>
        <w:rPr>
          <w:rFonts w:ascii="Helvetica" w:hAnsi="Helvetica"/>
          <w:sz w:val="20"/>
          <w:szCs w:val="20"/>
        </w:rPr>
      </w:pPr>
    </w:p>
    <w:p w14:paraId="512AF3F2" w14:textId="77777777" w:rsidR="00396795" w:rsidRPr="004100A7" w:rsidRDefault="00396795" w:rsidP="00B91AD3">
      <w:pPr>
        <w:spacing w:after="0" w:line="288" w:lineRule="auto"/>
        <w:ind w:right="-57"/>
        <w:rPr>
          <w:rFonts w:ascii="Helvetica" w:hAnsi="Helvetica"/>
          <w:sz w:val="20"/>
          <w:szCs w:val="20"/>
        </w:rPr>
      </w:pPr>
    </w:p>
    <w:p w14:paraId="77DD6786" w14:textId="77777777" w:rsidR="00396795" w:rsidRPr="004100A7" w:rsidRDefault="00396795" w:rsidP="00B91AD3">
      <w:pPr>
        <w:spacing w:after="0" w:line="288" w:lineRule="auto"/>
        <w:ind w:right="-57"/>
        <w:rPr>
          <w:rFonts w:ascii="Helvetica" w:hAnsi="Helvetica"/>
          <w:sz w:val="20"/>
          <w:szCs w:val="20"/>
        </w:rPr>
      </w:pPr>
    </w:p>
    <w:p w14:paraId="03D96D01" w14:textId="77777777" w:rsidR="00396795" w:rsidRPr="004100A7" w:rsidRDefault="00396795" w:rsidP="00B91AD3">
      <w:pPr>
        <w:spacing w:after="0" w:line="288" w:lineRule="auto"/>
        <w:ind w:right="-57"/>
        <w:rPr>
          <w:rFonts w:ascii="Helvetica" w:hAnsi="Helvetica"/>
          <w:sz w:val="20"/>
          <w:szCs w:val="20"/>
        </w:rPr>
      </w:pPr>
    </w:p>
    <w:p w14:paraId="47377370" w14:textId="77777777" w:rsidR="00396795" w:rsidRPr="004100A7" w:rsidRDefault="00396795" w:rsidP="00B91AD3">
      <w:pPr>
        <w:spacing w:after="0" w:line="288" w:lineRule="auto"/>
        <w:ind w:right="-57"/>
        <w:rPr>
          <w:rFonts w:ascii="Helvetica" w:hAnsi="Helvetica"/>
          <w:sz w:val="20"/>
          <w:szCs w:val="20"/>
        </w:rPr>
      </w:pPr>
    </w:p>
    <w:p w14:paraId="355472BE" w14:textId="77777777" w:rsidR="00396795" w:rsidRPr="004100A7" w:rsidRDefault="00396795" w:rsidP="00B91AD3">
      <w:pPr>
        <w:spacing w:after="0" w:line="288" w:lineRule="auto"/>
        <w:ind w:right="-57"/>
        <w:rPr>
          <w:rFonts w:ascii="Helvetica" w:hAnsi="Helvetica"/>
          <w:sz w:val="20"/>
          <w:szCs w:val="20"/>
        </w:rPr>
      </w:pPr>
    </w:p>
    <w:p w14:paraId="03C2C1D0" w14:textId="77777777" w:rsidR="00396795" w:rsidRPr="004100A7" w:rsidRDefault="00396795" w:rsidP="00B91AD3">
      <w:pPr>
        <w:spacing w:after="0" w:line="288" w:lineRule="auto"/>
        <w:ind w:right="-57"/>
        <w:rPr>
          <w:rFonts w:ascii="Helvetica" w:hAnsi="Helvetica"/>
          <w:sz w:val="20"/>
          <w:szCs w:val="20"/>
        </w:rPr>
      </w:pPr>
    </w:p>
    <w:p w14:paraId="6191F36B" w14:textId="77777777" w:rsidR="00396795" w:rsidRPr="004100A7" w:rsidRDefault="00396795" w:rsidP="00B91AD3">
      <w:pPr>
        <w:spacing w:after="0" w:line="288" w:lineRule="auto"/>
        <w:ind w:right="-57"/>
        <w:rPr>
          <w:rFonts w:ascii="Helvetica" w:hAnsi="Helvetica"/>
          <w:sz w:val="20"/>
          <w:szCs w:val="20"/>
        </w:rPr>
      </w:pPr>
    </w:p>
    <w:p w14:paraId="37344C2E" w14:textId="77777777" w:rsidR="00396795" w:rsidRPr="004100A7" w:rsidRDefault="00396795" w:rsidP="00B91AD3">
      <w:pPr>
        <w:spacing w:after="0" w:line="288" w:lineRule="auto"/>
        <w:ind w:right="-57"/>
        <w:rPr>
          <w:rFonts w:ascii="Helvetica" w:hAnsi="Helvetica"/>
          <w:sz w:val="20"/>
          <w:szCs w:val="20"/>
        </w:rPr>
      </w:pPr>
    </w:p>
    <w:p w14:paraId="6C5B414C" w14:textId="77777777" w:rsidR="00396795" w:rsidRPr="004100A7" w:rsidRDefault="00396795" w:rsidP="00B91AD3">
      <w:pPr>
        <w:spacing w:after="0" w:line="288" w:lineRule="auto"/>
        <w:ind w:right="-57"/>
        <w:rPr>
          <w:rFonts w:ascii="Helvetica" w:hAnsi="Helvetica"/>
          <w:sz w:val="20"/>
          <w:szCs w:val="20"/>
        </w:rPr>
      </w:pPr>
    </w:p>
    <w:p w14:paraId="03E4F07B" w14:textId="77777777" w:rsidR="00396795" w:rsidRPr="004100A7" w:rsidRDefault="00396795" w:rsidP="00B91AD3">
      <w:pPr>
        <w:spacing w:after="0" w:line="288" w:lineRule="auto"/>
        <w:ind w:right="-57"/>
        <w:rPr>
          <w:rFonts w:ascii="Helvetica" w:hAnsi="Helvetica"/>
          <w:sz w:val="20"/>
          <w:szCs w:val="20"/>
        </w:rPr>
      </w:pPr>
    </w:p>
    <w:p w14:paraId="00EA5982" w14:textId="77777777" w:rsidR="00396795" w:rsidRPr="004100A7" w:rsidRDefault="00396795" w:rsidP="00B91AD3">
      <w:pPr>
        <w:spacing w:after="0" w:line="288" w:lineRule="auto"/>
        <w:ind w:right="-57"/>
        <w:rPr>
          <w:rFonts w:ascii="Helvetica" w:hAnsi="Helvetica"/>
          <w:sz w:val="20"/>
          <w:szCs w:val="20"/>
        </w:rPr>
      </w:pPr>
    </w:p>
    <w:p w14:paraId="397873E5" w14:textId="77777777" w:rsidR="00396795" w:rsidRPr="004100A7" w:rsidRDefault="00396795" w:rsidP="00B91AD3">
      <w:pPr>
        <w:spacing w:after="0" w:line="288" w:lineRule="auto"/>
        <w:ind w:right="-57"/>
        <w:rPr>
          <w:rFonts w:ascii="Helvetica" w:hAnsi="Helvetica"/>
          <w:sz w:val="20"/>
          <w:szCs w:val="20"/>
        </w:rPr>
      </w:pPr>
    </w:p>
    <w:p w14:paraId="5D02DD5A" w14:textId="77777777" w:rsidR="00396795" w:rsidRPr="004100A7" w:rsidRDefault="00396795" w:rsidP="00B91AD3">
      <w:pPr>
        <w:spacing w:after="0" w:line="288" w:lineRule="auto"/>
        <w:ind w:right="-57"/>
        <w:rPr>
          <w:rFonts w:ascii="Helvetica" w:hAnsi="Helvetica"/>
          <w:sz w:val="20"/>
          <w:szCs w:val="20"/>
        </w:rPr>
      </w:pPr>
    </w:p>
    <w:p w14:paraId="51F29DBC" w14:textId="77777777" w:rsidR="00396795" w:rsidRPr="004100A7" w:rsidRDefault="00396795" w:rsidP="00B91AD3">
      <w:pPr>
        <w:spacing w:after="0" w:line="288" w:lineRule="auto"/>
        <w:ind w:right="-57"/>
        <w:rPr>
          <w:rFonts w:ascii="Helvetica" w:hAnsi="Helvetica"/>
          <w:sz w:val="20"/>
          <w:szCs w:val="20"/>
        </w:rPr>
      </w:pPr>
    </w:p>
    <w:p w14:paraId="639A1F8B" w14:textId="77777777" w:rsidR="00396795" w:rsidRPr="004100A7" w:rsidRDefault="00396795" w:rsidP="00B91AD3">
      <w:pPr>
        <w:spacing w:after="0" w:line="288" w:lineRule="auto"/>
        <w:ind w:right="-57"/>
        <w:rPr>
          <w:rFonts w:ascii="Helvetica" w:hAnsi="Helvetica"/>
          <w:sz w:val="20"/>
          <w:szCs w:val="20"/>
        </w:rPr>
      </w:pPr>
    </w:p>
    <w:p w14:paraId="2AB90711" w14:textId="77777777" w:rsidR="00396795" w:rsidRPr="004100A7" w:rsidRDefault="00396795" w:rsidP="00B91AD3">
      <w:pPr>
        <w:spacing w:after="0" w:line="288" w:lineRule="auto"/>
        <w:ind w:right="-57"/>
        <w:rPr>
          <w:rFonts w:ascii="Helvetica" w:hAnsi="Helvetica"/>
          <w:sz w:val="20"/>
          <w:szCs w:val="20"/>
        </w:rPr>
      </w:pPr>
    </w:p>
    <w:p w14:paraId="1750DC6A" w14:textId="77777777" w:rsidR="00396795" w:rsidRPr="004100A7" w:rsidRDefault="00396795" w:rsidP="00B91AD3">
      <w:pPr>
        <w:spacing w:after="0" w:line="288" w:lineRule="auto"/>
        <w:ind w:right="-57"/>
        <w:rPr>
          <w:rFonts w:ascii="Helvetica" w:hAnsi="Helvetica"/>
          <w:sz w:val="20"/>
          <w:szCs w:val="20"/>
        </w:rPr>
      </w:pPr>
    </w:p>
    <w:p w14:paraId="7DEC9D46" w14:textId="77777777" w:rsidR="00396795" w:rsidRPr="004100A7" w:rsidRDefault="00396795" w:rsidP="00B91AD3">
      <w:pPr>
        <w:spacing w:after="0" w:line="288" w:lineRule="auto"/>
        <w:ind w:right="-57"/>
        <w:rPr>
          <w:rFonts w:ascii="Helvetica" w:hAnsi="Helvetica"/>
          <w:sz w:val="20"/>
          <w:szCs w:val="20"/>
        </w:rPr>
      </w:pPr>
    </w:p>
    <w:p w14:paraId="795A90AB" w14:textId="77777777" w:rsidR="00396795" w:rsidRPr="004100A7" w:rsidRDefault="00396795" w:rsidP="00B91AD3">
      <w:pPr>
        <w:spacing w:after="0" w:line="288" w:lineRule="auto"/>
        <w:ind w:right="-57"/>
        <w:rPr>
          <w:rFonts w:ascii="Helvetica" w:hAnsi="Helvetica"/>
          <w:sz w:val="20"/>
          <w:szCs w:val="20"/>
        </w:rPr>
      </w:pPr>
    </w:p>
    <w:p w14:paraId="0FD99262" w14:textId="77777777" w:rsidR="00396795" w:rsidRPr="004100A7" w:rsidRDefault="00396795" w:rsidP="00B91AD3">
      <w:pPr>
        <w:tabs>
          <w:tab w:val="left" w:pos="1845"/>
        </w:tabs>
        <w:spacing w:after="0" w:line="288" w:lineRule="auto"/>
        <w:ind w:right="-57"/>
        <w:rPr>
          <w:rFonts w:ascii="Helvetica" w:hAnsi="Helvetica"/>
          <w:sz w:val="20"/>
          <w:szCs w:val="20"/>
        </w:rPr>
      </w:pPr>
      <w:r w:rsidRPr="004100A7">
        <w:rPr>
          <w:rFonts w:ascii="Helvetica" w:hAnsi="Helvetica"/>
          <w:sz w:val="20"/>
          <w:szCs w:val="20"/>
        </w:rPr>
        <w:tab/>
      </w:r>
    </w:p>
    <w:p w14:paraId="4B8AA2FF" w14:textId="77777777" w:rsidR="00B91AD3" w:rsidRPr="004100A7" w:rsidRDefault="00B91AD3">
      <w:pPr>
        <w:tabs>
          <w:tab w:val="left" w:pos="1845"/>
        </w:tabs>
        <w:spacing w:after="0" w:line="288" w:lineRule="auto"/>
        <w:ind w:right="-57"/>
        <w:rPr>
          <w:rFonts w:ascii="Helvetica" w:hAnsi="Helvetica"/>
          <w:sz w:val="20"/>
          <w:szCs w:val="20"/>
        </w:rPr>
      </w:pPr>
    </w:p>
    <w:sectPr w:rsidR="00B91AD3" w:rsidRPr="004100A7" w:rsidSect="00B91AD3">
      <w:headerReference w:type="default" r:id="rId17"/>
      <w:footerReference w:type="even" r:id="rId18"/>
      <w:footerReference w:type="default" r:id="rId19"/>
      <w:headerReference w:type="first" r:id="rId20"/>
      <w:footerReference w:type="first" r:id="rId21"/>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EE26E" w14:textId="77777777" w:rsidR="00101D94" w:rsidRDefault="00101D94">
      <w:r>
        <w:separator/>
      </w:r>
    </w:p>
  </w:endnote>
  <w:endnote w:type="continuationSeparator" w:id="0">
    <w:p w14:paraId="1C503564" w14:textId="77777777" w:rsidR="00101D94" w:rsidRDefault="00101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EA1CF" w14:textId="77777777" w:rsidR="00101D94" w:rsidRDefault="00101D94">
      <w:r>
        <w:separator/>
      </w:r>
    </w:p>
  </w:footnote>
  <w:footnote w:type="continuationSeparator" w:id="0">
    <w:p w14:paraId="5F66A37F" w14:textId="77777777" w:rsidR="00101D94" w:rsidRDefault="00101D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537A"/>
    <w:rsid w:val="00016C29"/>
    <w:rsid w:val="00023B0F"/>
    <w:rsid w:val="00025CA0"/>
    <w:rsid w:val="00026CEB"/>
    <w:rsid w:val="00033C85"/>
    <w:rsid w:val="00045FE7"/>
    <w:rsid w:val="000514EC"/>
    <w:rsid w:val="0005534C"/>
    <w:rsid w:val="00056751"/>
    <w:rsid w:val="0006675B"/>
    <w:rsid w:val="00070AD1"/>
    <w:rsid w:val="0008394E"/>
    <w:rsid w:val="0008752F"/>
    <w:rsid w:val="00087720"/>
    <w:rsid w:val="000935A3"/>
    <w:rsid w:val="000944B6"/>
    <w:rsid w:val="00094FD2"/>
    <w:rsid w:val="000A2A97"/>
    <w:rsid w:val="000B3CA1"/>
    <w:rsid w:val="000C284C"/>
    <w:rsid w:val="000C2A44"/>
    <w:rsid w:val="000C68B9"/>
    <w:rsid w:val="000D4101"/>
    <w:rsid w:val="000D42BC"/>
    <w:rsid w:val="000E34D2"/>
    <w:rsid w:val="000E428E"/>
    <w:rsid w:val="000F4AF3"/>
    <w:rsid w:val="00101D94"/>
    <w:rsid w:val="0011643A"/>
    <w:rsid w:val="00127693"/>
    <w:rsid w:val="00141A3F"/>
    <w:rsid w:val="00142165"/>
    <w:rsid w:val="00163126"/>
    <w:rsid w:val="00173D7F"/>
    <w:rsid w:val="0018037A"/>
    <w:rsid w:val="0018129F"/>
    <w:rsid w:val="001839ED"/>
    <w:rsid w:val="001C6183"/>
    <w:rsid w:val="001C7E2E"/>
    <w:rsid w:val="001D70C2"/>
    <w:rsid w:val="001F40C1"/>
    <w:rsid w:val="00212887"/>
    <w:rsid w:val="002128DD"/>
    <w:rsid w:val="00212C45"/>
    <w:rsid w:val="0021657B"/>
    <w:rsid w:val="0022511D"/>
    <w:rsid w:val="00232A95"/>
    <w:rsid w:val="00232D74"/>
    <w:rsid w:val="00243DC8"/>
    <w:rsid w:val="0025499F"/>
    <w:rsid w:val="00256DFE"/>
    <w:rsid w:val="00275DE1"/>
    <w:rsid w:val="002A49B7"/>
    <w:rsid w:val="002A5337"/>
    <w:rsid w:val="002B44D4"/>
    <w:rsid w:val="002C0953"/>
    <w:rsid w:val="00300EAA"/>
    <w:rsid w:val="00303D78"/>
    <w:rsid w:val="00307584"/>
    <w:rsid w:val="0031126E"/>
    <w:rsid w:val="003125B8"/>
    <w:rsid w:val="00312A3A"/>
    <w:rsid w:val="003202AA"/>
    <w:rsid w:val="00324667"/>
    <w:rsid w:val="00330E7E"/>
    <w:rsid w:val="003315DB"/>
    <w:rsid w:val="00334A07"/>
    <w:rsid w:val="00337D0E"/>
    <w:rsid w:val="003553BA"/>
    <w:rsid w:val="00365FF3"/>
    <w:rsid w:val="003810BE"/>
    <w:rsid w:val="00390A28"/>
    <w:rsid w:val="00396795"/>
    <w:rsid w:val="00397A46"/>
    <w:rsid w:val="003C6446"/>
    <w:rsid w:val="003C73D0"/>
    <w:rsid w:val="003E2A87"/>
    <w:rsid w:val="003E5409"/>
    <w:rsid w:val="003F1A5B"/>
    <w:rsid w:val="00404E0C"/>
    <w:rsid w:val="00405196"/>
    <w:rsid w:val="004100A7"/>
    <w:rsid w:val="00414DCD"/>
    <w:rsid w:val="00437CC1"/>
    <w:rsid w:val="00437E14"/>
    <w:rsid w:val="00440CC0"/>
    <w:rsid w:val="0044184E"/>
    <w:rsid w:val="0048420E"/>
    <w:rsid w:val="00493B91"/>
    <w:rsid w:val="0049591B"/>
    <w:rsid w:val="004B44C0"/>
    <w:rsid w:val="004C0822"/>
    <w:rsid w:val="004C1DD5"/>
    <w:rsid w:val="004D5619"/>
    <w:rsid w:val="004F0B53"/>
    <w:rsid w:val="004F1F3B"/>
    <w:rsid w:val="004F5A6F"/>
    <w:rsid w:val="00507E40"/>
    <w:rsid w:val="005224C4"/>
    <w:rsid w:val="00522A8C"/>
    <w:rsid w:val="00524B25"/>
    <w:rsid w:val="00525482"/>
    <w:rsid w:val="005336F9"/>
    <w:rsid w:val="0053391E"/>
    <w:rsid w:val="005342BC"/>
    <w:rsid w:val="00535CD7"/>
    <w:rsid w:val="0054183E"/>
    <w:rsid w:val="00563A46"/>
    <w:rsid w:val="0056595C"/>
    <w:rsid w:val="00567F89"/>
    <w:rsid w:val="00571AB0"/>
    <w:rsid w:val="005746C1"/>
    <w:rsid w:val="00582AE7"/>
    <w:rsid w:val="0058585A"/>
    <w:rsid w:val="00585A28"/>
    <w:rsid w:val="00587FD2"/>
    <w:rsid w:val="00593B7E"/>
    <w:rsid w:val="00597D63"/>
    <w:rsid w:val="005A1BC0"/>
    <w:rsid w:val="005A4C4E"/>
    <w:rsid w:val="005B0A20"/>
    <w:rsid w:val="005C5E22"/>
    <w:rsid w:val="005D2C16"/>
    <w:rsid w:val="005D3753"/>
    <w:rsid w:val="005E1F10"/>
    <w:rsid w:val="005F1C7E"/>
    <w:rsid w:val="0060089A"/>
    <w:rsid w:val="006030D6"/>
    <w:rsid w:val="0060311F"/>
    <w:rsid w:val="006179F3"/>
    <w:rsid w:val="00622E4B"/>
    <w:rsid w:val="00623DD6"/>
    <w:rsid w:val="00624440"/>
    <w:rsid w:val="00637915"/>
    <w:rsid w:val="00642F7E"/>
    <w:rsid w:val="00643FD2"/>
    <w:rsid w:val="00652B35"/>
    <w:rsid w:val="0065681A"/>
    <w:rsid w:val="00670D2F"/>
    <w:rsid w:val="0067754E"/>
    <w:rsid w:val="00684478"/>
    <w:rsid w:val="006A6393"/>
    <w:rsid w:val="006E14F8"/>
    <w:rsid w:val="006E4393"/>
    <w:rsid w:val="006E4613"/>
    <w:rsid w:val="006F2612"/>
    <w:rsid w:val="006F4380"/>
    <w:rsid w:val="00703026"/>
    <w:rsid w:val="007071C3"/>
    <w:rsid w:val="00714AFF"/>
    <w:rsid w:val="00722627"/>
    <w:rsid w:val="00724276"/>
    <w:rsid w:val="00727EC4"/>
    <w:rsid w:val="00736D4A"/>
    <w:rsid w:val="00737799"/>
    <w:rsid w:val="00743037"/>
    <w:rsid w:val="007471BA"/>
    <w:rsid w:val="0074722B"/>
    <w:rsid w:val="00750784"/>
    <w:rsid w:val="00750A4E"/>
    <w:rsid w:val="00751EB8"/>
    <w:rsid w:val="00765025"/>
    <w:rsid w:val="007660CE"/>
    <w:rsid w:val="00786F7A"/>
    <w:rsid w:val="00793B73"/>
    <w:rsid w:val="007941B5"/>
    <w:rsid w:val="007A1FA0"/>
    <w:rsid w:val="007A253F"/>
    <w:rsid w:val="007A4F95"/>
    <w:rsid w:val="007A7E24"/>
    <w:rsid w:val="007B1C27"/>
    <w:rsid w:val="007B2B01"/>
    <w:rsid w:val="007B6946"/>
    <w:rsid w:val="007D322F"/>
    <w:rsid w:val="007E23CA"/>
    <w:rsid w:val="00806D89"/>
    <w:rsid w:val="00807B27"/>
    <w:rsid w:val="00826045"/>
    <w:rsid w:val="0082796B"/>
    <w:rsid w:val="008341B4"/>
    <w:rsid w:val="00850C69"/>
    <w:rsid w:val="0085277D"/>
    <w:rsid w:val="0085515E"/>
    <w:rsid w:val="00870F8B"/>
    <w:rsid w:val="00874376"/>
    <w:rsid w:val="0087706E"/>
    <w:rsid w:val="008772DD"/>
    <w:rsid w:val="008944A3"/>
    <w:rsid w:val="008946D7"/>
    <w:rsid w:val="008A018F"/>
    <w:rsid w:val="008A282A"/>
    <w:rsid w:val="008A51DD"/>
    <w:rsid w:val="008A5B2B"/>
    <w:rsid w:val="008B3FFC"/>
    <w:rsid w:val="008D2DBF"/>
    <w:rsid w:val="008E408B"/>
    <w:rsid w:val="008E7607"/>
    <w:rsid w:val="008F7A42"/>
    <w:rsid w:val="008F7C68"/>
    <w:rsid w:val="00912D58"/>
    <w:rsid w:val="00924DFC"/>
    <w:rsid w:val="00933586"/>
    <w:rsid w:val="00937C62"/>
    <w:rsid w:val="00941B57"/>
    <w:rsid w:val="00943794"/>
    <w:rsid w:val="00944A24"/>
    <w:rsid w:val="00951489"/>
    <w:rsid w:val="009521D8"/>
    <w:rsid w:val="00953DCA"/>
    <w:rsid w:val="00957F73"/>
    <w:rsid w:val="009614A7"/>
    <w:rsid w:val="00962149"/>
    <w:rsid w:val="00963B96"/>
    <w:rsid w:val="00965F2F"/>
    <w:rsid w:val="00972027"/>
    <w:rsid w:val="0097446B"/>
    <w:rsid w:val="009756BB"/>
    <w:rsid w:val="00983916"/>
    <w:rsid w:val="0099078B"/>
    <w:rsid w:val="009909F2"/>
    <w:rsid w:val="00991CE1"/>
    <w:rsid w:val="009B0BAC"/>
    <w:rsid w:val="009B1D8C"/>
    <w:rsid w:val="009B409D"/>
    <w:rsid w:val="009B77C3"/>
    <w:rsid w:val="009D1863"/>
    <w:rsid w:val="009E3B73"/>
    <w:rsid w:val="00A02B92"/>
    <w:rsid w:val="00A04B98"/>
    <w:rsid w:val="00A10E24"/>
    <w:rsid w:val="00A15A6D"/>
    <w:rsid w:val="00A26709"/>
    <w:rsid w:val="00A4587B"/>
    <w:rsid w:val="00A47A7F"/>
    <w:rsid w:val="00A5319E"/>
    <w:rsid w:val="00A5682E"/>
    <w:rsid w:val="00A73713"/>
    <w:rsid w:val="00A7791F"/>
    <w:rsid w:val="00AA4420"/>
    <w:rsid w:val="00AA49C8"/>
    <w:rsid w:val="00AA5BF3"/>
    <w:rsid w:val="00AB1369"/>
    <w:rsid w:val="00AB2CD4"/>
    <w:rsid w:val="00AB74FC"/>
    <w:rsid w:val="00AB7C8D"/>
    <w:rsid w:val="00AC6E8E"/>
    <w:rsid w:val="00AD7EE3"/>
    <w:rsid w:val="00AE0969"/>
    <w:rsid w:val="00AE4B54"/>
    <w:rsid w:val="00AF4F54"/>
    <w:rsid w:val="00B079C1"/>
    <w:rsid w:val="00B102E0"/>
    <w:rsid w:val="00B170C9"/>
    <w:rsid w:val="00B3245B"/>
    <w:rsid w:val="00B346D7"/>
    <w:rsid w:val="00B444A9"/>
    <w:rsid w:val="00B454B6"/>
    <w:rsid w:val="00B47C31"/>
    <w:rsid w:val="00B534D9"/>
    <w:rsid w:val="00B605C4"/>
    <w:rsid w:val="00B62572"/>
    <w:rsid w:val="00B66388"/>
    <w:rsid w:val="00B667AF"/>
    <w:rsid w:val="00B702C7"/>
    <w:rsid w:val="00B73224"/>
    <w:rsid w:val="00B823D9"/>
    <w:rsid w:val="00B85633"/>
    <w:rsid w:val="00B860FA"/>
    <w:rsid w:val="00B90DB9"/>
    <w:rsid w:val="00B91AD3"/>
    <w:rsid w:val="00BA1D2E"/>
    <w:rsid w:val="00BA7EDD"/>
    <w:rsid w:val="00BB1C81"/>
    <w:rsid w:val="00BC26F4"/>
    <w:rsid w:val="00BD3F0A"/>
    <w:rsid w:val="00BE2F68"/>
    <w:rsid w:val="00BE7BCF"/>
    <w:rsid w:val="00BF55A9"/>
    <w:rsid w:val="00C00E5E"/>
    <w:rsid w:val="00C0528C"/>
    <w:rsid w:val="00C05F8D"/>
    <w:rsid w:val="00C10398"/>
    <w:rsid w:val="00C37FB1"/>
    <w:rsid w:val="00C441D2"/>
    <w:rsid w:val="00C5621E"/>
    <w:rsid w:val="00C56575"/>
    <w:rsid w:val="00C60F5B"/>
    <w:rsid w:val="00C6602D"/>
    <w:rsid w:val="00C80C50"/>
    <w:rsid w:val="00C80DBE"/>
    <w:rsid w:val="00C91083"/>
    <w:rsid w:val="00C917CF"/>
    <w:rsid w:val="00CA337A"/>
    <w:rsid w:val="00CB301E"/>
    <w:rsid w:val="00CB650D"/>
    <w:rsid w:val="00CC75DF"/>
    <w:rsid w:val="00CC7A61"/>
    <w:rsid w:val="00CE2BDB"/>
    <w:rsid w:val="00CF12EE"/>
    <w:rsid w:val="00CF41A5"/>
    <w:rsid w:val="00CF5022"/>
    <w:rsid w:val="00D017FC"/>
    <w:rsid w:val="00D161E0"/>
    <w:rsid w:val="00D177B7"/>
    <w:rsid w:val="00D26DCC"/>
    <w:rsid w:val="00D27636"/>
    <w:rsid w:val="00D31D4E"/>
    <w:rsid w:val="00D51A9B"/>
    <w:rsid w:val="00D543C1"/>
    <w:rsid w:val="00D54761"/>
    <w:rsid w:val="00D7307F"/>
    <w:rsid w:val="00D736BB"/>
    <w:rsid w:val="00D9160F"/>
    <w:rsid w:val="00D94A68"/>
    <w:rsid w:val="00D96E34"/>
    <w:rsid w:val="00DA308E"/>
    <w:rsid w:val="00DB02BF"/>
    <w:rsid w:val="00DB32DA"/>
    <w:rsid w:val="00DE3358"/>
    <w:rsid w:val="00DF02B4"/>
    <w:rsid w:val="00DF0AF0"/>
    <w:rsid w:val="00E07FD3"/>
    <w:rsid w:val="00E17B4F"/>
    <w:rsid w:val="00E260DC"/>
    <w:rsid w:val="00E307AA"/>
    <w:rsid w:val="00E34133"/>
    <w:rsid w:val="00E41FD0"/>
    <w:rsid w:val="00E425ED"/>
    <w:rsid w:val="00E429F2"/>
    <w:rsid w:val="00E445AA"/>
    <w:rsid w:val="00E50258"/>
    <w:rsid w:val="00E579AA"/>
    <w:rsid w:val="00E74E00"/>
    <w:rsid w:val="00E85BBA"/>
    <w:rsid w:val="00EA6F2C"/>
    <w:rsid w:val="00EC41BA"/>
    <w:rsid w:val="00EC66B2"/>
    <w:rsid w:val="00ED3AFC"/>
    <w:rsid w:val="00EE33D0"/>
    <w:rsid w:val="00EF39DC"/>
    <w:rsid w:val="00EF3ED5"/>
    <w:rsid w:val="00F0585D"/>
    <w:rsid w:val="00F224E1"/>
    <w:rsid w:val="00F229B0"/>
    <w:rsid w:val="00F320B9"/>
    <w:rsid w:val="00F3496C"/>
    <w:rsid w:val="00F41EA7"/>
    <w:rsid w:val="00F55253"/>
    <w:rsid w:val="00F653EA"/>
    <w:rsid w:val="00F96459"/>
    <w:rsid w:val="00FA0C2D"/>
    <w:rsid w:val="00FC03B8"/>
    <w:rsid w:val="00FC0DEE"/>
    <w:rsid w:val="00FD7EB2"/>
    <w:rsid w:val="00FE2679"/>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haerer.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mediamid.com/AMID-PR/open.jsp?action=search&amp;query=100.000%20Schaerer%20Coffee%20Sou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wmf-press-post/schaerer/100-000-schaerer-coffee-soul-verlaesst-werk-in-zuchwil/" TargetMode="Externa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boutwmf.com/de/news-media/newsroom/schaerer/"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customXml/itemProps4.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4</Pages>
  <Words>1192</Words>
  <Characters>7513</Characters>
  <Application>Microsoft Office Word</Application>
  <DocSecurity>0</DocSecurity>
  <Lines>62</Lines>
  <Paragraphs>17</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14</cp:revision>
  <cp:lastPrinted>2019-01-30T12:39:00Z</cp:lastPrinted>
  <dcterms:created xsi:type="dcterms:W3CDTF">2025-09-12T11:46:00Z</dcterms:created>
  <dcterms:modified xsi:type="dcterms:W3CDTF">2025-09-17T09:57:00Z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