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EF0" w:rsidRPr="00C143B8" w:rsidRDefault="00BC2BE7" w:rsidP="009D4804">
      <w:pPr>
        <w:spacing w:line="276" w:lineRule="auto"/>
        <w:rPr>
          <w:b/>
          <w:u w:val="single"/>
        </w:rPr>
      </w:pPr>
      <w:bookmarkStart w:id="0" w:name="_GoBack"/>
      <w:bookmarkEnd w:id="0"/>
      <w:r w:rsidRPr="00C143B8">
        <w:rPr>
          <w:b/>
          <w:u w:val="single"/>
        </w:rPr>
        <w:t xml:space="preserve"> </w:t>
      </w:r>
    </w:p>
    <w:p w:rsidR="00176D8B" w:rsidRPr="00C143B8" w:rsidRDefault="00930364" w:rsidP="009D4804">
      <w:pPr>
        <w:spacing w:line="276" w:lineRule="auto"/>
        <w:rPr>
          <w:b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4599305</wp:posOffset>
                </wp:positionH>
                <wp:positionV relativeFrom="paragraph">
                  <wp:posOffset>65405</wp:posOffset>
                </wp:positionV>
                <wp:extent cx="1485900" cy="914400"/>
                <wp:effectExtent l="0" t="0" r="1270" b="1270"/>
                <wp:wrapNone/>
                <wp:docPr id="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33579" w:rsidRDefault="00233579" w:rsidP="00FB104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C7B5D">
                              <w:rPr>
                                <w:sz w:val="18"/>
                                <w:szCs w:val="18"/>
                              </w:rPr>
                              <w:t>Wieland-Werke AG</w:t>
                            </w:r>
                          </w:p>
                          <w:p w:rsidR="00233579" w:rsidRDefault="00233579" w:rsidP="00FB104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Graf-Arco-Str. 36</w:t>
                            </w:r>
                          </w:p>
                          <w:p w:rsidR="00233579" w:rsidRDefault="00233579" w:rsidP="00FB104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89079 Ulm</w:t>
                            </w:r>
                          </w:p>
                          <w:p w:rsidR="00233579" w:rsidRDefault="00233579" w:rsidP="00FB104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233579" w:rsidRDefault="00233579" w:rsidP="00FB104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62.15pt;margin-top:5.15pt;width:117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vsqsQIAALk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" filled="f" stroked="f">
                <v:textbox>
                  <w:txbxContent>
                    <w:p w:rsidR="00233579" w:rsidRDefault="00233579" w:rsidP="00FB1048">
                      <w:pPr>
                        <w:rPr>
                          <w:sz w:val="18"/>
                          <w:szCs w:val="18"/>
                        </w:rPr>
                      </w:pPr>
                      <w:r w:rsidRPr="00BC7B5D">
                        <w:rPr>
                          <w:sz w:val="18"/>
                          <w:szCs w:val="18"/>
                        </w:rPr>
                        <w:t>Wieland-Werke AG</w:t>
                      </w:r>
                    </w:p>
                    <w:p w:rsidR="00233579" w:rsidRDefault="00233579" w:rsidP="00FB104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Graf-Arco-Str. 36</w:t>
                      </w:r>
                    </w:p>
                    <w:p w:rsidR="00233579" w:rsidRDefault="00233579" w:rsidP="00FB104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89079 Ulm</w:t>
                      </w:r>
                    </w:p>
                    <w:p w:rsidR="00233579" w:rsidRDefault="00233579" w:rsidP="00FB1048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233579" w:rsidRDefault="00233579" w:rsidP="00FB1048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76D8B" w:rsidRPr="004F14C3" w:rsidRDefault="004F14C3" w:rsidP="009D4804">
      <w:pPr>
        <w:spacing w:line="276" w:lineRule="auto"/>
        <w:rPr>
          <w:sz w:val="20"/>
          <w:szCs w:val="20"/>
        </w:rPr>
      </w:pPr>
      <w:r w:rsidRPr="004F14C3">
        <w:rPr>
          <w:sz w:val="20"/>
          <w:szCs w:val="20"/>
        </w:rPr>
        <w:t xml:space="preserve">Ulm, </w:t>
      </w:r>
      <w:r w:rsidRPr="00F97917">
        <w:rPr>
          <w:sz w:val="20"/>
          <w:szCs w:val="20"/>
        </w:rPr>
        <w:t>1</w:t>
      </w:r>
      <w:r w:rsidR="00AC6DF0" w:rsidRPr="00F97917">
        <w:rPr>
          <w:sz w:val="20"/>
          <w:szCs w:val="20"/>
        </w:rPr>
        <w:t>9</w:t>
      </w:r>
      <w:r w:rsidRPr="00F97917">
        <w:rPr>
          <w:sz w:val="20"/>
          <w:szCs w:val="20"/>
        </w:rPr>
        <w:t>. Oktober</w:t>
      </w:r>
      <w:r w:rsidRPr="004F14C3">
        <w:rPr>
          <w:sz w:val="20"/>
          <w:szCs w:val="20"/>
        </w:rPr>
        <w:t xml:space="preserve"> 2016</w:t>
      </w:r>
    </w:p>
    <w:p w:rsidR="00176D8B" w:rsidRPr="00C143B8" w:rsidRDefault="00176D8B" w:rsidP="009D4804">
      <w:pPr>
        <w:spacing w:line="276" w:lineRule="auto"/>
        <w:rPr>
          <w:b/>
        </w:rPr>
      </w:pPr>
    </w:p>
    <w:p w:rsidR="000039C8" w:rsidRPr="0040236F" w:rsidRDefault="00F7317C" w:rsidP="009D4804">
      <w:pPr>
        <w:spacing w:line="276" w:lineRule="auto"/>
        <w:rPr>
          <w:b/>
        </w:rPr>
      </w:pPr>
      <w:r>
        <w:rPr>
          <w:b/>
        </w:rPr>
        <w:t>„100 Betriebe</w:t>
      </w:r>
      <w:r w:rsidR="00FC78F4">
        <w:rPr>
          <w:b/>
        </w:rPr>
        <w:t xml:space="preserve"> für</w:t>
      </w:r>
      <w:r>
        <w:rPr>
          <w:b/>
        </w:rPr>
        <w:t xml:space="preserve"> Ressourceneffiz</w:t>
      </w:r>
      <w:r>
        <w:rPr>
          <w:b/>
        </w:rPr>
        <w:t>i</w:t>
      </w:r>
      <w:r>
        <w:rPr>
          <w:b/>
        </w:rPr>
        <w:t>enz“</w:t>
      </w:r>
      <w:r w:rsidR="004E79BA" w:rsidRPr="0040236F">
        <w:rPr>
          <w:b/>
        </w:rPr>
        <w:t xml:space="preserve"> </w:t>
      </w:r>
    </w:p>
    <w:p w:rsidR="00736892" w:rsidRDefault="00930364" w:rsidP="009D4804">
      <w:pPr>
        <w:spacing w:line="276" w:lineRule="auto"/>
        <w:rPr>
          <w:b/>
          <w:bCs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4599305</wp:posOffset>
                </wp:positionH>
                <wp:positionV relativeFrom="paragraph">
                  <wp:posOffset>173355</wp:posOffset>
                </wp:positionV>
                <wp:extent cx="1810385" cy="1303655"/>
                <wp:effectExtent l="0" t="1905" r="635" b="0"/>
                <wp:wrapNone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0385" cy="1303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14E0" w:rsidRDefault="00930364" w:rsidP="007F14E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  <w:lang w:eastAsia="zh-CN"/>
                              </w:rPr>
                              <w:drawing>
                                <wp:inline distT="0" distB="0" distL="0" distR="0">
                                  <wp:extent cx="1527175" cy="405130"/>
                                  <wp:effectExtent l="0" t="0" r="0" b="0"/>
                                  <wp:docPr id="3" name="Bild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7175" cy="405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F14E0" w:rsidRDefault="007F14E0" w:rsidP="007F14E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F14E0" w:rsidRDefault="007F14E0" w:rsidP="007F14E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7F14E0" w:rsidRDefault="007F14E0" w:rsidP="007F14E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BC7B5D">
                              <w:rPr>
                                <w:sz w:val="18"/>
                                <w:szCs w:val="18"/>
                              </w:rPr>
                              <w:t>Wieland</w:t>
                            </w:r>
                            <w:r w:rsidR="00A52F26">
                              <w:rPr>
                                <w:sz w:val="18"/>
                                <w:szCs w:val="18"/>
                              </w:rPr>
                              <w:t xml:space="preserve"> Anlagentechnik GmbH</w:t>
                            </w:r>
                          </w:p>
                          <w:p w:rsidR="007F14E0" w:rsidRDefault="00A52F26" w:rsidP="007F14E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A52F26">
                              <w:rPr>
                                <w:sz w:val="18"/>
                                <w:szCs w:val="18"/>
                              </w:rPr>
                              <w:t>Turmstrasse 61</w:t>
                            </w:r>
                          </w:p>
                          <w:p w:rsidR="007F14E0" w:rsidRPr="00BC7B5D" w:rsidRDefault="007F14E0" w:rsidP="007F14E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89</w:t>
                            </w:r>
                            <w:r w:rsidR="00A52F26">
                              <w:rPr>
                                <w:sz w:val="18"/>
                                <w:szCs w:val="18"/>
                              </w:rPr>
                              <w:t>231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52F26">
                              <w:rPr>
                                <w:sz w:val="18"/>
                                <w:szCs w:val="18"/>
                              </w:rPr>
                              <w:t>Neu-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Ulm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362.15pt;margin-top:13.65pt;width:142.55pt;height:10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" filled="f" stroked="f">
                <v:textbox>
                  <w:txbxContent>
                    <w:p w:rsidR="007F14E0" w:rsidRDefault="00930364" w:rsidP="007F14E0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  <w:lang w:eastAsia="zh-CN"/>
                        </w:rPr>
                        <w:drawing>
                          <wp:inline distT="0" distB="0" distL="0" distR="0">
                            <wp:extent cx="1527175" cy="405130"/>
                            <wp:effectExtent l="0" t="0" r="0" b="0"/>
                            <wp:docPr id="3" name="Bild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7175" cy="405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F14E0" w:rsidRDefault="007F14E0" w:rsidP="007F14E0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F14E0" w:rsidRDefault="007F14E0" w:rsidP="007F14E0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7F14E0" w:rsidRDefault="007F14E0" w:rsidP="007F14E0">
                      <w:pPr>
                        <w:rPr>
                          <w:sz w:val="18"/>
                          <w:szCs w:val="18"/>
                        </w:rPr>
                      </w:pPr>
                      <w:r w:rsidRPr="00BC7B5D">
                        <w:rPr>
                          <w:sz w:val="18"/>
                          <w:szCs w:val="18"/>
                        </w:rPr>
                        <w:t>Wieland</w:t>
                      </w:r>
                      <w:r w:rsidR="00A52F26">
                        <w:rPr>
                          <w:sz w:val="18"/>
                          <w:szCs w:val="18"/>
                        </w:rPr>
                        <w:t xml:space="preserve"> Anlagentechnik GmbH</w:t>
                      </w:r>
                    </w:p>
                    <w:p w:rsidR="007F14E0" w:rsidRDefault="00A52F26" w:rsidP="007F14E0">
                      <w:pPr>
                        <w:rPr>
                          <w:sz w:val="18"/>
                          <w:szCs w:val="18"/>
                        </w:rPr>
                      </w:pPr>
                      <w:r w:rsidRPr="00A52F26">
                        <w:rPr>
                          <w:sz w:val="18"/>
                          <w:szCs w:val="18"/>
                        </w:rPr>
                        <w:t>Turmstrasse 61</w:t>
                      </w:r>
                    </w:p>
                    <w:p w:rsidR="007F14E0" w:rsidRPr="00BC7B5D" w:rsidRDefault="007F14E0" w:rsidP="007F14E0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89</w:t>
                      </w:r>
                      <w:r w:rsidR="00A52F26">
                        <w:rPr>
                          <w:sz w:val="18"/>
                          <w:szCs w:val="18"/>
                        </w:rPr>
                        <w:t>231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52F26">
                        <w:rPr>
                          <w:sz w:val="18"/>
                          <w:szCs w:val="18"/>
                        </w:rPr>
                        <w:t>Neu-</w:t>
                      </w:r>
                      <w:r>
                        <w:rPr>
                          <w:sz w:val="18"/>
                          <w:szCs w:val="18"/>
                        </w:rPr>
                        <w:t>Ulm</w:t>
                      </w:r>
                    </w:p>
                  </w:txbxContent>
                </v:textbox>
              </v:shape>
            </w:pict>
          </mc:Fallback>
        </mc:AlternateContent>
      </w:r>
      <w:r w:rsidR="00FC78F4">
        <w:rPr>
          <w:b/>
          <w:bCs/>
        </w:rPr>
        <w:t xml:space="preserve">Wieland erhält Auszeichnung des Landes </w:t>
      </w:r>
    </w:p>
    <w:p w:rsidR="00F7317C" w:rsidRPr="00C36C0B" w:rsidRDefault="00FC78F4" w:rsidP="009D4804">
      <w:pPr>
        <w:spacing w:line="276" w:lineRule="auto"/>
        <w:rPr>
          <w:b/>
          <w:bCs/>
        </w:rPr>
      </w:pPr>
      <w:r>
        <w:rPr>
          <w:b/>
          <w:bCs/>
        </w:rPr>
        <w:t>Baden-Württemberg</w:t>
      </w:r>
    </w:p>
    <w:p w:rsidR="00B8565B" w:rsidRDefault="007F14E0" w:rsidP="007F14E0">
      <w:pPr>
        <w:spacing w:line="276" w:lineRule="auto"/>
        <w:jc w:val="right"/>
      </w:pPr>
      <w:r>
        <w:t xml:space="preserve">           </w:t>
      </w:r>
    </w:p>
    <w:p w:rsidR="00DE6FFF" w:rsidRDefault="00F7317C" w:rsidP="009D4804">
      <w:pPr>
        <w:spacing w:line="276" w:lineRule="auto"/>
      </w:pPr>
      <w:r>
        <w:t>Ein Gemeinschaftsprojekt der Wi</w:t>
      </w:r>
      <w:r w:rsidR="00F13A05">
        <w:t>eland</w:t>
      </w:r>
      <w:r w:rsidR="0066363A">
        <w:t>-Werke AG und der Wi</w:t>
      </w:r>
      <w:r w:rsidR="0066363A">
        <w:t>e</w:t>
      </w:r>
      <w:r w:rsidR="0066363A">
        <w:t>land</w:t>
      </w:r>
      <w:r w:rsidR="00F13A05">
        <w:t xml:space="preserve"> Anlagen</w:t>
      </w:r>
      <w:r w:rsidR="0066363A">
        <w:t>technik GmbH</w:t>
      </w:r>
      <w:r>
        <w:t xml:space="preserve">, </w:t>
      </w:r>
      <w:r w:rsidR="005F27A2">
        <w:t xml:space="preserve">das </w:t>
      </w:r>
      <w:r>
        <w:t>die Effizienzsteigerung e</w:t>
      </w:r>
      <w:r>
        <w:t>i</w:t>
      </w:r>
      <w:r>
        <w:t xml:space="preserve">ner Rückkühlanlage </w:t>
      </w:r>
      <w:r w:rsidR="005F27A2">
        <w:t>zum Ziel hatte</w:t>
      </w:r>
      <w:r>
        <w:t>, wurde vom Land Baden-Württemberg im Rahmen des Projekts „100 B</w:t>
      </w:r>
      <w:r>
        <w:t>e</w:t>
      </w:r>
      <w:r>
        <w:t xml:space="preserve">triebe für </w:t>
      </w:r>
    </w:p>
    <w:p w:rsidR="00F7317C" w:rsidRDefault="00F7317C" w:rsidP="009D4804">
      <w:pPr>
        <w:spacing w:line="276" w:lineRule="auto"/>
      </w:pPr>
      <w:r>
        <w:t>Re</w:t>
      </w:r>
      <w:r>
        <w:t>s</w:t>
      </w:r>
      <w:r>
        <w:t xml:space="preserve">sourceneffizienz“ ausgezeichnet. </w:t>
      </w:r>
    </w:p>
    <w:p w:rsidR="00F7317C" w:rsidRDefault="003E7133" w:rsidP="009D4804">
      <w:pPr>
        <w:spacing w:line="276" w:lineRule="auto"/>
      </w:pPr>
      <w:r>
        <w:br/>
        <w:t>Die Landesregierung suchte B</w:t>
      </w:r>
      <w:r w:rsidR="00F7317C">
        <w:t>etriebe, die einen neuen, innov</w:t>
      </w:r>
      <w:r w:rsidR="00F7317C">
        <w:t>a</w:t>
      </w:r>
      <w:r w:rsidR="00F7317C">
        <w:t xml:space="preserve">tiven Ansatz verfolgen, um in Zukunft Ressourcen </w:t>
      </w:r>
      <w:r w:rsidR="00195DE6">
        <w:t xml:space="preserve">effizienter einsetzen </w:t>
      </w:r>
      <w:r w:rsidR="00F7317C">
        <w:t>zu können.</w:t>
      </w:r>
      <w:r w:rsidR="00FC78F4">
        <w:t xml:space="preserve"> Die jeweiligen Maßnahmen reichen </w:t>
      </w:r>
      <w:r w:rsidR="005F27A2">
        <w:t>d</w:t>
      </w:r>
      <w:r w:rsidR="005F27A2">
        <w:t>a</w:t>
      </w:r>
      <w:r w:rsidR="005F27A2">
        <w:t xml:space="preserve">bei </w:t>
      </w:r>
      <w:r w:rsidR="00FC78F4">
        <w:t>von der Optimierung der Produktionsprozesse bis hin zur Nu</w:t>
      </w:r>
      <w:r w:rsidR="00FC78F4">
        <w:t>t</w:t>
      </w:r>
      <w:r w:rsidR="00FC78F4">
        <w:t>zung von Prozesswä</w:t>
      </w:r>
      <w:r w:rsidR="00FC78F4">
        <w:t>r</w:t>
      </w:r>
      <w:r w:rsidR="00FC78F4">
        <w:t xml:space="preserve">me. </w:t>
      </w:r>
    </w:p>
    <w:p w:rsidR="00736892" w:rsidRDefault="00F7317C" w:rsidP="009D4804">
      <w:pPr>
        <w:spacing w:line="276" w:lineRule="auto"/>
      </w:pPr>
      <w:r>
        <w:br/>
      </w:r>
      <w:r w:rsidR="00736892" w:rsidRPr="007E67AA">
        <w:t xml:space="preserve">Rückkühlanlagen geben </w:t>
      </w:r>
      <w:r w:rsidR="00467868" w:rsidRPr="007E67AA">
        <w:t xml:space="preserve">nicht nutzbare </w:t>
      </w:r>
      <w:r w:rsidR="00736892" w:rsidRPr="007E67AA">
        <w:t>Restwärme aus dem Produktionsprozess an die Umgebung ab. Sie weisen bei ko</w:t>
      </w:r>
      <w:r w:rsidR="00736892" w:rsidRPr="007E67AA">
        <w:t>n</w:t>
      </w:r>
      <w:r w:rsidR="00736892" w:rsidRPr="007E67AA">
        <w:t>sta</w:t>
      </w:r>
      <w:r w:rsidR="00736892" w:rsidRPr="007E67AA">
        <w:t>n</w:t>
      </w:r>
      <w:r w:rsidR="00736892" w:rsidRPr="007E67AA">
        <w:t xml:space="preserve">ter Betriebsweise in Volllast – wie im Falle von Wieland – sehr unterschiedliche Wirkungsgrade auf. Grund dafür sind die </w:t>
      </w:r>
      <w:r w:rsidR="00574BFF" w:rsidRPr="007E67AA">
        <w:t>sich im J</w:t>
      </w:r>
      <w:r w:rsidR="00BD61A3" w:rsidRPr="007E67AA">
        <w:t>ahresverlauf</w:t>
      </w:r>
      <w:r w:rsidR="00467868" w:rsidRPr="007E67AA">
        <w:t xml:space="preserve"> ändernden </w:t>
      </w:r>
      <w:r w:rsidR="00736892" w:rsidRPr="007E67AA">
        <w:t>Umgebungsbedingungen wie Außentemperatur und relative Feuchtigkeit der Außenluft</w:t>
      </w:r>
      <w:r w:rsidR="007B7E96" w:rsidRPr="007E67AA">
        <w:t>.</w:t>
      </w:r>
      <w:r w:rsidR="007B7E96">
        <w:t xml:space="preserve"> </w:t>
      </w:r>
      <w:r w:rsidR="00736892">
        <w:t xml:space="preserve"> </w:t>
      </w:r>
    </w:p>
    <w:p w:rsidR="00736892" w:rsidRDefault="00736892" w:rsidP="009D4804">
      <w:pPr>
        <w:spacing w:line="276" w:lineRule="auto"/>
      </w:pPr>
    </w:p>
    <w:p w:rsidR="00195DE6" w:rsidRDefault="00736892" w:rsidP="009D4804">
      <w:pPr>
        <w:spacing w:line="276" w:lineRule="auto"/>
      </w:pPr>
      <w:r>
        <w:t>Um die Energieeffizienz der Anlage zu optimieren, war es e</w:t>
      </w:r>
      <w:r>
        <w:t>r</w:t>
      </w:r>
      <w:r>
        <w:t>forderlich, die Betriebsweise an die jeweiligen Außenbedingu</w:t>
      </w:r>
      <w:r>
        <w:t>n</w:t>
      </w:r>
      <w:r>
        <w:t xml:space="preserve">gen anzupassen. Die </w:t>
      </w:r>
      <w:r w:rsidR="003E7133">
        <w:t>Fachle</w:t>
      </w:r>
      <w:r w:rsidR="003E7133">
        <w:t>u</w:t>
      </w:r>
      <w:r w:rsidR="003E7133">
        <w:t>te der Wieland-Werke AG und der Wieland Anlagentechnik</w:t>
      </w:r>
      <w:r w:rsidR="00F7317C">
        <w:t xml:space="preserve"> </w:t>
      </w:r>
      <w:r w:rsidR="00195DE6">
        <w:t>verknüpften</w:t>
      </w:r>
      <w:r w:rsidR="00F7317C">
        <w:t xml:space="preserve"> </w:t>
      </w:r>
      <w:r w:rsidR="007B7E96">
        <w:t>dafür</w:t>
      </w:r>
      <w:r>
        <w:t xml:space="preserve"> </w:t>
      </w:r>
      <w:r w:rsidR="00F7317C">
        <w:t xml:space="preserve">bei </w:t>
      </w:r>
      <w:r w:rsidR="003E7133">
        <w:t>der</w:t>
      </w:r>
      <w:r w:rsidR="00F7317C">
        <w:t xml:space="preserve"> Optimierung vorhandene Produktionsda</w:t>
      </w:r>
      <w:r w:rsidR="00195DE6">
        <w:t xml:space="preserve">ten </w:t>
      </w:r>
      <w:r w:rsidR="00F7317C">
        <w:t>mit den aktuellen Wetterd</w:t>
      </w:r>
      <w:r w:rsidR="00F7317C">
        <w:t>a</w:t>
      </w:r>
      <w:r w:rsidR="00F7317C">
        <w:t>ten</w:t>
      </w:r>
      <w:r>
        <w:t xml:space="preserve">. </w:t>
      </w:r>
    </w:p>
    <w:p w:rsidR="00195DE6" w:rsidRDefault="00195DE6" w:rsidP="009D4804">
      <w:pPr>
        <w:spacing w:line="276" w:lineRule="auto"/>
      </w:pPr>
    </w:p>
    <w:p w:rsidR="00F7317C" w:rsidRDefault="00F7317C" w:rsidP="009D4804">
      <w:pPr>
        <w:spacing w:line="276" w:lineRule="auto"/>
      </w:pPr>
      <w:r>
        <w:t xml:space="preserve">Im Vergleich zur bisherigen Betriebsweise </w:t>
      </w:r>
      <w:r w:rsidR="005F27A2">
        <w:t xml:space="preserve">in Volllast </w:t>
      </w:r>
      <w:r>
        <w:t>werden Pumpen</w:t>
      </w:r>
      <w:r w:rsidR="002B6165">
        <w:t>-</w:t>
      </w:r>
      <w:r>
        <w:t xml:space="preserve"> und Ventilatorenleistung nun dem ta</w:t>
      </w:r>
      <w:r w:rsidR="005F27A2">
        <w:t>tsächlichen B</w:t>
      </w:r>
      <w:r w:rsidR="005F27A2">
        <w:t>e</w:t>
      </w:r>
      <w:r w:rsidR="005F27A2">
        <w:t xml:space="preserve">darf angepasst. </w:t>
      </w:r>
      <w:r>
        <w:t>Dadurch können jährlich ca. 245.000 kWh Strom eingespart werden.</w:t>
      </w:r>
      <w:r w:rsidR="007B7E96">
        <w:t xml:space="preserve"> </w:t>
      </w:r>
    </w:p>
    <w:p w:rsidR="007E67AA" w:rsidRDefault="007E67AA" w:rsidP="009D4804">
      <w:pPr>
        <w:spacing w:line="276" w:lineRule="auto"/>
      </w:pPr>
    </w:p>
    <w:p w:rsidR="00F7317C" w:rsidRDefault="00930364" w:rsidP="009D4804">
      <w:pPr>
        <w:spacing w:line="276" w:lineRule="auto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4603115</wp:posOffset>
                </wp:positionH>
                <wp:positionV relativeFrom="paragraph">
                  <wp:posOffset>490855</wp:posOffset>
                </wp:positionV>
                <wp:extent cx="1810385" cy="1303655"/>
                <wp:effectExtent l="2540" t="0" r="0" b="0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0385" cy="1303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7268" w:rsidRDefault="00930364" w:rsidP="00B072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  <w:lang w:eastAsia="zh-CN"/>
                              </w:rPr>
                              <w:drawing>
                                <wp:inline distT="0" distB="0" distL="0" distR="0">
                                  <wp:extent cx="1527175" cy="405130"/>
                                  <wp:effectExtent l="0" t="0" r="0" b="0"/>
                                  <wp:docPr id="5" name="Bild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7175" cy="405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B07268" w:rsidRDefault="00B07268" w:rsidP="00B072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07268" w:rsidRDefault="00B07268" w:rsidP="00B0726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362.45pt;margin-top:38.65pt;width:142.55pt;height:102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" filled="f" stroked="f">
                <v:textbox>
                  <w:txbxContent>
                    <w:p w:rsidR="00B07268" w:rsidRDefault="00930364" w:rsidP="00B07268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  <w:lang w:eastAsia="zh-CN"/>
                        </w:rPr>
                        <w:drawing>
                          <wp:inline distT="0" distB="0" distL="0" distR="0">
                            <wp:extent cx="1527175" cy="405130"/>
                            <wp:effectExtent l="0" t="0" r="0" b="0"/>
                            <wp:docPr id="5" name="Bild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7175" cy="405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B07268" w:rsidRDefault="00B07268" w:rsidP="00B07268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B07268" w:rsidRDefault="00B07268" w:rsidP="00B07268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A2F1A">
        <w:t>Im Rahmen des 5. Ressourceneffizienz- und Kreislaufwir</w:t>
      </w:r>
      <w:r w:rsidR="005A2F1A">
        <w:t>t</w:t>
      </w:r>
      <w:r w:rsidR="005A2F1A">
        <w:t xml:space="preserve">schaftskongresses in Karlsruhe übergab der </w:t>
      </w:r>
      <w:r w:rsidR="00F7317C">
        <w:t>Umweltminister des Landes Baden-Württemberg, Franz Untersteller, Unte</w:t>
      </w:r>
      <w:r w:rsidR="00F7317C">
        <w:t>r</w:t>
      </w:r>
      <w:r w:rsidR="005F27A2">
        <w:t>nehmensvertreter</w:t>
      </w:r>
      <w:r w:rsidR="005A2F1A">
        <w:t>n</w:t>
      </w:r>
      <w:r w:rsidR="005F27A2">
        <w:t xml:space="preserve"> beider Firmen </w:t>
      </w:r>
      <w:r w:rsidR="00F7317C">
        <w:t>eine Urkunde. </w:t>
      </w:r>
    </w:p>
    <w:p w:rsidR="006B2ED0" w:rsidRDefault="00930364" w:rsidP="009D4804">
      <w:pPr>
        <w:spacing w:line="276" w:lineRule="auto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4337685</wp:posOffset>
                </wp:positionH>
                <wp:positionV relativeFrom="paragraph">
                  <wp:posOffset>128905</wp:posOffset>
                </wp:positionV>
                <wp:extent cx="2039620" cy="1303655"/>
                <wp:effectExtent l="3810" t="0" r="4445" b="0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9620" cy="1303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322F3" w:rsidRDefault="00C322F3" w:rsidP="006B2ED0"/>
                          <w:p w:rsidR="006B2ED0" w:rsidRDefault="006B2ED0" w:rsidP="006B2ED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t xml:space="preserve">    </w:t>
                            </w:r>
                          </w:p>
                          <w:p w:rsidR="006B2ED0" w:rsidRDefault="006B2ED0" w:rsidP="006B2ED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2F3" w:rsidRDefault="00C322F3" w:rsidP="006B2ED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B2ED0" w:rsidRDefault="006B2ED0" w:rsidP="006B2ED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322F3" w:rsidRDefault="00C322F3" w:rsidP="006B2ED0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341.55pt;margin-top:10.15pt;width:160.6pt;height:102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6VHuQIAAME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" filled="f" stroked="f">
                <v:textbox>
                  <w:txbxContent>
                    <w:p w:rsidR="00C322F3" w:rsidRDefault="00C322F3" w:rsidP="006B2ED0"/>
                    <w:p w:rsidR="006B2ED0" w:rsidRDefault="006B2ED0" w:rsidP="006B2ED0">
                      <w:pPr>
                        <w:rPr>
                          <w:sz w:val="18"/>
                          <w:szCs w:val="18"/>
                        </w:rPr>
                      </w:pPr>
                      <w:r>
                        <w:t xml:space="preserve">    </w:t>
                      </w:r>
                    </w:p>
                    <w:p w:rsidR="006B2ED0" w:rsidRDefault="006B2ED0" w:rsidP="006B2ED0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C322F3" w:rsidRDefault="00C322F3" w:rsidP="006B2ED0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6B2ED0" w:rsidRDefault="006B2ED0" w:rsidP="006B2ED0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C322F3" w:rsidRDefault="00C322F3" w:rsidP="006B2ED0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F2ADE" w:rsidRDefault="000F2ADE" w:rsidP="009D4804">
      <w:pPr>
        <w:spacing w:line="276" w:lineRule="auto"/>
        <w:rPr>
          <w:b/>
        </w:rPr>
      </w:pPr>
      <w:r w:rsidRPr="009D7828">
        <w:rPr>
          <w:b/>
        </w:rPr>
        <w:t xml:space="preserve">Wieland </w:t>
      </w:r>
      <w:r w:rsidR="005A2F1A">
        <w:rPr>
          <w:b/>
        </w:rPr>
        <w:t>Anlagentechnik GmbH</w:t>
      </w:r>
    </w:p>
    <w:p w:rsidR="00C322F3" w:rsidRPr="009D7828" w:rsidRDefault="00B07268" w:rsidP="00C331A1">
      <w:pPr>
        <w:spacing w:line="276" w:lineRule="auto"/>
        <w:jc w:val="right"/>
        <w:rPr>
          <w:b/>
        </w:rPr>
      </w:pPr>
      <w:r>
        <w:t xml:space="preserve">     </w:t>
      </w:r>
    </w:p>
    <w:p w:rsidR="003E7829" w:rsidRPr="006B41EE" w:rsidRDefault="000F2ADE" w:rsidP="003E7829">
      <w:pPr>
        <w:pStyle w:val="StandardWeb"/>
        <w:spacing w:line="276" w:lineRule="auto"/>
        <w:rPr>
          <w:rFonts w:ascii="Arial" w:hAnsi="Arial" w:cs="Arial"/>
          <w:lang w:eastAsia="de-DE"/>
        </w:rPr>
      </w:pPr>
      <w:r w:rsidRPr="006B41EE">
        <w:rPr>
          <w:rFonts w:ascii="Arial" w:hAnsi="Arial" w:cs="Arial"/>
          <w:lang w:eastAsia="de-DE"/>
        </w:rPr>
        <w:t xml:space="preserve">Die Wieland Anlagentechnik GmbH </w:t>
      </w:r>
      <w:r w:rsidR="006458B5" w:rsidRPr="006B41EE">
        <w:rPr>
          <w:rFonts w:ascii="Arial" w:hAnsi="Arial" w:cs="Arial"/>
          <w:lang w:eastAsia="de-DE"/>
        </w:rPr>
        <w:t xml:space="preserve">mit Sitz in Neu-Ulm </w:t>
      </w:r>
      <w:r w:rsidRPr="006B41EE">
        <w:rPr>
          <w:rFonts w:ascii="Arial" w:hAnsi="Arial" w:cs="Arial"/>
          <w:lang w:eastAsia="de-DE"/>
        </w:rPr>
        <w:t xml:space="preserve">ist eine Tochtergesellschaft der Wieland-Werke AG. </w:t>
      </w:r>
      <w:r w:rsidR="006458B5" w:rsidRPr="006B41EE">
        <w:rPr>
          <w:rFonts w:ascii="Arial" w:hAnsi="Arial" w:cs="Arial"/>
          <w:lang w:eastAsia="de-DE"/>
        </w:rPr>
        <w:t xml:space="preserve">Das Unternehmen </w:t>
      </w:r>
      <w:r w:rsidR="009E4880" w:rsidRPr="006B41EE">
        <w:rPr>
          <w:rFonts w:ascii="Arial" w:hAnsi="Arial" w:cs="Arial"/>
          <w:lang w:eastAsia="de-DE"/>
        </w:rPr>
        <w:t xml:space="preserve">beschäftigt 45 Mitarbeiter und </w:t>
      </w:r>
      <w:r w:rsidR="006458B5" w:rsidRPr="006B41EE">
        <w:rPr>
          <w:rFonts w:ascii="Arial" w:hAnsi="Arial" w:cs="Arial"/>
          <w:lang w:eastAsia="de-DE"/>
        </w:rPr>
        <w:t>entwickelt kundenspezifische Werkzeugmaschinen auf Basis eines modularen Baukastensy</w:t>
      </w:r>
      <w:r w:rsidR="006458B5" w:rsidRPr="006B41EE">
        <w:rPr>
          <w:rFonts w:ascii="Arial" w:hAnsi="Arial" w:cs="Arial"/>
          <w:lang w:eastAsia="de-DE"/>
        </w:rPr>
        <w:t>s</w:t>
      </w:r>
      <w:r w:rsidR="006458B5" w:rsidRPr="006B41EE">
        <w:rPr>
          <w:rFonts w:ascii="Arial" w:hAnsi="Arial" w:cs="Arial"/>
          <w:lang w:eastAsia="de-DE"/>
        </w:rPr>
        <w:t>tems</w:t>
      </w:r>
      <w:r w:rsidR="003E7829" w:rsidRPr="006B41EE">
        <w:rPr>
          <w:rFonts w:ascii="Arial" w:hAnsi="Arial" w:cs="Arial"/>
          <w:lang w:eastAsia="de-DE"/>
        </w:rPr>
        <w:t>,</w:t>
      </w:r>
      <w:r w:rsidR="009C1906" w:rsidRPr="006B41EE">
        <w:rPr>
          <w:rFonts w:ascii="Arial" w:hAnsi="Arial" w:cs="Arial"/>
          <w:lang w:eastAsia="de-DE"/>
        </w:rPr>
        <w:t xml:space="preserve"> </w:t>
      </w:r>
      <w:r w:rsidR="003E7829" w:rsidRPr="006B41EE">
        <w:rPr>
          <w:rFonts w:ascii="Arial" w:hAnsi="Arial" w:cs="Arial"/>
          <w:lang w:eastAsia="de-DE"/>
        </w:rPr>
        <w:t>wie Rundtaktmaschinen und</w:t>
      </w:r>
      <w:r w:rsidR="006458B5" w:rsidRPr="006B41EE">
        <w:rPr>
          <w:rFonts w:ascii="Arial" w:hAnsi="Arial" w:cs="Arial"/>
          <w:lang w:eastAsia="de-DE"/>
        </w:rPr>
        <w:t xml:space="preserve"> Roboter Bearbeitungsze</w:t>
      </w:r>
      <w:r w:rsidR="006458B5" w:rsidRPr="006B41EE">
        <w:rPr>
          <w:rFonts w:ascii="Arial" w:hAnsi="Arial" w:cs="Arial"/>
          <w:lang w:eastAsia="de-DE"/>
        </w:rPr>
        <w:t>n</w:t>
      </w:r>
      <w:r w:rsidR="006458B5" w:rsidRPr="006B41EE">
        <w:rPr>
          <w:rFonts w:ascii="Arial" w:hAnsi="Arial" w:cs="Arial"/>
          <w:lang w:eastAsia="de-DE"/>
        </w:rPr>
        <w:t>tren</w:t>
      </w:r>
      <w:r w:rsidR="003E7829" w:rsidRPr="006B41EE">
        <w:rPr>
          <w:rFonts w:ascii="Arial" w:hAnsi="Arial" w:cs="Arial"/>
          <w:lang w:eastAsia="de-DE"/>
        </w:rPr>
        <w:t xml:space="preserve">. </w:t>
      </w:r>
    </w:p>
    <w:p w:rsidR="007E67AA" w:rsidRDefault="00CE23D9" w:rsidP="009D4804">
      <w:pPr>
        <w:pStyle w:val="StandardWeb"/>
        <w:spacing w:line="276" w:lineRule="auto"/>
        <w:rPr>
          <w:rFonts w:ascii="Arial" w:hAnsi="Arial" w:cs="Arial"/>
          <w:b/>
          <w:lang w:eastAsia="de-DE"/>
        </w:rPr>
      </w:pPr>
      <w:r w:rsidRPr="006B41EE">
        <w:rPr>
          <w:rFonts w:ascii="Arial" w:hAnsi="Arial" w:cs="Arial"/>
          <w:lang w:eastAsia="de-DE"/>
        </w:rPr>
        <w:t>Di</w:t>
      </w:r>
      <w:r w:rsidR="003E7829" w:rsidRPr="006B41EE">
        <w:rPr>
          <w:rFonts w:ascii="Arial" w:hAnsi="Arial" w:cs="Arial"/>
          <w:lang w:eastAsia="de-DE"/>
        </w:rPr>
        <w:t xml:space="preserve">e Wieland Anlagentechnik GmbH </w:t>
      </w:r>
      <w:r w:rsidRPr="006B41EE">
        <w:rPr>
          <w:rFonts w:ascii="Arial" w:hAnsi="Arial" w:cs="Arial"/>
          <w:lang w:eastAsia="de-DE"/>
        </w:rPr>
        <w:t xml:space="preserve">befasst sich intensiv mit dem Thema </w:t>
      </w:r>
      <w:r w:rsidR="003E7829" w:rsidRPr="006B41EE">
        <w:rPr>
          <w:rFonts w:ascii="Arial" w:hAnsi="Arial" w:cs="Arial"/>
          <w:lang w:eastAsia="de-DE"/>
        </w:rPr>
        <w:t xml:space="preserve">Energieeffizienz. </w:t>
      </w:r>
      <w:r w:rsidRPr="006B41EE">
        <w:rPr>
          <w:rFonts w:ascii="Arial" w:hAnsi="Arial" w:cs="Arial"/>
          <w:lang w:eastAsia="de-DE"/>
        </w:rPr>
        <w:t>Hierfür</w:t>
      </w:r>
      <w:r w:rsidR="003E7829" w:rsidRPr="006B41EE">
        <w:rPr>
          <w:rFonts w:ascii="Arial" w:hAnsi="Arial" w:cs="Arial"/>
          <w:lang w:eastAsia="de-DE"/>
        </w:rPr>
        <w:t xml:space="preserve"> </w:t>
      </w:r>
      <w:r w:rsidR="006B41EE" w:rsidRPr="006B41EE">
        <w:rPr>
          <w:rFonts w:ascii="Arial" w:hAnsi="Arial" w:cs="Arial"/>
          <w:lang w:eastAsia="de-DE"/>
        </w:rPr>
        <w:t>hat das Unternehmen e</w:t>
      </w:r>
      <w:r w:rsidR="006B41EE" w:rsidRPr="006B41EE">
        <w:rPr>
          <w:rFonts w:ascii="Arial" w:hAnsi="Arial" w:cs="Arial"/>
          <w:lang w:eastAsia="de-DE"/>
        </w:rPr>
        <w:t>i</w:t>
      </w:r>
      <w:r w:rsidR="006B41EE" w:rsidRPr="006B41EE">
        <w:rPr>
          <w:rFonts w:ascii="Arial" w:hAnsi="Arial" w:cs="Arial"/>
          <w:lang w:eastAsia="de-DE"/>
        </w:rPr>
        <w:t>ne</w:t>
      </w:r>
      <w:r w:rsidR="003E7829" w:rsidRPr="006B41EE">
        <w:rPr>
          <w:rFonts w:ascii="Arial" w:hAnsi="Arial" w:cs="Arial"/>
          <w:lang w:eastAsia="de-DE"/>
        </w:rPr>
        <w:t xml:space="preserve"> Softwarelösung</w:t>
      </w:r>
      <w:r w:rsidR="006B41EE" w:rsidRPr="006B41EE">
        <w:rPr>
          <w:rFonts w:ascii="Arial" w:hAnsi="Arial" w:cs="Arial"/>
          <w:lang w:eastAsia="de-DE"/>
        </w:rPr>
        <w:t xml:space="preserve"> entwickelt</w:t>
      </w:r>
      <w:r w:rsidR="003E7829" w:rsidRPr="006B41EE">
        <w:rPr>
          <w:rFonts w:ascii="Arial" w:hAnsi="Arial" w:cs="Arial"/>
          <w:lang w:eastAsia="de-DE"/>
        </w:rPr>
        <w:t xml:space="preserve">, </w:t>
      </w:r>
      <w:r w:rsidR="006B41EE" w:rsidRPr="006B41EE">
        <w:rPr>
          <w:rFonts w:ascii="Arial" w:hAnsi="Arial" w:cs="Arial"/>
          <w:lang w:eastAsia="de-DE"/>
        </w:rPr>
        <w:t>durch die</w:t>
      </w:r>
      <w:r w:rsidR="003E7829" w:rsidRPr="006B41EE">
        <w:rPr>
          <w:rFonts w:ascii="Arial" w:hAnsi="Arial" w:cs="Arial"/>
          <w:lang w:eastAsia="de-DE"/>
        </w:rPr>
        <w:t xml:space="preserve"> E</w:t>
      </w:r>
      <w:r w:rsidR="00046E14" w:rsidRPr="006B41EE">
        <w:rPr>
          <w:rFonts w:ascii="Arial" w:hAnsi="Arial" w:cs="Arial"/>
          <w:lang w:eastAsia="de-DE"/>
        </w:rPr>
        <w:t>nergiee</w:t>
      </w:r>
      <w:r w:rsidR="003E7829" w:rsidRPr="006B41EE">
        <w:rPr>
          <w:rFonts w:ascii="Arial" w:hAnsi="Arial" w:cs="Arial"/>
          <w:lang w:eastAsia="de-DE"/>
        </w:rPr>
        <w:t>ffizienzpote</w:t>
      </w:r>
      <w:r w:rsidR="003E7829" w:rsidRPr="006B41EE">
        <w:rPr>
          <w:rFonts w:ascii="Arial" w:hAnsi="Arial" w:cs="Arial"/>
          <w:lang w:eastAsia="de-DE"/>
        </w:rPr>
        <w:t>n</w:t>
      </w:r>
      <w:r w:rsidR="00887F54">
        <w:rPr>
          <w:rFonts w:ascii="Arial" w:hAnsi="Arial" w:cs="Arial"/>
          <w:lang w:eastAsia="de-DE"/>
        </w:rPr>
        <w:t xml:space="preserve">ziale </w:t>
      </w:r>
      <w:r w:rsidRPr="006B41EE">
        <w:rPr>
          <w:rFonts w:ascii="Arial" w:hAnsi="Arial" w:cs="Arial"/>
          <w:lang w:eastAsia="de-DE"/>
        </w:rPr>
        <w:t>identifiziert werden können</w:t>
      </w:r>
      <w:r w:rsidR="003E7829" w:rsidRPr="006B41EE">
        <w:rPr>
          <w:rFonts w:ascii="Arial" w:hAnsi="Arial" w:cs="Arial"/>
          <w:lang w:eastAsia="de-DE"/>
        </w:rPr>
        <w:t>.</w:t>
      </w:r>
      <w:r w:rsidR="003E7829">
        <w:rPr>
          <w:rFonts w:ascii="Arial" w:hAnsi="Arial" w:cs="Arial"/>
          <w:lang w:eastAsia="de-DE"/>
        </w:rPr>
        <w:t xml:space="preserve"> </w:t>
      </w:r>
      <w:r w:rsidR="009C1906">
        <w:rPr>
          <w:rFonts w:ascii="Arial" w:hAnsi="Arial" w:cs="Arial"/>
          <w:lang w:eastAsia="de-DE"/>
        </w:rPr>
        <w:t xml:space="preserve"> </w:t>
      </w:r>
      <w:r w:rsidR="00B114B0">
        <w:rPr>
          <w:rFonts w:ascii="Arial" w:hAnsi="Arial" w:cs="Arial"/>
          <w:lang w:eastAsia="de-DE"/>
        </w:rPr>
        <w:br/>
      </w:r>
    </w:p>
    <w:p w:rsidR="00A5247D" w:rsidRPr="00A5247D" w:rsidRDefault="00A5247D" w:rsidP="009D4804">
      <w:pPr>
        <w:pStyle w:val="StandardWeb"/>
        <w:spacing w:line="276" w:lineRule="auto"/>
        <w:rPr>
          <w:rFonts w:ascii="Arial" w:hAnsi="Arial" w:cs="Arial"/>
          <w:b/>
          <w:lang w:eastAsia="de-DE"/>
        </w:rPr>
      </w:pPr>
      <w:r w:rsidRPr="00A5247D">
        <w:rPr>
          <w:rFonts w:ascii="Arial" w:hAnsi="Arial" w:cs="Arial"/>
          <w:b/>
          <w:lang w:eastAsia="de-DE"/>
        </w:rPr>
        <w:t>Wieland-Gruppe</w:t>
      </w:r>
    </w:p>
    <w:p w:rsidR="000F2ADE" w:rsidRPr="000F2ADE" w:rsidRDefault="000F2ADE" w:rsidP="009D4804">
      <w:pPr>
        <w:pStyle w:val="StandardWeb"/>
        <w:spacing w:line="276" w:lineRule="auto"/>
        <w:rPr>
          <w:rFonts w:ascii="Arial" w:hAnsi="Arial" w:cs="Arial"/>
          <w:lang w:eastAsia="de-DE"/>
        </w:rPr>
      </w:pPr>
      <w:r w:rsidRPr="000F2ADE">
        <w:rPr>
          <w:rFonts w:ascii="Arial" w:hAnsi="Arial" w:cs="Arial"/>
          <w:lang w:eastAsia="de-DE"/>
        </w:rPr>
        <w:t>Die Wieland-Gruppe ist einer der wel</w:t>
      </w:r>
      <w:r w:rsidRPr="000F2ADE">
        <w:rPr>
          <w:rFonts w:ascii="Arial" w:hAnsi="Arial" w:cs="Arial"/>
          <w:lang w:eastAsia="de-DE"/>
        </w:rPr>
        <w:t>t</w:t>
      </w:r>
      <w:r w:rsidRPr="000F2ADE">
        <w:rPr>
          <w:rFonts w:ascii="Arial" w:hAnsi="Arial" w:cs="Arial"/>
          <w:lang w:eastAsia="de-DE"/>
        </w:rPr>
        <w:t>weit führenden Hersteller von Halbfabrikaten aus Kupfer und Kupferlegierungen. Die Pr</w:t>
      </w:r>
      <w:r w:rsidRPr="000F2ADE">
        <w:rPr>
          <w:rFonts w:ascii="Arial" w:hAnsi="Arial" w:cs="Arial"/>
          <w:lang w:eastAsia="de-DE"/>
        </w:rPr>
        <w:t>o</w:t>
      </w:r>
      <w:r w:rsidRPr="000F2ADE">
        <w:rPr>
          <w:rFonts w:ascii="Arial" w:hAnsi="Arial" w:cs="Arial"/>
          <w:lang w:eastAsia="de-DE"/>
        </w:rPr>
        <w:t>dukte aus mehr als 100 verschiedenen Kupferwerkstoffen we</w:t>
      </w:r>
      <w:r w:rsidRPr="000F2ADE">
        <w:rPr>
          <w:rFonts w:ascii="Arial" w:hAnsi="Arial" w:cs="Arial"/>
          <w:lang w:eastAsia="de-DE"/>
        </w:rPr>
        <w:t>r</w:t>
      </w:r>
      <w:r w:rsidRPr="000F2ADE">
        <w:rPr>
          <w:rFonts w:ascii="Arial" w:hAnsi="Arial" w:cs="Arial"/>
          <w:lang w:eastAsia="de-DE"/>
        </w:rPr>
        <w:t>den vorrangig in der Elektronik und Elektrotechnik eing</w:t>
      </w:r>
      <w:r w:rsidRPr="000F2ADE">
        <w:rPr>
          <w:rFonts w:ascii="Arial" w:hAnsi="Arial" w:cs="Arial"/>
          <w:lang w:eastAsia="de-DE"/>
        </w:rPr>
        <w:t>e</w:t>
      </w:r>
      <w:r w:rsidRPr="000F2ADE">
        <w:rPr>
          <w:rFonts w:ascii="Arial" w:hAnsi="Arial" w:cs="Arial"/>
          <w:lang w:eastAsia="de-DE"/>
        </w:rPr>
        <w:t>setzt.</w:t>
      </w:r>
      <w:r>
        <w:rPr>
          <w:rFonts w:ascii="Arial" w:hAnsi="Arial" w:cs="Arial"/>
          <w:lang w:eastAsia="de-DE"/>
        </w:rPr>
        <w:t xml:space="preserve"> </w:t>
      </w:r>
      <w:r w:rsidRPr="000F2ADE">
        <w:rPr>
          <w:rFonts w:ascii="Arial" w:hAnsi="Arial" w:cs="Arial"/>
          <w:lang w:eastAsia="de-DE"/>
        </w:rPr>
        <w:t>Weitere wichtige Abnehmerbranchen sind die Automobilindus</w:t>
      </w:r>
      <w:r w:rsidRPr="000F2ADE">
        <w:rPr>
          <w:rFonts w:ascii="Arial" w:hAnsi="Arial" w:cs="Arial"/>
          <w:lang w:eastAsia="de-DE"/>
        </w:rPr>
        <w:t>t</w:t>
      </w:r>
      <w:r w:rsidRPr="000F2ADE">
        <w:rPr>
          <w:rFonts w:ascii="Arial" w:hAnsi="Arial" w:cs="Arial"/>
          <w:lang w:eastAsia="de-DE"/>
        </w:rPr>
        <w:t>rie, das Bauwesen, die Kälte-/Klima- und Heizungstechnik s</w:t>
      </w:r>
      <w:r w:rsidRPr="000F2ADE">
        <w:rPr>
          <w:rFonts w:ascii="Arial" w:hAnsi="Arial" w:cs="Arial"/>
          <w:lang w:eastAsia="de-DE"/>
        </w:rPr>
        <w:t>o</w:t>
      </w:r>
      <w:r w:rsidRPr="000F2ADE">
        <w:rPr>
          <w:rFonts w:ascii="Arial" w:hAnsi="Arial" w:cs="Arial"/>
          <w:lang w:eastAsia="de-DE"/>
        </w:rPr>
        <w:t xml:space="preserve">wie der Maschinen- und Apparatebau. </w:t>
      </w:r>
    </w:p>
    <w:p w:rsidR="000F2ADE" w:rsidRPr="000F2ADE" w:rsidRDefault="000F2ADE" w:rsidP="009D4804">
      <w:pPr>
        <w:pStyle w:val="StandardWeb"/>
        <w:spacing w:line="276" w:lineRule="auto"/>
        <w:rPr>
          <w:rFonts w:ascii="Arial" w:hAnsi="Arial" w:cs="Arial"/>
          <w:lang w:eastAsia="de-DE"/>
        </w:rPr>
      </w:pPr>
      <w:r w:rsidRPr="000F2ADE">
        <w:rPr>
          <w:rFonts w:ascii="Arial" w:hAnsi="Arial" w:cs="Arial"/>
          <w:lang w:eastAsia="de-DE"/>
        </w:rPr>
        <w:t>Die Wieland-Gruppe umfasst mehr als 30 produzierende G</w:t>
      </w:r>
      <w:r w:rsidRPr="000F2ADE">
        <w:rPr>
          <w:rFonts w:ascii="Arial" w:hAnsi="Arial" w:cs="Arial"/>
          <w:lang w:eastAsia="de-DE"/>
        </w:rPr>
        <w:t>e</w:t>
      </w:r>
      <w:r w:rsidRPr="000F2ADE">
        <w:rPr>
          <w:rFonts w:ascii="Arial" w:hAnsi="Arial" w:cs="Arial"/>
          <w:lang w:eastAsia="de-DE"/>
        </w:rPr>
        <w:t>sellschaften, Schneidcenter und Handelsunternehmen in Eur</w:t>
      </w:r>
      <w:r w:rsidRPr="000F2ADE">
        <w:rPr>
          <w:rFonts w:ascii="Arial" w:hAnsi="Arial" w:cs="Arial"/>
          <w:lang w:eastAsia="de-DE"/>
        </w:rPr>
        <w:t>o</w:t>
      </w:r>
      <w:r w:rsidRPr="000F2ADE">
        <w:rPr>
          <w:rFonts w:ascii="Arial" w:hAnsi="Arial" w:cs="Arial"/>
          <w:lang w:eastAsia="de-DE"/>
        </w:rPr>
        <w:t>pa, China, Sing</w:t>
      </w:r>
      <w:r w:rsidRPr="000F2ADE">
        <w:rPr>
          <w:rFonts w:ascii="Arial" w:hAnsi="Arial" w:cs="Arial"/>
          <w:lang w:eastAsia="de-DE"/>
        </w:rPr>
        <w:t>a</w:t>
      </w:r>
      <w:r w:rsidRPr="000F2ADE">
        <w:rPr>
          <w:rFonts w:ascii="Arial" w:hAnsi="Arial" w:cs="Arial"/>
          <w:lang w:eastAsia="de-DE"/>
        </w:rPr>
        <w:t xml:space="preserve">pur, Südafrika und in den USA. </w:t>
      </w:r>
    </w:p>
    <w:p w:rsidR="000F2ADE" w:rsidRPr="000F2ADE" w:rsidRDefault="000F2ADE" w:rsidP="009D4804">
      <w:pPr>
        <w:pStyle w:val="StandardWeb"/>
        <w:spacing w:line="276" w:lineRule="auto"/>
        <w:rPr>
          <w:rFonts w:ascii="Arial" w:hAnsi="Arial" w:cs="Arial"/>
          <w:lang w:eastAsia="de-DE"/>
        </w:rPr>
      </w:pPr>
      <w:r w:rsidRPr="000F2ADE">
        <w:rPr>
          <w:rFonts w:ascii="Arial" w:hAnsi="Arial" w:cs="Arial"/>
          <w:lang w:eastAsia="de-DE"/>
        </w:rPr>
        <w:t>Weltweit beschäftigt Wieland rund 6.</w:t>
      </w:r>
      <w:r w:rsidR="00DB55CB">
        <w:rPr>
          <w:rFonts w:ascii="Arial" w:hAnsi="Arial" w:cs="Arial"/>
          <w:lang w:eastAsia="de-DE"/>
        </w:rPr>
        <w:t>8</w:t>
      </w:r>
      <w:r w:rsidRPr="000F2ADE">
        <w:rPr>
          <w:rFonts w:ascii="Arial" w:hAnsi="Arial" w:cs="Arial"/>
          <w:lang w:eastAsia="de-DE"/>
        </w:rPr>
        <w:t xml:space="preserve">00 Mitarbeiter, davon über 4.000 in Deutschland. </w:t>
      </w:r>
    </w:p>
    <w:p w:rsidR="003121FC" w:rsidRDefault="003121FC" w:rsidP="009D4804">
      <w:pPr>
        <w:spacing w:line="276" w:lineRule="auto"/>
      </w:pPr>
    </w:p>
    <w:p w:rsidR="003121FC" w:rsidRDefault="003121FC" w:rsidP="009D4804">
      <w:pPr>
        <w:spacing w:line="276" w:lineRule="auto"/>
      </w:pPr>
    </w:p>
    <w:p w:rsidR="003121FC" w:rsidRDefault="003121FC" w:rsidP="009D4804">
      <w:pPr>
        <w:spacing w:line="276" w:lineRule="auto"/>
      </w:pPr>
    </w:p>
    <w:p w:rsidR="003121FC" w:rsidRDefault="003121FC" w:rsidP="009D4804">
      <w:pPr>
        <w:spacing w:line="276" w:lineRule="auto"/>
      </w:pPr>
    </w:p>
    <w:p w:rsidR="003121FC" w:rsidRDefault="003121FC" w:rsidP="009D4804">
      <w:pPr>
        <w:spacing w:line="276" w:lineRule="auto"/>
      </w:pPr>
    </w:p>
    <w:p w:rsidR="00C43B2A" w:rsidRDefault="00930364" w:rsidP="009D4804">
      <w:pPr>
        <w:spacing w:line="276" w:lineRule="auto"/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4579620</wp:posOffset>
                </wp:positionH>
                <wp:positionV relativeFrom="paragraph">
                  <wp:posOffset>134620</wp:posOffset>
                </wp:positionV>
                <wp:extent cx="1810385" cy="1303655"/>
                <wp:effectExtent l="0" t="1270" r="1270" b="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0385" cy="1303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121FC" w:rsidRDefault="00930364" w:rsidP="003121F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  <w:lang w:eastAsia="zh-CN"/>
                              </w:rPr>
                              <w:drawing>
                                <wp:inline distT="0" distB="0" distL="0" distR="0">
                                  <wp:extent cx="1527175" cy="405130"/>
                                  <wp:effectExtent l="0" t="0" r="0" b="0"/>
                                  <wp:docPr id="7" name="Bild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7175" cy="405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121FC" w:rsidRDefault="003121FC" w:rsidP="003121F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121FC" w:rsidRDefault="003121FC" w:rsidP="003121F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margin-left:360.6pt;margin-top:10.6pt;width:142.55pt;height:102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" filled="f" stroked="f">
                <v:textbox>
                  <w:txbxContent>
                    <w:p w:rsidR="003121FC" w:rsidRDefault="00930364" w:rsidP="003121F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  <w:lang w:eastAsia="zh-CN"/>
                        </w:rPr>
                        <w:drawing>
                          <wp:inline distT="0" distB="0" distL="0" distR="0">
                            <wp:extent cx="1527175" cy="405130"/>
                            <wp:effectExtent l="0" t="0" r="0" b="0"/>
                            <wp:docPr id="7" name="Bild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7175" cy="405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121FC" w:rsidRDefault="003121FC" w:rsidP="003121FC">
                      <w:pPr>
                        <w:rPr>
                          <w:sz w:val="18"/>
                          <w:szCs w:val="18"/>
                        </w:rPr>
                      </w:pPr>
                    </w:p>
                    <w:p w:rsidR="003121FC" w:rsidRDefault="003121FC" w:rsidP="003121F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43B2A">
        <w:t xml:space="preserve">Bildunterschrift: </w:t>
      </w:r>
    </w:p>
    <w:p w:rsidR="00C43B2A" w:rsidRPr="00A752E2" w:rsidRDefault="00A752E2" w:rsidP="00C43B2A">
      <w:pPr>
        <w:autoSpaceDE w:val="0"/>
        <w:autoSpaceDN w:val="0"/>
        <w:adjustRightInd w:val="0"/>
      </w:pPr>
      <w:r w:rsidRPr="00A752E2">
        <w:t>Bei der Übergabe der Urkunde</w:t>
      </w:r>
      <w:r w:rsidR="00E87E30">
        <w:t xml:space="preserve"> v</w:t>
      </w:r>
      <w:r w:rsidR="00C43B2A" w:rsidRPr="00A752E2">
        <w:t>.l.n.r</w:t>
      </w:r>
      <w:r w:rsidR="00E87E30">
        <w:t>.</w:t>
      </w:r>
      <w:r w:rsidR="007544D1">
        <w:t>:</w:t>
      </w:r>
      <w:r w:rsidR="00C43B2A" w:rsidRPr="00A752E2">
        <w:t xml:space="preserve"> Ulrich Altstetter, Mi</w:t>
      </w:r>
      <w:r w:rsidR="00C43B2A" w:rsidRPr="00A752E2">
        <w:t>t</w:t>
      </w:r>
      <w:r w:rsidR="00C43B2A" w:rsidRPr="00A752E2">
        <w:t>glied des Vorstands Wieland-Werke</w:t>
      </w:r>
      <w:r w:rsidRPr="00A752E2">
        <w:t xml:space="preserve"> AG</w:t>
      </w:r>
      <w:r w:rsidR="00C43B2A" w:rsidRPr="00A752E2">
        <w:t>, Franz Untersteller</w:t>
      </w:r>
      <w:r w:rsidR="001A5B7B">
        <w:t>, U</w:t>
      </w:r>
      <w:r w:rsidR="001A5B7B">
        <w:t>m</w:t>
      </w:r>
      <w:r w:rsidR="001A5B7B">
        <w:t>weltminister</w:t>
      </w:r>
      <w:r w:rsidR="00C43B2A" w:rsidRPr="00A752E2">
        <w:t>, Tatjana-Patricia Hummel, Wieland Anlagentec</w:t>
      </w:r>
      <w:r w:rsidR="00C43B2A" w:rsidRPr="00A752E2">
        <w:t>h</w:t>
      </w:r>
      <w:r w:rsidR="00C43B2A" w:rsidRPr="00A752E2">
        <w:t>nik, Al</w:t>
      </w:r>
      <w:r w:rsidR="00C43B2A" w:rsidRPr="00A752E2">
        <w:t>e</w:t>
      </w:r>
      <w:r w:rsidR="00C43B2A" w:rsidRPr="00A752E2">
        <w:t>xander Höhe, Wieland Anlagentechnik</w:t>
      </w:r>
    </w:p>
    <w:p w:rsidR="00C43B2A" w:rsidRPr="00A752E2" w:rsidRDefault="00C43B2A" w:rsidP="00C43B2A">
      <w:pPr>
        <w:autoSpaceDE w:val="0"/>
        <w:autoSpaceDN w:val="0"/>
        <w:adjustRightInd w:val="0"/>
      </w:pPr>
    </w:p>
    <w:p w:rsidR="00C43B2A" w:rsidRDefault="00C43B2A" w:rsidP="009D4804">
      <w:pPr>
        <w:spacing w:line="276" w:lineRule="auto"/>
      </w:pPr>
    </w:p>
    <w:p w:rsidR="00C43B2A" w:rsidRDefault="00C43B2A" w:rsidP="009D4804">
      <w:pPr>
        <w:spacing w:line="276" w:lineRule="auto"/>
      </w:pPr>
      <w:r>
        <w:t xml:space="preserve">Bildquelle: </w:t>
      </w:r>
      <w:r>
        <w:rPr>
          <w:color w:val="000000"/>
          <w:lang w:eastAsia="zh-CN"/>
        </w:rPr>
        <w:t>FOTOCREDITS Stefan Longin</w:t>
      </w:r>
    </w:p>
    <w:sectPr w:rsidR="00C43B2A" w:rsidSect="00B8565B">
      <w:headerReference w:type="default" r:id="rId10"/>
      <w:footerReference w:type="even" r:id="rId11"/>
      <w:footerReference w:type="default" r:id="rId12"/>
      <w:pgSz w:w="11906" w:h="16838" w:code="9"/>
      <w:pgMar w:top="1985" w:right="3686" w:bottom="2268" w:left="1418" w:header="1418" w:footer="1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903" w:rsidRDefault="00BC3903">
      <w:r>
        <w:separator/>
      </w:r>
    </w:p>
  </w:endnote>
  <w:endnote w:type="continuationSeparator" w:id="0">
    <w:p w:rsidR="00BC3903" w:rsidRDefault="00BC3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Times New Roman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Arial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3579" w:rsidRDefault="00233579" w:rsidP="005B73A0">
    <w:pPr>
      <w:pStyle w:val="Fuzeile"/>
      <w:framePr w:wrap="around" w:vAnchor="text" w:hAnchor="margin" w:xAlign="right" w:y="1"/>
      <w:rPr>
        <w:rStyle w:val="Seitenzahl"/>
        <w:rFonts w:cs="Arial"/>
      </w:rPr>
    </w:pPr>
    <w:r>
      <w:rPr>
        <w:rStyle w:val="Seitenzahl"/>
        <w:rFonts w:cs="Arial"/>
      </w:rPr>
      <w:fldChar w:fldCharType="begin"/>
    </w:r>
    <w:r>
      <w:rPr>
        <w:rStyle w:val="Seitenzahl"/>
        <w:rFonts w:cs="Arial"/>
      </w:rPr>
      <w:instrText xml:space="preserve">PAGE  </w:instrText>
    </w:r>
    <w:r>
      <w:rPr>
        <w:rStyle w:val="Seitenzahl"/>
        <w:rFonts w:cs="Arial"/>
      </w:rPr>
      <w:fldChar w:fldCharType="end"/>
    </w:r>
  </w:p>
  <w:p w:rsidR="00233579" w:rsidRDefault="00233579" w:rsidP="00A22FA9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3579" w:rsidRPr="00FB3074" w:rsidRDefault="00233579" w:rsidP="00B70336">
    <w:pPr>
      <w:pStyle w:val="Fuzeile"/>
      <w:rPr>
        <w:sz w:val="18"/>
      </w:rPr>
    </w:pPr>
    <w:r>
      <w:rPr>
        <w:sz w:val="18"/>
      </w:rPr>
      <w:t xml:space="preserve">Bei Fragen wenden Sie sich bitte an: </w:t>
    </w:r>
    <w:r>
      <w:rPr>
        <w:sz w:val="18"/>
      </w:rPr>
      <w:br/>
      <w:t>Wieland-Werke AG, Kar</w:t>
    </w:r>
    <w:r w:rsidR="00F7317C">
      <w:rPr>
        <w:sz w:val="18"/>
      </w:rPr>
      <w:t xml:space="preserve">sten </w:t>
    </w:r>
    <w:r>
      <w:rPr>
        <w:sz w:val="18"/>
      </w:rPr>
      <w:t>Ma</w:t>
    </w:r>
    <w:r w:rsidR="00F7317C">
      <w:rPr>
        <w:sz w:val="18"/>
      </w:rPr>
      <w:t>hr</w:t>
    </w:r>
    <w:r>
      <w:rPr>
        <w:sz w:val="18"/>
      </w:rPr>
      <w:t xml:space="preserve">, </w:t>
    </w:r>
    <w:r w:rsidRPr="00FB3074">
      <w:rPr>
        <w:sz w:val="18"/>
      </w:rPr>
      <w:t>Tel: 0731/944-2</w:t>
    </w:r>
    <w:r w:rsidR="00F7317C">
      <w:rPr>
        <w:sz w:val="18"/>
      </w:rPr>
      <w:t>451</w:t>
    </w:r>
    <w:r>
      <w:rPr>
        <w:sz w:val="18"/>
      </w:rPr>
      <w:br/>
    </w:r>
    <w:r w:rsidRPr="00FB3074">
      <w:rPr>
        <w:sz w:val="18"/>
      </w:rPr>
      <w:t xml:space="preserve">E-Mail: </w:t>
    </w:r>
    <w:r w:rsidRPr="006C5921">
      <w:rPr>
        <w:sz w:val="18"/>
      </w:rPr>
      <w:t>kar</w:t>
    </w:r>
    <w:r w:rsidR="00F7317C">
      <w:rPr>
        <w:sz w:val="18"/>
      </w:rPr>
      <w:t>sten</w:t>
    </w:r>
    <w:r w:rsidRPr="006C5921">
      <w:rPr>
        <w:sz w:val="18"/>
      </w:rPr>
      <w:t>.ma</w:t>
    </w:r>
    <w:r w:rsidR="00F7317C">
      <w:rPr>
        <w:sz w:val="18"/>
      </w:rPr>
      <w:t>hr</w:t>
    </w:r>
    <w:r w:rsidRPr="006C5921">
      <w:rPr>
        <w:sz w:val="18"/>
      </w:rPr>
      <w:t>@wieland.de</w:t>
    </w:r>
    <w:r>
      <w:rPr>
        <w:sz w:val="18"/>
      </w:rPr>
      <w:t xml:space="preserve">, </w:t>
    </w:r>
    <w:r>
      <w:rPr>
        <w:sz w:val="18"/>
      </w:rPr>
      <w:br/>
      <w:t>Diese Pressemitteilung finden Sie unter: www.wieland.de/presse</w:t>
    </w:r>
  </w:p>
  <w:p w:rsidR="00233579" w:rsidRPr="00BC303D" w:rsidRDefault="00233579" w:rsidP="004B1F7B">
    <w:pPr>
      <w:pStyle w:val="Fuzeile"/>
      <w:tabs>
        <w:tab w:val="clear" w:pos="9072"/>
        <w:tab w:val="right" w:pos="7920"/>
      </w:tabs>
      <w:ind w:right="-2198"/>
    </w:pPr>
  </w:p>
  <w:p w:rsidR="00233579" w:rsidRPr="00FB3074" w:rsidRDefault="00233579" w:rsidP="007927DD">
    <w:pPr>
      <w:pStyle w:val="Fuzeile"/>
      <w:rPr>
        <w:sz w:val="18"/>
      </w:rPr>
    </w:pPr>
  </w:p>
  <w:p w:rsidR="00233579" w:rsidRPr="00FB3074" w:rsidRDefault="00233579" w:rsidP="007927DD">
    <w:pPr>
      <w:pStyle w:val="Fuzeile"/>
      <w:tabs>
        <w:tab w:val="clear" w:pos="9072"/>
        <w:tab w:val="right" w:pos="7920"/>
      </w:tabs>
      <w:ind w:right="-2198"/>
    </w:pPr>
    <w:r>
      <w:rPr>
        <w:rStyle w:val="Seitenzahl"/>
      </w:rPr>
      <w:tab/>
    </w:r>
    <w:r>
      <w:rPr>
        <w:rStyle w:val="Seitenzahl"/>
      </w:rPr>
      <w:tab/>
    </w:r>
    <w:r>
      <w:rPr>
        <w:rStyle w:val="Seitenzahl"/>
      </w:rPr>
      <w:tab/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930364">
      <w:rPr>
        <w:rStyle w:val="Seitenzahl"/>
        <w:noProof/>
      </w:rPr>
      <w:t>1</w:t>
    </w:r>
    <w:r>
      <w:rPr>
        <w:rStyle w:val="Seitenzahl"/>
      </w:rPr>
      <w:fldChar w:fldCharType="end"/>
    </w:r>
    <w:r>
      <w:rPr>
        <w:rStyle w:val="Seitenzahl"/>
      </w:rPr>
      <w:t>/</w:t>
    </w:r>
    <w:r>
      <w:rPr>
        <w:rStyle w:val="Seitenzahl"/>
      </w:rPr>
      <w:fldChar w:fldCharType="begin"/>
    </w:r>
    <w:r>
      <w:rPr>
        <w:rStyle w:val="Seitenzahl"/>
      </w:rPr>
      <w:instrText xml:space="preserve"> NUMPAGES </w:instrText>
    </w:r>
    <w:r>
      <w:rPr>
        <w:rStyle w:val="Seitenzahl"/>
      </w:rPr>
      <w:fldChar w:fldCharType="separate"/>
    </w:r>
    <w:r w:rsidR="00930364">
      <w:rPr>
        <w:rStyle w:val="Seitenzahl"/>
        <w:noProof/>
      </w:rPr>
      <w:t>3</w:t>
    </w:r>
    <w:r>
      <w:rPr>
        <w:rStyle w:val="Seitenzahl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903" w:rsidRDefault="00BC3903">
      <w:r>
        <w:separator/>
      </w:r>
    </w:p>
  </w:footnote>
  <w:footnote w:type="continuationSeparator" w:id="0">
    <w:p w:rsidR="00BC3903" w:rsidRDefault="00BC39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3579" w:rsidRPr="00510D71" w:rsidRDefault="00930364">
    <w:pPr>
      <w:pStyle w:val="Kopfzeile"/>
      <w:rPr>
        <w:sz w:val="40"/>
        <w:szCs w:val="40"/>
      </w:rPr>
    </w:pPr>
    <w:r>
      <w:rPr>
        <w:noProof/>
        <w:lang w:eastAsia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4629785</wp:posOffset>
          </wp:positionH>
          <wp:positionV relativeFrom="paragraph">
            <wp:posOffset>-11430</wp:posOffset>
          </wp:positionV>
          <wp:extent cx="1600200" cy="395605"/>
          <wp:effectExtent l="0" t="0" r="0" b="4445"/>
          <wp:wrapTight wrapText="bothSides">
            <wp:wrapPolygon edited="0">
              <wp:start x="0" y="0"/>
              <wp:lineTo x="0" y="20803"/>
              <wp:lineTo x="21343" y="20803"/>
              <wp:lineTo x="21343" y="0"/>
              <wp:lineTo x="0" y="0"/>
            </wp:wrapPolygon>
          </wp:wrapTight>
          <wp:docPr id="1" name="detail_bild" descr="http://piroano/servlet/PB/show/10942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tail_bild" descr="http://piroano/servlet/PB/show/1094261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95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3579">
      <w:rPr>
        <w:sz w:val="40"/>
        <w:szCs w:val="40"/>
      </w:rPr>
      <w:t>Pressemitteilung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"/>
      </v:shape>
    </w:pict>
  </w:numPicBullet>
  <w:abstractNum w:abstractNumId="0">
    <w:nsid w:val="0D9C5235"/>
    <w:multiLevelType w:val="hybridMultilevel"/>
    <w:tmpl w:val="CB9E2226"/>
    <w:lvl w:ilvl="0" w:tplc="4B6A7E5A">
      <w:numFmt w:val="bullet"/>
      <w:lvlText w:val="-"/>
      <w:lvlJc w:val="left"/>
      <w:pPr>
        <w:tabs>
          <w:tab w:val="num" w:pos="432"/>
        </w:tabs>
        <w:ind w:left="432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abstractNum w:abstractNumId="1">
    <w:nsid w:val="2A01147B"/>
    <w:multiLevelType w:val="multilevel"/>
    <w:tmpl w:val="D7706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consecutiveHyphenLimit w:val="2"/>
  <w:hyphenationZone w:val="227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81A"/>
    <w:rsid w:val="000003B2"/>
    <w:rsid w:val="000023D0"/>
    <w:rsid w:val="000039C8"/>
    <w:rsid w:val="0000575A"/>
    <w:rsid w:val="00007849"/>
    <w:rsid w:val="000108C5"/>
    <w:rsid w:val="00010E2A"/>
    <w:rsid w:val="0001189A"/>
    <w:rsid w:val="00012C22"/>
    <w:rsid w:val="000132F7"/>
    <w:rsid w:val="00014618"/>
    <w:rsid w:val="00014E80"/>
    <w:rsid w:val="00014E96"/>
    <w:rsid w:val="000176C0"/>
    <w:rsid w:val="00020535"/>
    <w:rsid w:val="00020D55"/>
    <w:rsid w:val="00021A2A"/>
    <w:rsid w:val="0002374F"/>
    <w:rsid w:val="00024DB6"/>
    <w:rsid w:val="00027261"/>
    <w:rsid w:val="000331AD"/>
    <w:rsid w:val="00033C06"/>
    <w:rsid w:val="00034A3F"/>
    <w:rsid w:val="000357DA"/>
    <w:rsid w:val="00035B1D"/>
    <w:rsid w:val="0003633D"/>
    <w:rsid w:val="00037289"/>
    <w:rsid w:val="0004059D"/>
    <w:rsid w:val="00040BB7"/>
    <w:rsid w:val="00040BFA"/>
    <w:rsid w:val="00041097"/>
    <w:rsid w:val="000411C6"/>
    <w:rsid w:val="00041200"/>
    <w:rsid w:val="00041526"/>
    <w:rsid w:val="00043145"/>
    <w:rsid w:val="00043B14"/>
    <w:rsid w:val="00043BBD"/>
    <w:rsid w:val="00044565"/>
    <w:rsid w:val="00044C44"/>
    <w:rsid w:val="00044E61"/>
    <w:rsid w:val="00045BD1"/>
    <w:rsid w:val="00046059"/>
    <w:rsid w:val="00046922"/>
    <w:rsid w:val="00046E14"/>
    <w:rsid w:val="000501A4"/>
    <w:rsid w:val="000517E2"/>
    <w:rsid w:val="000525DB"/>
    <w:rsid w:val="00052ED7"/>
    <w:rsid w:val="0005372D"/>
    <w:rsid w:val="00055BB1"/>
    <w:rsid w:val="000567E7"/>
    <w:rsid w:val="00056F52"/>
    <w:rsid w:val="0006011B"/>
    <w:rsid w:val="0006075E"/>
    <w:rsid w:val="000610AD"/>
    <w:rsid w:val="00061D1A"/>
    <w:rsid w:val="00062593"/>
    <w:rsid w:val="0006307E"/>
    <w:rsid w:val="000632D8"/>
    <w:rsid w:val="0006492A"/>
    <w:rsid w:val="00064D81"/>
    <w:rsid w:val="000651EA"/>
    <w:rsid w:val="00071141"/>
    <w:rsid w:val="00071B73"/>
    <w:rsid w:val="0007215A"/>
    <w:rsid w:val="00073E66"/>
    <w:rsid w:val="00075927"/>
    <w:rsid w:val="00075CAB"/>
    <w:rsid w:val="0007648D"/>
    <w:rsid w:val="00076CD7"/>
    <w:rsid w:val="000842C7"/>
    <w:rsid w:val="00091773"/>
    <w:rsid w:val="000918D7"/>
    <w:rsid w:val="000924A5"/>
    <w:rsid w:val="000925D4"/>
    <w:rsid w:val="00092B46"/>
    <w:rsid w:val="000934F9"/>
    <w:rsid w:val="00095C0F"/>
    <w:rsid w:val="000973D1"/>
    <w:rsid w:val="000979FF"/>
    <w:rsid w:val="000A0300"/>
    <w:rsid w:val="000A2BC7"/>
    <w:rsid w:val="000A3677"/>
    <w:rsid w:val="000A5A3B"/>
    <w:rsid w:val="000A5E9C"/>
    <w:rsid w:val="000A6215"/>
    <w:rsid w:val="000A79B9"/>
    <w:rsid w:val="000B1E85"/>
    <w:rsid w:val="000B2D88"/>
    <w:rsid w:val="000B329F"/>
    <w:rsid w:val="000B443C"/>
    <w:rsid w:val="000B5F2E"/>
    <w:rsid w:val="000B6493"/>
    <w:rsid w:val="000B64F3"/>
    <w:rsid w:val="000C0090"/>
    <w:rsid w:val="000C125B"/>
    <w:rsid w:val="000C1A49"/>
    <w:rsid w:val="000C2CC1"/>
    <w:rsid w:val="000C733C"/>
    <w:rsid w:val="000D0A6E"/>
    <w:rsid w:val="000D0CC3"/>
    <w:rsid w:val="000D0EA5"/>
    <w:rsid w:val="000D1B54"/>
    <w:rsid w:val="000D1F73"/>
    <w:rsid w:val="000D5F4F"/>
    <w:rsid w:val="000E081C"/>
    <w:rsid w:val="000E2095"/>
    <w:rsid w:val="000E2700"/>
    <w:rsid w:val="000E3054"/>
    <w:rsid w:val="000E3246"/>
    <w:rsid w:val="000E4D00"/>
    <w:rsid w:val="000E655F"/>
    <w:rsid w:val="000E6933"/>
    <w:rsid w:val="000E6FF9"/>
    <w:rsid w:val="000F0C39"/>
    <w:rsid w:val="000F0DA2"/>
    <w:rsid w:val="000F23A8"/>
    <w:rsid w:val="000F2ADE"/>
    <w:rsid w:val="000F32B9"/>
    <w:rsid w:val="000F5983"/>
    <w:rsid w:val="000F63A4"/>
    <w:rsid w:val="000F6AAC"/>
    <w:rsid w:val="000F7B35"/>
    <w:rsid w:val="00100B1A"/>
    <w:rsid w:val="00100FFB"/>
    <w:rsid w:val="00101E02"/>
    <w:rsid w:val="00103993"/>
    <w:rsid w:val="001042D0"/>
    <w:rsid w:val="0010555A"/>
    <w:rsid w:val="001072A4"/>
    <w:rsid w:val="00111A51"/>
    <w:rsid w:val="00111B12"/>
    <w:rsid w:val="00111CAD"/>
    <w:rsid w:val="001157C5"/>
    <w:rsid w:val="00115FFA"/>
    <w:rsid w:val="0011629F"/>
    <w:rsid w:val="00116304"/>
    <w:rsid w:val="0011758B"/>
    <w:rsid w:val="001176B0"/>
    <w:rsid w:val="001205D9"/>
    <w:rsid w:val="001208AF"/>
    <w:rsid w:val="00121650"/>
    <w:rsid w:val="00121DDE"/>
    <w:rsid w:val="00122F27"/>
    <w:rsid w:val="00123570"/>
    <w:rsid w:val="00126671"/>
    <w:rsid w:val="00126702"/>
    <w:rsid w:val="001304EC"/>
    <w:rsid w:val="00130565"/>
    <w:rsid w:val="00132009"/>
    <w:rsid w:val="001336DA"/>
    <w:rsid w:val="00137BB7"/>
    <w:rsid w:val="001407DA"/>
    <w:rsid w:val="00140F86"/>
    <w:rsid w:val="001413CC"/>
    <w:rsid w:val="001419DE"/>
    <w:rsid w:val="00142DDE"/>
    <w:rsid w:val="00144EC9"/>
    <w:rsid w:val="00146574"/>
    <w:rsid w:val="001467F4"/>
    <w:rsid w:val="001468B8"/>
    <w:rsid w:val="00146BBC"/>
    <w:rsid w:val="0015166B"/>
    <w:rsid w:val="001518A8"/>
    <w:rsid w:val="0015357C"/>
    <w:rsid w:val="001535DB"/>
    <w:rsid w:val="00154876"/>
    <w:rsid w:val="00155F87"/>
    <w:rsid w:val="00161CC2"/>
    <w:rsid w:val="00162064"/>
    <w:rsid w:val="001627F6"/>
    <w:rsid w:val="00163175"/>
    <w:rsid w:val="0016321E"/>
    <w:rsid w:val="00165527"/>
    <w:rsid w:val="00166D8F"/>
    <w:rsid w:val="001674CD"/>
    <w:rsid w:val="0016778E"/>
    <w:rsid w:val="00171BD4"/>
    <w:rsid w:val="0017571D"/>
    <w:rsid w:val="00175CEF"/>
    <w:rsid w:val="00176639"/>
    <w:rsid w:val="00176D8B"/>
    <w:rsid w:val="0017737D"/>
    <w:rsid w:val="00181E85"/>
    <w:rsid w:val="0018245D"/>
    <w:rsid w:val="00184D7B"/>
    <w:rsid w:val="001859C1"/>
    <w:rsid w:val="00186223"/>
    <w:rsid w:val="00186D11"/>
    <w:rsid w:val="00187186"/>
    <w:rsid w:val="00187F4D"/>
    <w:rsid w:val="001900C2"/>
    <w:rsid w:val="00191A85"/>
    <w:rsid w:val="00191A93"/>
    <w:rsid w:val="0019591A"/>
    <w:rsid w:val="00195DE6"/>
    <w:rsid w:val="00195FEF"/>
    <w:rsid w:val="00197C7D"/>
    <w:rsid w:val="001A0039"/>
    <w:rsid w:val="001A01A3"/>
    <w:rsid w:val="001A0CD9"/>
    <w:rsid w:val="001A217F"/>
    <w:rsid w:val="001A260B"/>
    <w:rsid w:val="001A5274"/>
    <w:rsid w:val="001A557F"/>
    <w:rsid w:val="001A5B7B"/>
    <w:rsid w:val="001A6043"/>
    <w:rsid w:val="001A662B"/>
    <w:rsid w:val="001B2B95"/>
    <w:rsid w:val="001B38AF"/>
    <w:rsid w:val="001B42C0"/>
    <w:rsid w:val="001B539E"/>
    <w:rsid w:val="001B603B"/>
    <w:rsid w:val="001B7C0C"/>
    <w:rsid w:val="001C04F1"/>
    <w:rsid w:val="001C2067"/>
    <w:rsid w:val="001C2A42"/>
    <w:rsid w:val="001C3543"/>
    <w:rsid w:val="001C4217"/>
    <w:rsid w:val="001C4227"/>
    <w:rsid w:val="001C469C"/>
    <w:rsid w:val="001C4CA8"/>
    <w:rsid w:val="001C5151"/>
    <w:rsid w:val="001C6E2B"/>
    <w:rsid w:val="001D09A9"/>
    <w:rsid w:val="001D17AB"/>
    <w:rsid w:val="001D188F"/>
    <w:rsid w:val="001D575E"/>
    <w:rsid w:val="001D5AB6"/>
    <w:rsid w:val="001D6267"/>
    <w:rsid w:val="001D7729"/>
    <w:rsid w:val="001E2A79"/>
    <w:rsid w:val="001E5E1E"/>
    <w:rsid w:val="001E73DF"/>
    <w:rsid w:val="001E77AE"/>
    <w:rsid w:val="001F12AD"/>
    <w:rsid w:val="001F1FDC"/>
    <w:rsid w:val="001F20EF"/>
    <w:rsid w:val="001F2276"/>
    <w:rsid w:val="001F2C8A"/>
    <w:rsid w:val="001F3E6D"/>
    <w:rsid w:val="001F4BEA"/>
    <w:rsid w:val="001F5643"/>
    <w:rsid w:val="001F568C"/>
    <w:rsid w:val="00201F93"/>
    <w:rsid w:val="00202B75"/>
    <w:rsid w:val="00204C4E"/>
    <w:rsid w:val="00206508"/>
    <w:rsid w:val="0020654E"/>
    <w:rsid w:val="002126AB"/>
    <w:rsid w:val="00212D08"/>
    <w:rsid w:val="00214C76"/>
    <w:rsid w:val="00215AD6"/>
    <w:rsid w:val="00215DD6"/>
    <w:rsid w:val="00216252"/>
    <w:rsid w:val="002174FD"/>
    <w:rsid w:val="00221433"/>
    <w:rsid w:val="00222D9A"/>
    <w:rsid w:val="002247E4"/>
    <w:rsid w:val="00224EFF"/>
    <w:rsid w:val="0022636C"/>
    <w:rsid w:val="00226D3D"/>
    <w:rsid w:val="002275CC"/>
    <w:rsid w:val="00227D91"/>
    <w:rsid w:val="0023237A"/>
    <w:rsid w:val="00232CB8"/>
    <w:rsid w:val="002334DE"/>
    <w:rsid w:val="00233579"/>
    <w:rsid w:val="002335B9"/>
    <w:rsid w:val="00234579"/>
    <w:rsid w:val="00235975"/>
    <w:rsid w:val="0023793B"/>
    <w:rsid w:val="00240416"/>
    <w:rsid w:val="00240568"/>
    <w:rsid w:val="00240B4F"/>
    <w:rsid w:val="00243AFF"/>
    <w:rsid w:val="00243E6D"/>
    <w:rsid w:val="00245FA6"/>
    <w:rsid w:val="00247605"/>
    <w:rsid w:val="002526DE"/>
    <w:rsid w:val="00253538"/>
    <w:rsid w:val="00260069"/>
    <w:rsid w:val="002609B4"/>
    <w:rsid w:val="00261954"/>
    <w:rsid w:val="00261D27"/>
    <w:rsid w:val="00265447"/>
    <w:rsid w:val="0026671A"/>
    <w:rsid w:val="00266F36"/>
    <w:rsid w:val="00267EC3"/>
    <w:rsid w:val="00272D9C"/>
    <w:rsid w:val="00272FD6"/>
    <w:rsid w:val="0027328E"/>
    <w:rsid w:val="002754C8"/>
    <w:rsid w:val="002767E4"/>
    <w:rsid w:val="00276BB8"/>
    <w:rsid w:val="00276FFA"/>
    <w:rsid w:val="00277175"/>
    <w:rsid w:val="00277641"/>
    <w:rsid w:val="00280E16"/>
    <w:rsid w:val="0028240C"/>
    <w:rsid w:val="002848B9"/>
    <w:rsid w:val="00284BD8"/>
    <w:rsid w:val="00285606"/>
    <w:rsid w:val="00285ABB"/>
    <w:rsid w:val="00286DA7"/>
    <w:rsid w:val="00287822"/>
    <w:rsid w:val="00287A65"/>
    <w:rsid w:val="002901E0"/>
    <w:rsid w:val="0029047E"/>
    <w:rsid w:val="002922DF"/>
    <w:rsid w:val="00295B66"/>
    <w:rsid w:val="00296556"/>
    <w:rsid w:val="00296610"/>
    <w:rsid w:val="00297FEC"/>
    <w:rsid w:val="002A0AB2"/>
    <w:rsid w:val="002A17A8"/>
    <w:rsid w:val="002A17C9"/>
    <w:rsid w:val="002A2EF0"/>
    <w:rsid w:val="002A300B"/>
    <w:rsid w:val="002A4D8A"/>
    <w:rsid w:val="002A56FF"/>
    <w:rsid w:val="002A69A1"/>
    <w:rsid w:val="002A710F"/>
    <w:rsid w:val="002A7931"/>
    <w:rsid w:val="002B090B"/>
    <w:rsid w:val="002B0AD3"/>
    <w:rsid w:val="002B3781"/>
    <w:rsid w:val="002B412D"/>
    <w:rsid w:val="002B434D"/>
    <w:rsid w:val="002B6165"/>
    <w:rsid w:val="002B64E5"/>
    <w:rsid w:val="002C2DAD"/>
    <w:rsid w:val="002C3DAD"/>
    <w:rsid w:val="002D00D5"/>
    <w:rsid w:val="002D2FD6"/>
    <w:rsid w:val="002D3B58"/>
    <w:rsid w:val="002D4234"/>
    <w:rsid w:val="002D5B63"/>
    <w:rsid w:val="002D5D99"/>
    <w:rsid w:val="002D65B8"/>
    <w:rsid w:val="002D6D7E"/>
    <w:rsid w:val="002D712C"/>
    <w:rsid w:val="002D7B0E"/>
    <w:rsid w:val="002E2710"/>
    <w:rsid w:val="002E3809"/>
    <w:rsid w:val="002E3DE3"/>
    <w:rsid w:val="002E57BC"/>
    <w:rsid w:val="002E7BCC"/>
    <w:rsid w:val="002E7F8C"/>
    <w:rsid w:val="002F111E"/>
    <w:rsid w:val="002F261D"/>
    <w:rsid w:val="002F2F38"/>
    <w:rsid w:val="002F354D"/>
    <w:rsid w:val="002F4732"/>
    <w:rsid w:val="002F58DE"/>
    <w:rsid w:val="002F7655"/>
    <w:rsid w:val="002F7D5E"/>
    <w:rsid w:val="00300F39"/>
    <w:rsid w:val="003027A9"/>
    <w:rsid w:val="00310CA1"/>
    <w:rsid w:val="00311A95"/>
    <w:rsid w:val="003121FC"/>
    <w:rsid w:val="003139E4"/>
    <w:rsid w:val="0031581E"/>
    <w:rsid w:val="003201B8"/>
    <w:rsid w:val="00321C1E"/>
    <w:rsid w:val="00323D4F"/>
    <w:rsid w:val="00325DB9"/>
    <w:rsid w:val="00327995"/>
    <w:rsid w:val="003313AE"/>
    <w:rsid w:val="003323AF"/>
    <w:rsid w:val="00332A62"/>
    <w:rsid w:val="00332F8C"/>
    <w:rsid w:val="00334EDB"/>
    <w:rsid w:val="00335CB0"/>
    <w:rsid w:val="0033643B"/>
    <w:rsid w:val="00336D12"/>
    <w:rsid w:val="00337C7B"/>
    <w:rsid w:val="00337E54"/>
    <w:rsid w:val="00341DBF"/>
    <w:rsid w:val="00342601"/>
    <w:rsid w:val="00342AC0"/>
    <w:rsid w:val="00345FB4"/>
    <w:rsid w:val="00347427"/>
    <w:rsid w:val="00347D43"/>
    <w:rsid w:val="0035007B"/>
    <w:rsid w:val="0035083E"/>
    <w:rsid w:val="003515AB"/>
    <w:rsid w:val="00351A4C"/>
    <w:rsid w:val="003526A1"/>
    <w:rsid w:val="0035377F"/>
    <w:rsid w:val="003539BD"/>
    <w:rsid w:val="00353C7F"/>
    <w:rsid w:val="003544F3"/>
    <w:rsid w:val="00357B75"/>
    <w:rsid w:val="00357FA8"/>
    <w:rsid w:val="00361071"/>
    <w:rsid w:val="0036417C"/>
    <w:rsid w:val="00364EE5"/>
    <w:rsid w:val="00372256"/>
    <w:rsid w:val="00372341"/>
    <w:rsid w:val="0037509D"/>
    <w:rsid w:val="00376F97"/>
    <w:rsid w:val="00377396"/>
    <w:rsid w:val="0037794F"/>
    <w:rsid w:val="00380B73"/>
    <w:rsid w:val="003811DF"/>
    <w:rsid w:val="00382243"/>
    <w:rsid w:val="003824C0"/>
    <w:rsid w:val="00382E37"/>
    <w:rsid w:val="00384501"/>
    <w:rsid w:val="003854B4"/>
    <w:rsid w:val="003859AB"/>
    <w:rsid w:val="003862D5"/>
    <w:rsid w:val="00386D05"/>
    <w:rsid w:val="00387B3D"/>
    <w:rsid w:val="003918D2"/>
    <w:rsid w:val="003936FB"/>
    <w:rsid w:val="0039370D"/>
    <w:rsid w:val="00395953"/>
    <w:rsid w:val="00395D48"/>
    <w:rsid w:val="00396247"/>
    <w:rsid w:val="00396520"/>
    <w:rsid w:val="0039761E"/>
    <w:rsid w:val="003978FB"/>
    <w:rsid w:val="00397D14"/>
    <w:rsid w:val="003A22D3"/>
    <w:rsid w:val="003A36FF"/>
    <w:rsid w:val="003A3794"/>
    <w:rsid w:val="003A4A00"/>
    <w:rsid w:val="003A4C7B"/>
    <w:rsid w:val="003A4C7C"/>
    <w:rsid w:val="003A50B3"/>
    <w:rsid w:val="003A7C82"/>
    <w:rsid w:val="003A7D3A"/>
    <w:rsid w:val="003B23A4"/>
    <w:rsid w:val="003B2DCD"/>
    <w:rsid w:val="003B42CB"/>
    <w:rsid w:val="003B602D"/>
    <w:rsid w:val="003B787E"/>
    <w:rsid w:val="003B7C44"/>
    <w:rsid w:val="003C04E2"/>
    <w:rsid w:val="003C2CD8"/>
    <w:rsid w:val="003C41BF"/>
    <w:rsid w:val="003C438C"/>
    <w:rsid w:val="003C5218"/>
    <w:rsid w:val="003C5942"/>
    <w:rsid w:val="003C640E"/>
    <w:rsid w:val="003C64EB"/>
    <w:rsid w:val="003C6E37"/>
    <w:rsid w:val="003C7A8C"/>
    <w:rsid w:val="003D06F6"/>
    <w:rsid w:val="003D1872"/>
    <w:rsid w:val="003D448A"/>
    <w:rsid w:val="003D65F8"/>
    <w:rsid w:val="003E2F01"/>
    <w:rsid w:val="003E504B"/>
    <w:rsid w:val="003E64C8"/>
    <w:rsid w:val="003E6D47"/>
    <w:rsid w:val="003E7133"/>
    <w:rsid w:val="003E7829"/>
    <w:rsid w:val="003E78BA"/>
    <w:rsid w:val="003F112E"/>
    <w:rsid w:val="003F19C7"/>
    <w:rsid w:val="003F1A54"/>
    <w:rsid w:val="003F1FEC"/>
    <w:rsid w:val="003F277C"/>
    <w:rsid w:val="003F2F5B"/>
    <w:rsid w:val="003F3E07"/>
    <w:rsid w:val="003F45EC"/>
    <w:rsid w:val="0040137D"/>
    <w:rsid w:val="0040233E"/>
    <w:rsid w:val="0040236F"/>
    <w:rsid w:val="004037EB"/>
    <w:rsid w:val="00404A87"/>
    <w:rsid w:val="0040515F"/>
    <w:rsid w:val="00407218"/>
    <w:rsid w:val="00407A73"/>
    <w:rsid w:val="00410601"/>
    <w:rsid w:val="00410892"/>
    <w:rsid w:val="00410ECA"/>
    <w:rsid w:val="00410EF3"/>
    <w:rsid w:val="0041128D"/>
    <w:rsid w:val="00415837"/>
    <w:rsid w:val="004167B9"/>
    <w:rsid w:val="0041748C"/>
    <w:rsid w:val="0042004A"/>
    <w:rsid w:val="00420323"/>
    <w:rsid w:val="00421352"/>
    <w:rsid w:val="00421D71"/>
    <w:rsid w:val="0042334C"/>
    <w:rsid w:val="00423F12"/>
    <w:rsid w:val="00423F90"/>
    <w:rsid w:val="00424461"/>
    <w:rsid w:val="004244FB"/>
    <w:rsid w:val="004248E6"/>
    <w:rsid w:val="004248FF"/>
    <w:rsid w:val="0042514C"/>
    <w:rsid w:val="00427750"/>
    <w:rsid w:val="004331E0"/>
    <w:rsid w:val="004351F6"/>
    <w:rsid w:val="004353E6"/>
    <w:rsid w:val="00436D6B"/>
    <w:rsid w:val="00437144"/>
    <w:rsid w:val="004379A3"/>
    <w:rsid w:val="00437D13"/>
    <w:rsid w:val="004404B4"/>
    <w:rsid w:val="00441A4C"/>
    <w:rsid w:val="004424AE"/>
    <w:rsid w:val="00443695"/>
    <w:rsid w:val="00444523"/>
    <w:rsid w:val="004449E4"/>
    <w:rsid w:val="00444D13"/>
    <w:rsid w:val="00445D26"/>
    <w:rsid w:val="00445E2E"/>
    <w:rsid w:val="0044752B"/>
    <w:rsid w:val="00451116"/>
    <w:rsid w:val="0045185E"/>
    <w:rsid w:val="00452EB2"/>
    <w:rsid w:val="004563DF"/>
    <w:rsid w:val="00457AD9"/>
    <w:rsid w:val="00462B91"/>
    <w:rsid w:val="00462D31"/>
    <w:rsid w:val="00463399"/>
    <w:rsid w:val="00464F2D"/>
    <w:rsid w:val="0046507F"/>
    <w:rsid w:val="00465B0F"/>
    <w:rsid w:val="00465F83"/>
    <w:rsid w:val="00466203"/>
    <w:rsid w:val="00467067"/>
    <w:rsid w:val="00467704"/>
    <w:rsid w:val="00467868"/>
    <w:rsid w:val="004678EC"/>
    <w:rsid w:val="004701F6"/>
    <w:rsid w:val="00470411"/>
    <w:rsid w:val="00472447"/>
    <w:rsid w:val="0047275F"/>
    <w:rsid w:val="0047336C"/>
    <w:rsid w:val="004742CC"/>
    <w:rsid w:val="004757CA"/>
    <w:rsid w:val="00475E14"/>
    <w:rsid w:val="00476529"/>
    <w:rsid w:val="00481D49"/>
    <w:rsid w:val="004822FC"/>
    <w:rsid w:val="004823EF"/>
    <w:rsid w:val="00482E14"/>
    <w:rsid w:val="00482F1A"/>
    <w:rsid w:val="00483728"/>
    <w:rsid w:val="00484973"/>
    <w:rsid w:val="00485F56"/>
    <w:rsid w:val="00486076"/>
    <w:rsid w:val="00486298"/>
    <w:rsid w:val="004864CD"/>
    <w:rsid w:val="004905BF"/>
    <w:rsid w:val="00491D37"/>
    <w:rsid w:val="004930E0"/>
    <w:rsid w:val="0049356F"/>
    <w:rsid w:val="00495CF2"/>
    <w:rsid w:val="0049718E"/>
    <w:rsid w:val="0049735B"/>
    <w:rsid w:val="004974F4"/>
    <w:rsid w:val="004978C3"/>
    <w:rsid w:val="004A0154"/>
    <w:rsid w:val="004A0F15"/>
    <w:rsid w:val="004A0F47"/>
    <w:rsid w:val="004A32AE"/>
    <w:rsid w:val="004A3E41"/>
    <w:rsid w:val="004A4E13"/>
    <w:rsid w:val="004A5077"/>
    <w:rsid w:val="004B148C"/>
    <w:rsid w:val="004B1F7B"/>
    <w:rsid w:val="004B38D2"/>
    <w:rsid w:val="004B408B"/>
    <w:rsid w:val="004B4215"/>
    <w:rsid w:val="004B5569"/>
    <w:rsid w:val="004B6348"/>
    <w:rsid w:val="004B66DA"/>
    <w:rsid w:val="004B6B4C"/>
    <w:rsid w:val="004C16FA"/>
    <w:rsid w:val="004C2357"/>
    <w:rsid w:val="004C3E85"/>
    <w:rsid w:val="004C4005"/>
    <w:rsid w:val="004C5EEE"/>
    <w:rsid w:val="004C6C6C"/>
    <w:rsid w:val="004C7D1E"/>
    <w:rsid w:val="004D33AE"/>
    <w:rsid w:val="004E0E57"/>
    <w:rsid w:val="004E1566"/>
    <w:rsid w:val="004E2065"/>
    <w:rsid w:val="004E5569"/>
    <w:rsid w:val="004E79BA"/>
    <w:rsid w:val="004E7E81"/>
    <w:rsid w:val="004F14C3"/>
    <w:rsid w:val="004F36BC"/>
    <w:rsid w:val="004F3BED"/>
    <w:rsid w:val="004F3FC5"/>
    <w:rsid w:val="004F6993"/>
    <w:rsid w:val="004F70B4"/>
    <w:rsid w:val="004F7BFC"/>
    <w:rsid w:val="00501947"/>
    <w:rsid w:val="005053A8"/>
    <w:rsid w:val="005070DD"/>
    <w:rsid w:val="00510379"/>
    <w:rsid w:val="0051044D"/>
    <w:rsid w:val="00510D71"/>
    <w:rsid w:val="005126A6"/>
    <w:rsid w:val="0051312A"/>
    <w:rsid w:val="00514906"/>
    <w:rsid w:val="005166A1"/>
    <w:rsid w:val="00520769"/>
    <w:rsid w:val="00520926"/>
    <w:rsid w:val="005240B4"/>
    <w:rsid w:val="00524178"/>
    <w:rsid w:val="005250C2"/>
    <w:rsid w:val="00527776"/>
    <w:rsid w:val="005316D9"/>
    <w:rsid w:val="005322B1"/>
    <w:rsid w:val="0053247E"/>
    <w:rsid w:val="00533504"/>
    <w:rsid w:val="00534BBB"/>
    <w:rsid w:val="00540027"/>
    <w:rsid w:val="005407A9"/>
    <w:rsid w:val="00540F26"/>
    <w:rsid w:val="00541823"/>
    <w:rsid w:val="005439FD"/>
    <w:rsid w:val="00544D2B"/>
    <w:rsid w:val="00544DEF"/>
    <w:rsid w:val="00550E1D"/>
    <w:rsid w:val="00551C64"/>
    <w:rsid w:val="00551C9D"/>
    <w:rsid w:val="005558FF"/>
    <w:rsid w:val="0055721F"/>
    <w:rsid w:val="0056204E"/>
    <w:rsid w:val="005632A7"/>
    <w:rsid w:val="00563FF6"/>
    <w:rsid w:val="005644B2"/>
    <w:rsid w:val="00566FE8"/>
    <w:rsid w:val="005673F0"/>
    <w:rsid w:val="00570681"/>
    <w:rsid w:val="00574035"/>
    <w:rsid w:val="00574A55"/>
    <w:rsid w:val="00574BFF"/>
    <w:rsid w:val="00576C50"/>
    <w:rsid w:val="005773BA"/>
    <w:rsid w:val="00577FFA"/>
    <w:rsid w:val="00580FBA"/>
    <w:rsid w:val="00582077"/>
    <w:rsid w:val="00583726"/>
    <w:rsid w:val="0058625B"/>
    <w:rsid w:val="00591A08"/>
    <w:rsid w:val="00591C5E"/>
    <w:rsid w:val="0059736D"/>
    <w:rsid w:val="005977B6"/>
    <w:rsid w:val="0059785F"/>
    <w:rsid w:val="005A09B5"/>
    <w:rsid w:val="005A20B8"/>
    <w:rsid w:val="005A2664"/>
    <w:rsid w:val="005A2F1A"/>
    <w:rsid w:val="005A3135"/>
    <w:rsid w:val="005A459B"/>
    <w:rsid w:val="005A4829"/>
    <w:rsid w:val="005A6CE3"/>
    <w:rsid w:val="005A717F"/>
    <w:rsid w:val="005B1877"/>
    <w:rsid w:val="005B1B6B"/>
    <w:rsid w:val="005B3264"/>
    <w:rsid w:val="005B3E9E"/>
    <w:rsid w:val="005B4001"/>
    <w:rsid w:val="005B483C"/>
    <w:rsid w:val="005B55EE"/>
    <w:rsid w:val="005B57DA"/>
    <w:rsid w:val="005B5CB1"/>
    <w:rsid w:val="005B68A2"/>
    <w:rsid w:val="005B73A0"/>
    <w:rsid w:val="005B76E1"/>
    <w:rsid w:val="005C5053"/>
    <w:rsid w:val="005C5056"/>
    <w:rsid w:val="005C69FF"/>
    <w:rsid w:val="005C7817"/>
    <w:rsid w:val="005D161F"/>
    <w:rsid w:val="005D30D6"/>
    <w:rsid w:val="005D363F"/>
    <w:rsid w:val="005D4ED6"/>
    <w:rsid w:val="005D5DE3"/>
    <w:rsid w:val="005D64A1"/>
    <w:rsid w:val="005D69E9"/>
    <w:rsid w:val="005E0210"/>
    <w:rsid w:val="005E072E"/>
    <w:rsid w:val="005E2666"/>
    <w:rsid w:val="005E2F42"/>
    <w:rsid w:val="005E319F"/>
    <w:rsid w:val="005E3383"/>
    <w:rsid w:val="005E340C"/>
    <w:rsid w:val="005E43F5"/>
    <w:rsid w:val="005E6591"/>
    <w:rsid w:val="005E668B"/>
    <w:rsid w:val="005F0FFC"/>
    <w:rsid w:val="005F27A2"/>
    <w:rsid w:val="005F3C47"/>
    <w:rsid w:val="005F4216"/>
    <w:rsid w:val="005F5C09"/>
    <w:rsid w:val="005F6668"/>
    <w:rsid w:val="005F7053"/>
    <w:rsid w:val="00602052"/>
    <w:rsid w:val="00602563"/>
    <w:rsid w:val="00603154"/>
    <w:rsid w:val="00603A30"/>
    <w:rsid w:val="006052EC"/>
    <w:rsid w:val="00607B1B"/>
    <w:rsid w:val="00611F7A"/>
    <w:rsid w:val="00616FB2"/>
    <w:rsid w:val="0062317E"/>
    <w:rsid w:val="006241F7"/>
    <w:rsid w:val="00625474"/>
    <w:rsid w:val="00626277"/>
    <w:rsid w:val="0062685E"/>
    <w:rsid w:val="00626950"/>
    <w:rsid w:val="00630A84"/>
    <w:rsid w:val="00631B21"/>
    <w:rsid w:val="006326B7"/>
    <w:rsid w:val="006338D2"/>
    <w:rsid w:val="00635B21"/>
    <w:rsid w:val="006365AE"/>
    <w:rsid w:val="00636C87"/>
    <w:rsid w:val="006373AF"/>
    <w:rsid w:val="00640140"/>
    <w:rsid w:val="006413AF"/>
    <w:rsid w:val="0064198C"/>
    <w:rsid w:val="00641FA0"/>
    <w:rsid w:val="006422A1"/>
    <w:rsid w:val="00642CB3"/>
    <w:rsid w:val="00643695"/>
    <w:rsid w:val="006438E4"/>
    <w:rsid w:val="00643D7F"/>
    <w:rsid w:val="006443AE"/>
    <w:rsid w:val="00644AA2"/>
    <w:rsid w:val="006458B5"/>
    <w:rsid w:val="00645D04"/>
    <w:rsid w:val="006479B4"/>
    <w:rsid w:val="00651A19"/>
    <w:rsid w:val="00652AA2"/>
    <w:rsid w:val="006533BA"/>
    <w:rsid w:val="006534A9"/>
    <w:rsid w:val="00654D91"/>
    <w:rsid w:val="006564DE"/>
    <w:rsid w:val="006568CE"/>
    <w:rsid w:val="00656FF8"/>
    <w:rsid w:val="00657817"/>
    <w:rsid w:val="00657F1A"/>
    <w:rsid w:val="0066363A"/>
    <w:rsid w:val="00664180"/>
    <w:rsid w:val="006645B8"/>
    <w:rsid w:val="00666270"/>
    <w:rsid w:val="006722CB"/>
    <w:rsid w:val="0067274D"/>
    <w:rsid w:val="0067372D"/>
    <w:rsid w:val="00676F3C"/>
    <w:rsid w:val="00677110"/>
    <w:rsid w:val="006771C9"/>
    <w:rsid w:val="00680512"/>
    <w:rsid w:val="00680781"/>
    <w:rsid w:val="00680FB4"/>
    <w:rsid w:val="00681429"/>
    <w:rsid w:val="00683681"/>
    <w:rsid w:val="0068459F"/>
    <w:rsid w:val="00684931"/>
    <w:rsid w:val="00685B02"/>
    <w:rsid w:val="0068621A"/>
    <w:rsid w:val="006863EB"/>
    <w:rsid w:val="00686F27"/>
    <w:rsid w:val="00687422"/>
    <w:rsid w:val="00690380"/>
    <w:rsid w:val="006941C5"/>
    <w:rsid w:val="006A1EA4"/>
    <w:rsid w:val="006A3AD4"/>
    <w:rsid w:val="006A3F13"/>
    <w:rsid w:val="006A41A6"/>
    <w:rsid w:val="006A4806"/>
    <w:rsid w:val="006A4E89"/>
    <w:rsid w:val="006A6886"/>
    <w:rsid w:val="006A75A1"/>
    <w:rsid w:val="006A7BCF"/>
    <w:rsid w:val="006B2ED0"/>
    <w:rsid w:val="006B3BD3"/>
    <w:rsid w:val="006B41EE"/>
    <w:rsid w:val="006B4916"/>
    <w:rsid w:val="006C091D"/>
    <w:rsid w:val="006C0A6D"/>
    <w:rsid w:val="006C1B93"/>
    <w:rsid w:val="006C220F"/>
    <w:rsid w:val="006C2C63"/>
    <w:rsid w:val="006C32C9"/>
    <w:rsid w:val="006C35F6"/>
    <w:rsid w:val="006C3636"/>
    <w:rsid w:val="006C5921"/>
    <w:rsid w:val="006C5E45"/>
    <w:rsid w:val="006D0465"/>
    <w:rsid w:val="006D2A04"/>
    <w:rsid w:val="006D35AA"/>
    <w:rsid w:val="006D59E3"/>
    <w:rsid w:val="006E0AF8"/>
    <w:rsid w:val="006E1F64"/>
    <w:rsid w:val="006E21BA"/>
    <w:rsid w:val="006E4EFA"/>
    <w:rsid w:val="006E5452"/>
    <w:rsid w:val="006E7B88"/>
    <w:rsid w:val="006F0C7B"/>
    <w:rsid w:val="006F14EA"/>
    <w:rsid w:val="006F1987"/>
    <w:rsid w:val="006F236B"/>
    <w:rsid w:val="006F341F"/>
    <w:rsid w:val="006F6352"/>
    <w:rsid w:val="006F6EC6"/>
    <w:rsid w:val="006F7AAF"/>
    <w:rsid w:val="00700227"/>
    <w:rsid w:val="007006B2"/>
    <w:rsid w:val="007049FE"/>
    <w:rsid w:val="00707825"/>
    <w:rsid w:val="00711843"/>
    <w:rsid w:val="00711997"/>
    <w:rsid w:val="00711B03"/>
    <w:rsid w:val="00712E8E"/>
    <w:rsid w:val="007147B8"/>
    <w:rsid w:val="007148EA"/>
    <w:rsid w:val="00716466"/>
    <w:rsid w:val="007174C9"/>
    <w:rsid w:val="00721204"/>
    <w:rsid w:val="00722D58"/>
    <w:rsid w:val="00723231"/>
    <w:rsid w:val="00724188"/>
    <w:rsid w:val="007251AC"/>
    <w:rsid w:val="00730D70"/>
    <w:rsid w:val="00732479"/>
    <w:rsid w:val="00734BB3"/>
    <w:rsid w:val="00736892"/>
    <w:rsid w:val="00742EC8"/>
    <w:rsid w:val="00743E65"/>
    <w:rsid w:val="00744144"/>
    <w:rsid w:val="00745F7C"/>
    <w:rsid w:val="00746538"/>
    <w:rsid w:val="00746635"/>
    <w:rsid w:val="0075006D"/>
    <w:rsid w:val="0075254F"/>
    <w:rsid w:val="00752BC5"/>
    <w:rsid w:val="007544D1"/>
    <w:rsid w:val="007617C7"/>
    <w:rsid w:val="007635D9"/>
    <w:rsid w:val="007644DE"/>
    <w:rsid w:val="00764E69"/>
    <w:rsid w:val="00765073"/>
    <w:rsid w:val="007702C8"/>
    <w:rsid w:val="00771024"/>
    <w:rsid w:val="0077110C"/>
    <w:rsid w:val="00772D95"/>
    <w:rsid w:val="00773586"/>
    <w:rsid w:val="00773768"/>
    <w:rsid w:val="00773820"/>
    <w:rsid w:val="00773E9B"/>
    <w:rsid w:val="00774EEC"/>
    <w:rsid w:val="0077546E"/>
    <w:rsid w:val="007757DC"/>
    <w:rsid w:val="00775D9D"/>
    <w:rsid w:val="00776976"/>
    <w:rsid w:val="00777CD5"/>
    <w:rsid w:val="00781684"/>
    <w:rsid w:val="0078179B"/>
    <w:rsid w:val="00781C70"/>
    <w:rsid w:val="00782262"/>
    <w:rsid w:val="00782872"/>
    <w:rsid w:val="00783317"/>
    <w:rsid w:val="00787580"/>
    <w:rsid w:val="007901C7"/>
    <w:rsid w:val="00791E61"/>
    <w:rsid w:val="0079257A"/>
    <w:rsid w:val="007927DD"/>
    <w:rsid w:val="007955B4"/>
    <w:rsid w:val="00797218"/>
    <w:rsid w:val="007A03C8"/>
    <w:rsid w:val="007A072C"/>
    <w:rsid w:val="007A19B5"/>
    <w:rsid w:val="007A1FDA"/>
    <w:rsid w:val="007A20AA"/>
    <w:rsid w:val="007A2F8A"/>
    <w:rsid w:val="007A2FF7"/>
    <w:rsid w:val="007A33AF"/>
    <w:rsid w:val="007A68CB"/>
    <w:rsid w:val="007A6A7B"/>
    <w:rsid w:val="007B0501"/>
    <w:rsid w:val="007B0BD7"/>
    <w:rsid w:val="007B2283"/>
    <w:rsid w:val="007B2B94"/>
    <w:rsid w:val="007B2C79"/>
    <w:rsid w:val="007B4200"/>
    <w:rsid w:val="007B4D35"/>
    <w:rsid w:val="007B5C4F"/>
    <w:rsid w:val="007B6806"/>
    <w:rsid w:val="007B724E"/>
    <w:rsid w:val="007B725D"/>
    <w:rsid w:val="007B77F6"/>
    <w:rsid w:val="007B7902"/>
    <w:rsid w:val="007B7E96"/>
    <w:rsid w:val="007B7F26"/>
    <w:rsid w:val="007C171E"/>
    <w:rsid w:val="007C237F"/>
    <w:rsid w:val="007C4397"/>
    <w:rsid w:val="007C4A8F"/>
    <w:rsid w:val="007C6B49"/>
    <w:rsid w:val="007D0E32"/>
    <w:rsid w:val="007D15E4"/>
    <w:rsid w:val="007D18C0"/>
    <w:rsid w:val="007D5BD7"/>
    <w:rsid w:val="007D5E3E"/>
    <w:rsid w:val="007D652E"/>
    <w:rsid w:val="007D75CF"/>
    <w:rsid w:val="007E03FE"/>
    <w:rsid w:val="007E0EB6"/>
    <w:rsid w:val="007E3A21"/>
    <w:rsid w:val="007E587F"/>
    <w:rsid w:val="007E67AA"/>
    <w:rsid w:val="007E7041"/>
    <w:rsid w:val="007E70B9"/>
    <w:rsid w:val="007E719F"/>
    <w:rsid w:val="007F14E0"/>
    <w:rsid w:val="007F2BCC"/>
    <w:rsid w:val="007F4698"/>
    <w:rsid w:val="007F566F"/>
    <w:rsid w:val="007F5846"/>
    <w:rsid w:val="007F5D42"/>
    <w:rsid w:val="007F6666"/>
    <w:rsid w:val="0080026A"/>
    <w:rsid w:val="008006E3"/>
    <w:rsid w:val="00800752"/>
    <w:rsid w:val="008041A3"/>
    <w:rsid w:val="0080540E"/>
    <w:rsid w:val="00805F45"/>
    <w:rsid w:val="008075C6"/>
    <w:rsid w:val="00807FFB"/>
    <w:rsid w:val="00810F7E"/>
    <w:rsid w:val="008113BB"/>
    <w:rsid w:val="00811D94"/>
    <w:rsid w:val="008127A5"/>
    <w:rsid w:val="00812D65"/>
    <w:rsid w:val="00813BF5"/>
    <w:rsid w:val="00813FD4"/>
    <w:rsid w:val="00815953"/>
    <w:rsid w:val="0081781A"/>
    <w:rsid w:val="00821D28"/>
    <w:rsid w:val="008236F4"/>
    <w:rsid w:val="00823E32"/>
    <w:rsid w:val="00825794"/>
    <w:rsid w:val="00825C86"/>
    <w:rsid w:val="00826113"/>
    <w:rsid w:val="0082697B"/>
    <w:rsid w:val="00826D2C"/>
    <w:rsid w:val="008308CA"/>
    <w:rsid w:val="00830EC1"/>
    <w:rsid w:val="008312A3"/>
    <w:rsid w:val="0083175C"/>
    <w:rsid w:val="00835CC8"/>
    <w:rsid w:val="00835EC6"/>
    <w:rsid w:val="00836BAB"/>
    <w:rsid w:val="00836FAB"/>
    <w:rsid w:val="008378A2"/>
    <w:rsid w:val="008400D4"/>
    <w:rsid w:val="00840644"/>
    <w:rsid w:val="00841DAA"/>
    <w:rsid w:val="00842B8A"/>
    <w:rsid w:val="00843E0F"/>
    <w:rsid w:val="0084511A"/>
    <w:rsid w:val="0084565D"/>
    <w:rsid w:val="008459FC"/>
    <w:rsid w:val="00847597"/>
    <w:rsid w:val="008505E8"/>
    <w:rsid w:val="00851D4E"/>
    <w:rsid w:val="00851DD6"/>
    <w:rsid w:val="008525EE"/>
    <w:rsid w:val="00854E8B"/>
    <w:rsid w:val="008610FD"/>
    <w:rsid w:val="00861EBD"/>
    <w:rsid w:val="00862A78"/>
    <w:rsid w:val="00863175"/>
    <w:rsid w:val="008635E2"/>
    <w:rsid w:val="0086651D"/>
    <w:rsid w:val="00866A96"/>
    <w:rsid w:val="00870AF5"/>
    <w:rsid w:val="00871905"/>
    <w:rsid w:val="0087246C"/>
    <w:rsid w:val="0087577D"/>
    <w:rsid w:val="00875C5D"/>
    <w:rsid w:val="0087661E"/>
    <w:rsid w:val="00877B1D"/>
    <w:rsid w:val="008842F9"/>
    <w:rsid w:val="008850B8"/>
    <w:rsid w:val="00885BD5"/>
    <w:rsid w:val="00887F54"/>
    <w:rsid w:val="00891199"/>
    <w:rsid w:val="0089121E"/>
    <w:rsid w:val="00891441"/>
    <w:rsid w:val="008928FA"/>
    <w:rsid w:val="00892F19"/>
    <w:rsid w:val="00893172"/>
    <w:rsid w:val="00893E45"/>
    <w:rsid w:val="00894150"/>
    <w:rsid w:val="00895074"/>
    <w:rsid w:val="00897EAA"/>
    <w:rsid w:val="008A0F59"/>
    <w:rsid w:val="008A18D6"/>
    <w:rsid w:val="008A691F"/>
    <w:rsid w:val="008B014C"/>
    <w:rsid w:val="008B0E98"/>
    <w:rsid w:val="008B190B"/>
    <w:rsid w:val="008B1CD6"/>
    <w:rsid w:val="008B5198"/>
    <w:rsid w:val="008B556D"/>
    <w:rsid w:val="008B562F"/>
    <w:rsid w:val="008B60DB"/>
    <w:rsid w:val="008B651C"/>
    <w:rsid w:val="008B691B"/>
    <w:rsid w:val="008C0C48"/>
    <w:rsid w:val="008C56A7"/>
    <w:rsid w:val="008C69A2"/>
    <w:rsid w:val="008C7194"/>
    <w:rsid w:val="008D0B99"/>
    <w:rsid w:val="008D2A48"/>
    <w:rsid w:val="008D3B28"/>
    <w:rsid w:val="008D3B29"/>
    <w:rsid w:val="008D5D69"/>
    <w:rsid w:val="008D7EEC"/>
    <w:rsid w:val="008E1EB8"/>
    <w:rsid w:val="008E345F"/>
    <w:rsid w:val="008E5BAD"/>
    <w:rsid w:val="008F3521"/>
    <w:rsid w:val="008F3830"/>
    <w:rsid w:val="008F3ADF"/>
    <w:rsid w:val="008F48EF"/>
    <w:rsid w:val="00902340"/>
    <w:rsid w:val="009033F4"/>
    <w:rsid w:val="009036FB"/>
    <w:rsid w:val="0090414C"/>
    <w:rsid w:val="00904B01"/>
    <w:rsid w:val="00906A60"/>
    <w:rsid w:val="00907ACB"/>
    <w:rsid w:val="00907DCE"/>
    <w:rsid w:val="00910265"/>
    <w:rsid w:val="00910D74"/>
    <w:rsid w:val="009130A7"/>
    <w:rsid w:val="00913FE1"/>
    <w:rsid w:val="009167C4"/>
    <w:rsid w:val="00916C3C"/>
    <w:rsid w:val="00917E9C"/>
    <w:rsid w:val="00920D99"/>
    <w:rsid w:val="00921237"/>
    <w:rsid w:val="009221FE"/>
    <w:rsid w:val="00922EBE"/>
    <w:rsid w:val="0092477A"/>
    <w:rsid w:val="009259B7"/>
    <w:rsid w:val="00926BF5"/>
    <w:rsid w:val="00926F1E"/>
    <w:rsid w:val="00926F92"/>
    <w:rsid w:val="00930364"/>
    <w:rsid w:val="00930C67"/>
    <w:rsid w:val="00931E5A"/>
    <w:rsid w:val="009336FA"/>
    <w:rsid w:val="009338E6"/>
    <w:rsid w:val="00933958"/>
    <w:rsid w:val="00934446"/>
    <w:rsid w:val="00934536"/>
    <w:rsid w:val="00937287"/>
    <w:rsid w:val="009373E0"/>
    <w:rsid w:val="009408B1"/>
    <w:rsid w:val="00942CC8"/>
    <w:rsid w:val="00944B22"/>
    <w:rsid w:val="00945E32"/>
    <w:rsid w:val="00947796"/>
    <w:rsid w:val="00950DCD"/>
    <w:rsid w:val="009521C8"/>
    <w:rsid w:val="009525CD"/>
    <w:rsid w:val="00955F1D"/>
    <w:rsid w:val="00956CC0"/>
    <w:rsid w:val="009600F7"/>
    <w:rsid w:val="00960D60"/>
    <w:rsid w:val="0096182A"/>
    <w:rsid w:val="009618AF"/>
    <w:rsid w:val="00962428"/>
    <w:rsid w:val="009652D6"/>
    <w:rsid w:val="00967CB5"/>
    <w:rsid w:val="00970A4E"/>
    <w:rsid w:val="009722CB"/>
    <w:rsid w:val="009739E1"/>
    <w:rsid w:val="00974538"/>
    <w:rsid w:val="009749CD"/>
    <w:rsid w:val="009753E1"/>
    <w:rsid w:val="00976C3E"/>
    <w:rsid w:val="00980F72"/>
    <w:rsid w:val="009812FE"/>
    <w:rsid w:val="00982B29"/>
    <w:rsid w:val="0098390D"/>
    <w:rsid w:val="00984E44"/>
    <w:rsid w:val="00985E2F"/>
    <w:rsid w:val="00986C46"/>
    <w:rsid w:val="00987169"/>
    <w:rsid w:val="0098730C"/>
    <w:rsid w:val="0098738B"/>
    <w:rsid w:val="00987D8D"/>
    <w:rsid w:val="00990A4B"/>
    <w:rsid w:val="00991BB5"/>
    <w:rsid w:val="00995249"/>
    <w:rsid w:val="009953DB"/>
    <w:rsid w:val="009960B8"/>
    <w:rsid w:val="0099690E"/>
    <w:rsid w:val="00996F71"/>
    <w:rsid w:val="0099750B"/>
    <w:rsid w:val="009A06EC"/>
    <w:rsid w:val="009A0FF0"/>
    <w:rsid w:val="009A184A"/>
    <w:rsid w:val="009A2502"/>
    <w:rsid w:val="009A3C8F"/>
    <w:rsid w:val="009A588D"/>
    <w:rsid w:val="009A6F1F"/>
    <w:rsid w:val="009A7614"/>
    <w:rsid w:val="009B15D0"/>
    <w:rsid w:val="009B187B"/>
    <w:rsid w:val="009B1C60"/>
    <w:rsid w:val="009B22A8"/>
    <w:rsid w:val="009B26C2"/>
    <w:rsid w:val="009B3856"/>
    <w:rsid w:val="009B44A7"/>
    <w:rsid w:val="009B5200"/>
    <w:rsid w:val="009B5CB7"/>
    <w:rsid w:val="009B6C6A"/>
    <w:rsid w:val="009C1906"/>
    <w:rsid w:val="009D144A"/>
    <w:rsid w:val="009D4804"/>
    <w:rsid w:val="009D4BCB"/>
    <w:rsid w:val="009D675A"/>
    <w:rsid w:val="009D6D6D"/>
    <w:rsid w:val="009D718A"/>
    <w:rsid w:val="009D7828"/>
    <w:rsid w:val="009E0212"/>
    <w:rsid w:val="009E14DB"/>
    <w:rsid w:val="009E1793"/>
    <w:rsid w:val="009E2CCD"/>
    <w:rsid w:val="009E44AB"/>
    <w:rsid w:val="009E4880"/>
    <w:rsid w:val="009F0A18"/>
    <w:rsid w:val="009F235A"/>
    <w:rsid w:val="009F2698"/>
    <w:rsid w:val="009F4F05"/>
    <w:rsid w:val="009F76D1"/>
    <w:rsid w:val="00A00A79"/>
    <w:rsid w:val="00A00D49"/>
    <w:rsid w:val="00A037DC"/>
    <w:rsid w:val="00A11366"/>
    <w:rsid w:val="00A119A7"/>
    <w:rsid w:val="00A13052"/>
    <w:rsid w:val="00A146FB"/>
    <w:rsid w:val="00A147ED"/>
    <w:rsid w:val="00A166D9"/>
    <w:rsid w:val="00A1700D"/>
    <w:rsid w:val="00A17EF8"/>
    <w:rsid w:val="00A20545"/>
    <w:rsid w:val="00A206A8"/>
    <w:rsid w:val="00A20C21"/>
    <w:rsid w:val="00A21103"/>
    <w:rsid w:val="00A21CAA"/>
    <w:rsid w:val="00A22FA9"/>
    <w:rsid w:val="00A239AC"/>
    <w:rsid w:val="00A24447"/>
    <w:rsid w:val="00A24C25"/>
    <w:rsid w:val="00A24D39"/>
    <w:rsid w:val="00A25112"/>
    <w:rsid w:val="00A30059"/>
    <w:rsid w:val="00A32732"/>
    <w:rsid w:val="00A32EFE"/>
    <w:rsid w:val="00A355C5"/>
    <w:rsid w:val="00A365C8"/>
    <w:rsid w:val="00A37E61"/>
    <w:rsid w:val="00A37F5E"/>
    <w:rsid w:val="00A41B33"/>
    <w:rsid w:val="00A42097"/>
    <w:rsid w:val="00A4216A"/>
    <w:rsid w:val="00A43014"/>
    <w:rsid w:val="00A432D6"/>
    <w:rsid w:val="00A46202"/>
    <w:rsid w:val="00A4725F"/>
    <w:rsid w:val="00A5026F"/>
    <w:rsid w:val="00A50508"/>
    <w:rsid w:val="00A52113"/>
    <w:rsid w:val="00A521AB"/>
    <w:rsid w:val="00A5247D"/>
    <w:rsid w:val="00A52F26"/>
    <w:rsid w:val="00A52F7C"/>
    <w:rsid w:val="00A52F99"/>
    <w:rsid w:val="00A535E1"/>
    <w:rsid w:val="00A54E92"/>
    <w:rsid w:val="00A55C2D"/>
    <w:rsid w:val="00A5644E"/>
    <w:rsid w:val="00A56921"/>
    <w:rsid w:val="00A57201"/>
    <w:rsid w:val="00A620FE"/>
    <w:rsid w:val="00A625A5"/>
    <w:rsid w:val="00A65B36"/>
    <w:rsid w:val="00A65E13"/>
    <w:rsid w:val="00A66444"/>
    <w:rsid w:val="00A66908"/>
    <w:rsid w:val="00A713FA"/>
    <w:rsid w:val="00A727A0"/>
    <w:rsid w:val="00A730AF"/>
    <w:rsid w:val="00A737C9"/>
    <w:rsid w:val="00A73F9E"/>
    <w:rsid w:val="00A752E2"/>
    <w:rsid w:val="00A76391"/>
    <w:rsid w:val="00A8052C"/>
    <w:rsid w:val="00A81611"/>
    <w:rsid w:val="00A82482"/>
    <w:rsid w:val="00A83038"/>
    <w:rsid w:val="00A85373"/>
    <w:rsid w:val="00A903CC"/>
    <w:rsid w:val="00A904EE"/>
    <w:rsid w:val="00A924B0"/>
    <w:rsid w:val="00A9284B"/>
    <w:rsid w:val="00A93407"/>
    <w:rsid w:val="00A93565"/>
    <w:rsid w:val="00A97483"/>
    <w:rsid w:val="00AA0E78"/>
    <w:rsid w:val="00AB0BFC"/>
    <w:rsid w:val="00AB2F24"/>
    <w:rsid w:val="00AB3287"/>
    <w:rsid w:val="00AB359A"/>
    <w:rsid w:val="00AB441B"/>
    <w:rsid w:val="00AB493C"/>
    <w:rsid w:val="00AB5B44"/>
    <w:rsid w:val="00AB6954"/>
    <w:rsid w:val="00AB7E3A"/>
    <w:rsid w:val="00AC00BB"/>
    <w:rsid w:val="00AC0517"/>
    <w:rsid w:val="00AC1FD4"/>
    <w:rsid w:val="00AC2AB0"/>
    <w:rsid w:val="00AC2E20"/>
    <w:rsid w:val="00AC320B"/>
    <w:rsid w:val="00AC38BD"/>
    <w:rsid w:val="00AC41D6"/>
    <w:rsid w:val="00AC4CE8"/>
    <w:rsid w:val="00AC5CE9"/>
    <w:rsid w:val="00AC6DF0"/>
    <w:rsid w:val="00AC7699"/>
    <w:rsid w:val="00AD2051"/>
    <w:rsid w:val="00AD2ACF"/>
    <w:rsid w:val="00AD2F02"/>
    <w:rsid w:val="00AD425C"/>
    <w:rsid w:val="00AD493F"/>
    <w:rsid w:val="00AD654C"/>
    <w:rsid w:val="00AE1FB5"/>
    <w:rsid w:val="00AE3EEB"/>
    <w:rsid w:val="00AE6FB0"/>
    <w:rsid w:val="00AE776D"/>
    <w:rsid w:val="00AF0635"/>
    <w:rsid w:val="00AF0E65"/>
    <w:rsid w:val="00AF182E"/>
    <w:rsid w:val="00AF1836"/>
    <w:rsid w:val="00AF4C93"/>
    <w:rsid w:val="00AF654D"/>
    <w:rsid w:val="00B020AF"/>
    <w:rsid w:val="00B03F26"/>
    <w:rsid w:val="00B05F67"/>
    <w:rsid w:val="00B07268"/>
    <w:rsid w:val="00B077C4"/>
    <w:rsid w:val="00B106FA"/>
    <w:rsid w:val="00B114B0"/>
    <w:rsid w:val="00B12744"/>
    <w:rsid w:val="00B12C02"/>
    <w:rsid w:val="00B13568"/>
    <w:rsid w:val="00B13AD4"/>
    <w:rsid w:val="00B1576B"/>
    <w:rsid w:val="00B167A9"/>
    <w:rsid w:val="00B174B0"/>
    <w:rsid w:val="00B20799"/>
    <w:rsid w:val="00B20BB7"/>
    <w:rsid w:val="00B24090"/>
    <w:rsid w:val="00B24C0D"/>
    <w:rsid w:val="00B24E23"/>
    <w:rsid w:val="00B24EA4"/>
    <w:rsid w:val="00B269A9"/>
    <w:rsid w:val="00B30650"/>
    <w:rsid w:val="00B3196A"/>
    <w:rsid w:val="00B33680"/>
    <w:rsid w:val="00B351FB"/>
    <w:rsid w:val="00B36569"/>
    <w:rsid w:val="00B3698F"/>
    <w:rsid w:val="00B36CFF"/>
    <w:rsid w:val="00B3737F"/>
    <w:rsid w:val="00B37E28"/>
    <w:rsid w:val="00B40802"/>
    <w:rsid w:val="00B40E16"/>
    <w:rsid w:val="00B4197D"/>
    <w:rsid w:val="00B4458B"/>
    <w:rsid w:val="00B45AD8"/>
    <w:rsid w:val="00B47860"/>
    <w:rsid w:val="00B512A7"/>
    <w:rsid w:val="00B514DB"/>
    <w:rsid w:val="00B53C16"/>
    <w:rsid w:val="00B55153"/>
    <w:rsid w:val="00B61D94"/>
    <w:rsid w:val="00B62A99"/>
    <w:rsid w:val="00B63183"/>
    <w:rsid w:val="00B63B76"/>
    <w:rsid w:val="00B64AB0"/>
    <w:rsid w:val="00B64C19"/>
    <w:rsid w:val="00B65359"/>
    <w:rsid w:val="00B65CC2"/>
    <w:rsid w:val="00B65E6F"/>
    <w:rsid w:val="00B67F15"/>
    <w:rsid w:val="00B70113"/>
    <w:rsid w:val="00B7014A"/>
    <w:rsid w:val="00B70336"/>
    <w:rsid w:val="00B70C04"/>
    <w:rsid w:val="00B70CE3"/>
    <w:rsid w:val="00B730B6"/>
    <w:rsid w:val="00B736EA"/>
    <w:rsid w:val="00B756F0"/>
    <w:rsid w:val="00B82D0F"/>
    <w:rsid w:val="00B82D9E"/>
    <w:rsid w:val="00B8425D"/>
    <w:rsid w:val="00B8565B"/>
    <w:rsid w:val="00B87B8F"/>
    <w:rsid w:val="00B9006E"/>
    <w:rsid w:val="00B912CB"/>
    <w:rsid w:val="00B91D6C"/>
    <w:rsid w:val="00B920FC"/>
    <w:rsid w:val="00B966A6"/>
    <w:rsid w:val="00B97426"/>
    <w:rsid w:val="00BA06F7"/>
    <w:rsid w:val="00BA0F76"/>
    <w:rsid w:val="00BA1D19"/>
    <w:rsid w:val="00BA25C3"/>
    <w:rsid w:val="00BA2CF7"/>
    <w:rsid w:val="00BA354A"/>
    <w:rsid w:val="00BA4071"/>
    <w:rsid w:val="00BA7B19"/>
    <w:rsid w:val="00BB1DB2"/>
    <w:rsid w:val="00BB1F21"/>
    <w:rsid w:val="00BB3F20"/>
    <w:rsid w:val="00BB4A84"/>
    <w:rsid w:val="00BB7146"/>
    <w:rsid w:val="00BC0617"/>
    <w:rsid w:val="00BC13D9"/>
    <w:rsid w:val="00BC154A"/>
    <w:rsid w:val="00BC2BE7"/>
    <w:rsid w:val="00BC303D"/>
    <w:rsid w:val="00BC30B2"/>
    <w:rsid w:val="00BC3903"/>
    <w:rsid w:val="00BC6C47"/>
    <w:rsid w:val="00BC6F5F"/>
    <w:rsid w:val="00BC7176"/>
    <w:rsid w:val="00BC7B5D"/>
    <w:rsid w:val="00BD0821"/>
    <w:rsid w:val="00BD2060"/>
    <w:rsid w:val="00BD23EB"/>
    <w:rsid w:val="00BD3B63"/>
    <w:rsid w:val="00BD3F50"/>
    <w:rsid w:val="00BD4B3C"/>
    <w:rsid w:val="00BD61A3"/>
    <w:rsid w:val="00BD776C"/>
    <w:rsid w:val="00BE03DA"/>
    <w:rsid w:val="00BE1B81"/>
    <w:rsid w:val="00BE2117"/>
    <w:rsid w:val="00BE27DD"/>
    <w:rsid w:val="00BE2C17"/>
    <w:rsid w:val="00BE31A2"/>
    <w:rsid w:val="00BE3AD1"/>
    <w:rsid w:val="00BE48F4"/>
    <w:rsid w:val="00BE5104"/>
    <w:rsid w:val="00BE7A12"/>
    <w:rsid w:val="00BE7AEC"/>
    <w:rsid w:val="00BF0FAC"/>
    <w:rsid w:val="00BF1E09"/>
    <w:rsid w:val="00BF1EFD"/>
    <w:rsid w:val="00BF1F69"/>
    <w:rsid w:val="00BF2D2E"/>
    <w:rsid w:val="00BF311E"/>
    <w:rsid w:val="00BF54CC"/>
    <w:rsid w:val="00BF5BDF"/>
    <w:rsid w:val="00BF6DFC"/>
    <w:rsid w:val="00C01456"/>
    <w:rsid w:val="00C01C10"/>
    <w:rsid w:val="00C0207F"/>
    <w:rsid w:val="00C02973"/>
    <w:rsid w:val="00C038B3"/>
    <w:rsid w:val="00C04F7F"/>
    <w:rsid w:val="00C053F6"/>
    <w:rsid w:val="00C0563E"/>
    <w:rsid w:val="00C11A49"/>
    <w:rsid w:val="00C13977"/>
    <w:rsid w:val="00C143B8"/>
    <w:rsid w:val="00C14B4F"/>
    <w:rsid w:val="00C14D2D"/>
    <w:rsid w:val="00C15516"/>
    <w:rsid w:val="00C15EAD"/>
    <w:rsid w:val="00C165C5"/>
    <w:rsid w:val="00C17436"/>
    <w:rsid w:val="00C1775E"/>
    <w:rsid w:val="00C20441"/>
    <w:rsid w:val="00C2050F"/>
    <w:rsid w:val="00C209F3"/>
    <w:rsid w:val="00C20A00"/>
    <w:rsid w:val="00C2115A"/>
    <w:rsid w:val="00C214E0"/>
    <w:rsid w:val="00C24334"/>
    <w:rsid w:val="00C244D5"/>
    <w:rsid w:val="00C24CB3"/>
    <w:rsid w:val="00C25397"/>
    <w:rsid w:val="00C25966"/>
    <w:rsid w:val="00C2781A"/>
    <w:rsid w:val="00C30E76"/>
    <w:rsid w:val="00C322F3"/>
    <w:rsid w:val="00C3246B"/>
    <w:rsid w:val="00C331A1"/>
    <w:rsid w:val="00C340C6"/>
    <w:rsid w:val="00C34FFF"/>
    <w:rsid w:val="00C36C0B"/>
    <w:rsid w:val="00C36E55"/>
    <w:rsid w:val="00C37338"/>
    <w:rsid w:val="00C37DDC"/>
    <w:rsid w:val="00C4145D"/>
    <w:rsid w:val="00C43B2A"/>
    <w:rsid w:val="00C440BE"/>
    <w:rsid w:val="00C461DA"/>
    <w:rsid w:val="00C50F4B"/>
    <w:rsid w:val="00C51AB5"/>
    <w:rsid w:val="00C51DA9"/>
    <w:rsid w:val="00C530D6"/>
    <w:rsid w:val="00C53B8D"/>
    <w:rsid w:val="00C5582C"/>
    <w:rsid w:val="00C558BD"/>
    <w:rsid w:val="00C562CE"/>
    <w:rsid w:val="00C56FEC"/>
    <w:rsid w:val="00C60C2A"/>
    <w:rsid w:val="00C60F2B"/>
    <w:rsid w:val="00C61DC3"/>
    <w:rsid w:val="00C63CD8"/>
    <w:rsid w:val="00C654D3"/>
    <w:rsid w:val="00C6604D"/>
    <w:rsid w:val="00C660AA"/>
    <w:rsid w:val="00C6793F"/>
    <w:rsid w:val="00C67FA5"/>
    <w:rsid w:val="00C7121D"/>
    <w:rsid w:val="00C74BA2"/>
    <w:rsid w:val="00C80F81"/>
    <w:rsid w:val="00C81116"/>
    <w:rsid w:val="00C83AB9"/>
    <w:rsid w:val="00C83D4E"/>
    <w:rsid w:val="00C86867"/>
    <w:rsid w:val="00C86E6C"/>
    <w:rsid w:val="00C8702F"/>
    <w:rsid w:val="00C91808"/>
    <w:rsid w:val="00C9181A"/>
    <w:rsid w:val="00C91C53"/>
    <w:rsid w:val="00C9272E"/>
    <w:rsid w:val="00C95057"/>
    <w:rsid w:val="00C95100"/>
    <w:rsid w:val="00C95823"/>
    <w:rsid w:val="00C9601A"/>
    <w:rsid w:val="00C96C81"/>
    <w:rsid w:val="00C97754"/>
    <w:rsid w:val="00CA022A"/>
    <w:rsid w:val="00CA190A"/>
    <w:rsid w:val="00CA215C"/>
    <w:rsid w:val="00CA2349"/>
    <w:rsid w:val="00CA283F"/>
    <w:rsid w:val="00CA2EE0"/>
    <w:rsid w:val="00CA3653"/>
    <w:rsid w:val="00CA3BAD"/>
    <w:rsid w:val="00CA4092"/>
    <w:rsid w:val="00CA4217"/>
    <w:rsid w:val="00CA6AE3"/>
    <w:rsid w:val="00CA6B82"/>
    <w:rsid w:val="00CB1B13"/>
    <w:rsid w:val="00CB20C6"/>
    <w:rsid w:val="00CB3178"/>
    <w:rsid w:val="00CB4173"/>
    <w:rsid w:val="00CB603A"/>
    <w:rsid w:val="00CB62D7"/>
    <w:rsid w:val="00CB6487"/>
    <w:rsid w:val="00CB7F04"/>
    <w:rsid w:val="00CC08D9"/>
    <w:rsid w:val="00CC0AC5"/>
    <w:rsid w:val="00CC1E20"/>
    <w:rsid w:val="00CC49F9"/>
    <w:rsid w:val="00CC4AFA"/>
    <w:rsid w:val="00CC5930"/>
    <w:rsid w:val="00CC5DED"/>
    <w:rsid w:val="00CC5E0C"/>
    <w:rsid w:val="00CC6738"/>
    <w:rsid w:val="00CC68C6"/>
    <w:rsid w:val="00CD4208"/>
    <w:rsid w:val="00CD4DA2"/>
    <w:rsid w:val="00CD605B"/>
    <w:rsid w:val="00CD73EE"/>
    <w:rsid w:val="00CD7723"/>
    <w:rsid w:val="00CD798F"/>
    <w:rsid w:val="00CE14AA"/>
    <w:rsid w:val="00CE23D9"/>
    <w:rsid w:val="00CE26B4"/>
    <w:rsid w:val="00CE5342"/>
    <w:rsid w:val="00CE75BE"/>
    <w:rsid w:val="00CE7D55"/>
    <w:rsid w:val="00CF0DAC"/>
    <w:rsid w:val="00CF6412"/>
    <w:rsid w:val="00CF70D8"/>
    <w:rsid w:val="00CF756E"/>
    <w:rsid w:val="00CF7F5C"/>
    <w:rsid w:val="00D006FC"/>
    <w:rsid w:val="00D02555"/>
    <w:rsid w:val="00D10E51"/>
    <w:rsid w:val="00D12832"/>
    <w:rsid w:val="00D12BE1"/>
    <w:rsid w:val="00D1418C"/>
    <w:rsid w:val="00D15BBF"/>
    <w:rsid w:val="00D162DC"/>
    <w:rsid w:val="00D16F2F"/>
    <w:rsid w:val="00D17040"/>
    <w:rsid w:val="00D17BAB"/>
    <w:rsid w:val="00D21E80"/>
    <w:rsid w:val="00D23E44"/>
    <w:rsid w:val="00D24120"/>
    <w:rsid w:val="00D2450C"/>
    <w:rsid w:val="00D25D3F"/>
    <w:rsid w:val="00D26312"/>
    <w:rsid w:val="00D26641"/>
    <w:rsid w:val="00D26858"/>
    <w:rsid w:val="00D26A18"/>
    <w:rsid w:val="00D26DB8"/>
    <w:rsid w:val="00D3027B"/>
    <w:rsid w:val="00D316BE"/>
    <w:rsid w:val="00D337E2"/>
    <w:rsid w:val="00D360F1"/>
    <w:rsid w:val="00D40055"/>
    <w:rsid w:val="00D40944"/>
    <w:rsid w:val="00D41106"/>
    <w:rsid w:val="00D4251A"/>
    <w:rsid w:val="00D425C5"/>
    <w:rsid w:val="00D42944"/>
    <w:rsid w:val="00D42991"/>
    <w:rsid w:val="00D43893"/>
    <w:rsid w:val="00D44383"/>
    <w:rsid w:val="00D44748"/>
    <w:rsid w:val="00D451AA"/>
    <w:rsid w:val="00D45547"/>
    <w:rsid w:val="00D45835"/>
    <w:rsid w:val="00D4584D"/>
    <w:rsid w:val="00D467E6"/>
    <w:rsid w:val="00D50813"/>
    <w:rsid w:val="00D50F20"/>
    <w:rsid w:val="00D520E6"/>
    <w:rsid w:val="00D531B8"/>
    <w:rsid w:val="00D53292"/>
    <w:rsid w:val="00D5500A"/>
    <w:rsid w:val="00D572DD"/>
    <w:rsid w:val="00D57583"/>
    <w:rsid w:val="00D602BB"/>
    <w:rsid w:val="00D609E3"/>
    <w:rsid w:val="00D61645"/>
    <w:rsid w:val="00D6202F"/>
    <w:rsid w:val="00D6394E"/>
    <w:rsid w:val="00D6488D"/>
    <w:rsid w:val="00D65BA2"/>
    <w:rsid w:val="00D713A3"/>
    <w:rsid w:val="00D74340"/>
    <w:rsid w:val="00D74A7A"/>
    <w:rsid w:val="00D74B38"/>
    <w:rsid w:val="00D74DDF"/>
    <w:rsid w:val="00D75B94"/>
    <w:rsid w:val="00D75F13"/>
    <w:rsid w:val="00D76A56"/>
    <w:rsid w:val="00D76FFC"/>
    <w:rsid w:val="00D806D0"/>
    <w:rsid w:val="00D813B2"/>
    <w:rsid w:val="00D8167F"/>
    <w:rsid w:val="00D83459"/>
    <w:rsid w:val="00D8425E"/>
    <w:rsid w:val="00D8579E"/>
    <w:rsid w:val="00D859AA"/>
    <w:rsid w:val="00D85C68"/>
    <w:rsid w:val="00D868A3"/>
    <w:rsid w:val="00D87169"/>
    <w:rsid w:val="00D87C52"/>
    <w:rsid w:val="00D87D36"/>
    <w:rsid w:val="00D90CAD"/>
    <w:rsid w:val="00D90D60"/>
    <w:rsid w:val="00D926A2"/>
    <w:rsid w:val="00D93861"/>
    <w:rsid w:val="00D960B3"/>
    <w:rsid w:val="00D96B62"/>
    <w:rsid w:val="00D97391"/>
    <w:rsid w:val="00DA0249"/>
    <w:rsid w:val="00DA10B8"/>
    <w:rsid w:val="00DA16AD"/>
    <w:rsid w:val="00DA357A"/>
    <w:rsid w:val="00DA36AA"/>
    <w:rsid w:val="00DA3D62"/>
    <w:rsid w:val="00DA3EEC"/>
    <w:rsid w:val="00DA4034"/>
    <w:rsid w:val="00DA4135"/>
    <w:rsid w:val="00DA4C9F"/>
    <w:rsid w:val="00DA6AE4"/>
    <w:rsid w:val="00DA76BA"/>
    <w:rsid w:val="00DB1363"/>
    <w:rsid w:val="00DB3565"/>
    <w:rsid w:val="00DB4376"/>
    <w:rsid w:val="00DB4E0E"/>
    <w:rsid w:val="00DB55CB"/>
    <w:rsid w:val="00DC0585"/>
    <w:rsid w:val="00DC2658"/>
    <w:rsid w:val="00DC2B1F"/>
    <w:rsid w:val="00DC3E59"/>
    <w:rsid w:val="00DC3EC8"/>
    <w:rsid w:val="00DC436D"/>
    <w:rsid w:val="00DC6DAC"/>
    <w:rsid w:val="00DC7B81"/>
    <w:rsid w:val="00DD0C84"/>
    <w:rsid w:val="00DD12E8"/>
    <w:rsid w:val="00DD57E3"/>
    <w:rsid w:val="00DD5CDC"/>
    <w:rsid w:val="00DD72A0"/>
    <w:rsid w:val="00DD79E7"/>
    <w:rsid w:val="00DE0758"/>
    <w:rsid w:val="00DE2ED8"/>
    <w:rsid w:val="00DE3838"/>
    <w:rsid w:val="00DE6A2D"/>
    <w:rsid w:val="00DE6BA3"/>
    <w:rsid w:val="00DE6FFF"/>
    <w:rsid w:val="00DF070D"/>
    <w:rsid w:val="00DF4FA2"/>
    <w:rsid w:val="00DF6056"/>
    <w:rsid w:val="00DF6426"/>
    <w:rsid w:val="00DF69A4"/>
    <w:rsid w:val="00DF6A37"/>
    <w:rsid w:val="00E0268B"/>
    <w:rsid w:val="00E032E8"/>
    <w:rsid w:val="00E04400"/>
    <w:rsid w:val="00E04C17"/>
    <w:rsid w:val="00E05524"/>
    <w:rsid w:val="00E05FAD"/>
    <w:rsid w:val="00E06037"/>
    <w:rsid w:val="00E0647F"/>
    <w:rsid w:val="00E07D20"/>
    <w:rsid w:val="00E07E1F"/>
    <w:rsid w:val="00E1667E"/>
    <w:rsid w:val="00E174FB"/>
    <w:rsid w:val="00E17A17"/>
    <w:rsid w:val="00E21D8A"/>
    <w:rsid w:val="00E22B88"/>
    <w:rsid w:val="00E231D4"/>
    <w:rsid w:val="00E233DB"/>
    <w:rsid w:val="00E24A8C"/>
    <w:rsid w:val="00E24DBC"/>
    <w:rsid w:val="00E251E4"/>
    <w:rsid w:val="00E27C6D"/>
    <w:rsid w:val="00E31579"/>
    <w:rsid w:val="00E315E8"/>
    <w:rsid w:val="00E3278E"/>
    <w:rsid w:val="00E3540A"/>
    <w:rsid w:val="00E3612C"/>
    <w:rsid w:val="00E37313"/>
    <w:rsid w:val="00E37780"/>
    <w:rsid w:val="00E42D1F"/>
    <w:rsid w:val="00E43164"/>
    <w:rsid w:val="00E442DD"/>
    <w:rsid w:val="00E44A54"/>
    <w:rsid w:val="00E45B61"/>
    <w:rsid w:val="00E46855"/>
    <w:rsid w:val="00E54759"/>
    <w:rsid w:val="00E54BA8"/>
    <w:rsid w:val="00E55C3B"/>
    <w:rsid w:val="00E57B44"/>
    <w:rsid w:val="00E602BB"/>
    <w:rsid w:val="00E6196C"/>
    <w:rsid w:val="00E62418"/>
    <w:rsid w:val="00E66B72"/>
    <w:rsid w:val="00E74BF1"/>
    <w:rsid w:val="00E75F39"/>
    <w:rsid w:val="00E76A0B"/>
    <w:rsid w:val="00E77E01"/>
    <w:rsid w:val="00E800FB"/>
    <w:rsid w:val="00E82500"/>
    <w:rsid w:val="00E825E9"/>
    <w:rsid w:val="00E82E4B"/>
    <w:rsid w:val="00E82EAB"/>
    <w:rsid w:val="00E83375"/>
    <w:rsid w:val="00E84F76"/>
    <w:rsid w:val="00E860AC"/>
    <w:rsid w:val="00E86F50"/>
    <w:rsid w:val="00E87E30"/>
    <w:rsid w:val="00E904AE"/>
    <w:rsid w:val="00E91121"/>
    <w:rsid w:val="00E91F41"/>
    <w:rsid w:val="00E92B40"/>
    <w:rsid w:val="00E94F39"/>
    <w:rsid w:val="00E95373"/>
    <w:rsid w:val="00E95A7F"/>
    <w:rsid w:val="00E969B7"/>
    <w:rsid w:val="00EA03EB"/>
    <w:rsid w:val="00EA11A2"/>
    <w:rsid w:val="00EA3D72"/>
    <w:rsid w:val="00EA446D"/>
    <w:rsid w:val="00EA46F4"/>
    <w:rsid w:val="00EA50AB"/>
    <w:rsid w:val="00EA5F23"/>
    <w:rsid w:val="00EA618E"/>
    <w:rsid w:val="00EA6931"/>
    <w:rsid w:val="00EA7EC1"/>
    <w:rsid w:val="00EB1645"/>
    <w:rsid w:val="00EB17BA"/>
    <w:rsid w:val="00EB2B16"/>
    <w:rsid w:val="00EB3F83"/>
    <w:rsid w:val="00EB4FD9"/>
    <w:rsid w:val="00EB5032"/>
    <w:rsid w:val="00EB5588"/>
    <w:rsid w:val="00EB6D21"/>
    <w:rsid w:val="00EC3039"/>
    <w:rsid w:val="00EC5F8D"/>
    <w:rsid w:val="00ED374C"/>
    <w:rsid w:val="00ED5910"/>
    <w:rsid w:val="00ED5B0B"/>
    <w:rsid w:val="00ED7F60"/>
    <w:rsid w:val="00EE03ED"/>
    <w:rsid w:val="00EE2B1E"/>
    <w:rsid w:val="00EE3BFA"/>
    <w:rsid w:val="00EE3C15"/>
    <w:rsid w:val="00EE3C5C"/>
    <w:rsid w:val="00EE4148"/>
    <w:rsid w:val="00EE57B8"/>
    <w:rsid w:val="00EE6C74"/>
    <w:rsid w:val="00EE6DD6"/>
    <w:rsid w:val="00EF1D6D"/>
    <w:rsid w:val="00EF24D7"/>
    <w:rsid w:val="00EF2CFB"/>
    <w:rsid w:val="00EF2E93"/>
    <w:rsid w:val="00EF34EA"/>
    <w:rsid w:val="00EF356B"/>
    <w:rsid w:val="00EF61D6"/>
    <w:rsid w:val="00EF6C50"/>
    <w:rsid w:val="00EF6DC2"/>
    <w:rsid w:val="00EF7F78"/>
    <w:rsid w:val="00F002A6"/>
    <w:rsid w:val="00F0104B"/>
    <w:rsid w:val="00F01140"/>
    <w:rsid w:val="00F02F2D"/>
    <w:rsid w:val="00F03A71"/>
    <w:rsid w:val="00F05E68"/>
    <w:rsid w:val="00F07B4E"/>
    <w:rsid w:val="00F07FCD"/>
    <w:rsid w:val="00F10197"/>
    <w:rsid w:val="00F106FD"/>
    <w:rsid w:val="00F13648"/>
    <w:rsid w:val="00F13A05"/>
    <w:rsid w:val="00F14401"/>
    <w:rsid w:val="00F14C14"/>
    <w:rsid w:val="00F14EC3"/>
    <w:rsid w:val="00F162EC"/>
    <w:rsid w:val="00F20282"/>
    <w:rsid w:val="00F23EA7"/>
    <w:rsid w:val="00F248EA"/>
    <w:rsid w:val="00F27F92"/>
    <w:rsid w:val="00F330EE"/>
    <w:rsid w:val="00F33487"/>
    <w:rsid w:val="00F33892"/>
    <w:rsid w:val="00F3506C"/>
    <w:rsid w:val="00F370CF"/>
    <w:rsid w:val="00F400FE"/>
    <w:rsid w:val="00F41FAE"/>
    <w:rsid w:val="00F45223"/>
    <w:rsid w:val="00F4572E"/>
    <w:rsid w:val="00F464AB"/>
    <w:rsid w:val="00F4697B"/>
    <w:rsid w:val="00F46E99"/>
    <w:rsid w:val="00F505E2"/>
    <w:rsid w:val="00F5302A"/>
    <w:rsid w:val="00F568AD"/>
    <w:rsid w:val="00F572C0"/>
    <w:rsid w:val="00F6328A"/>
    <w:rsid w:val="00F70A51"/>
    <w:rsid w:val="00F71070"/>
    <w:rsid w:val="00F71B73"/>
    <w:rsid w:val="00F71F9B"/>
    <w:rsid w:val="00F7317C"/>
    <w:rsid w:val="00F7483E"/>
    <w:rsid w:val="00F758FA"/>
    <w:rsid w:val="00F80003"/>
    <w:rsid w:val="00F807A0"/>
    <w:rsid w:val="00F808A8"/>
    <w:rsid w:val="00F80963"/>
    <w:rsid w:val="00F81F56"/>
    <w:rsid w:val="00F82936"/>
    <w:rsid w:val="00F84809"/>
    <w:rsid w:val="00F84C47"/>
    <w:rsid w:val="00F86FDA"/>
    <w:rsid w:val="00F910D4"/>
    <w:rsid w:val="00F9260D"/>
    <w:rsid w:val="00F947F1"/>
    <w:rsid w:val="00F94C31"/>
    <w:rsid w:val="00F97917"/>
    <w:rsid w:val="00FB0B58"/>
    <w:rsid w:val="00FB1048"/>
    <w:rsid w:val="00FB23D4"/>
    <w:rsid w:val="00FB3074"/>
    <w:rsid w:val="00FB3E04"/>
    <w:rsid w:val="00FB4621"/>
    <w:rsid w:val="00FB4BD9"/>
    <w:rsid w:val="00FB6BAC"/>
    <w:rsid w:val="00FB7631"/>
    <w:rsid w:val="00FC0C2B"/>
    <w:rsid w:val="00FC11FC"/>
    <w:rsid w:val="00FC2F67"/>
    <w:rsid w:val="00FC44D5"/>
    <w:rsid w:val="00FC5761"/>
    <w:rsid w:val="00FC6313"/>
    <w:rsid w:val="00FC6C7F"/>
    <w:rsid w:val="00FC7460"/>
    <w:rsid w:val="00FC78F4"/>
    <w:rsid w:val="00FC7980"/>
    <w:rsid w:val="00FD040D"/>
    <w:rsid w:val="00FD27E6"/>
    <w:rsid w:val="00FD4043"/>
    <w:rsid w:val="00FD7506"/>
    <w:rsid w:val="00FE0CF9"/>
    <w:rsid w:val="00FE1903"/>
    <w:rsid w:val="00FE2BC1"/>
    <w:rsid w:val="00FE37A5"/>
    <w:rsid w:val="00FE6262"/>
    <w:rsid w:val="00FE6BC4"/>
    <w:rsid w:val="00FE6DAB"/>
    <w:rsid w:val="00FF090C"/>
    <w:rsid w:val="00FF1E48"/>
    <w:rsid w:val="00FF2821"/>
    <w:rsid w:val="00FF3892"/>
    <w:rsid w:val="00FF4621"/>
    <w:rsid w:val="00FF4878"/>
    <w:rsid w:val="00FF5834"/>
    <w:rsid w:val="00FF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10D71"/>
    <w:pPr>
      <w:spacing w:after="0" w:line="240" w:lineRule="auto"/>
    </w:pPr>
    <w:rPr>
      <w:rFonts w:ascii="Arial" w:hAnsi="Arial" w:cs="Arial"/>
      <w:sz w:val="24"/>
      <w:szCs w:val="24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791E61"/>
    <w:pPr>
      <w:keepNext/>
      <w:spacing w:line="360" w:lineRule="auto"/>
      <w:outlineLvl w:val="1"/>
    </w:pPr>
    <w:rPr>
      <w:rFonts w:cs="Times New Roman"/>
      <w:b/>
      <w:sz w:val="28"/>
      <w:szCs w:val="2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de-DE"/>
    </w:rPr>
  </w:style>
  <w:style w:type="paragraph" w:styleId="Fuzeile">
    <w:name w:val="footer"/>
    <w:basedOn w:val="Standard"/>
    <w:link w:val="FuzeileZchn"/>
    <w:uiPriority w:val="99"/>
    <w:rsid w:val="003E64C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ascii="Arial" w:hAnsi="Arial" w:cs="Arial"/>
      <w:sz w:val="24"/>
      <w:szCs w:val="24"/>
      <w:lang w:val="x-none" w:eastAsia="de-DE"/>
    </w:rPr>
  </w:style>
  <w:style w:type="paragraph" w:styleId="Kopfzeile">
    <w:name w:val="header"/>
    <w:basedOn w:val="Standard"/>
    <w:link w:val="KopfzeileZchn"/>
    <w:uiPriority w:val="99"/>
    <w:rsid w:val="003E64C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ascii="Arial" w:hAnsi="Arial" w:cs="Arial"/>
      <w:sz w:val="24"/>
      <w:szCs w:val="24"/>
      <w:lang w:val="x-none" w:eastAsia="de-DE"/>
    </w:rPr>
  </w:style>
  <w:style w:type="paragraph" w:styleId="Textkrper2">
    <w:name w:val="Body Text 2"/>
    <w:basedOn w:val="Standard"/>
    <w:link w:val="Textkrper2Zchn"/>
    <w:uiPriority w:val="99"/>
    <w:rsid w:val="00791E61"/>
    <w:pPr>
      <w:spacing w:line="312" w:lineRule="auto"/>
      <w:jc w:val="both"/>
    </w:pPr>
    <w:rPr>
      <w:rFonts w:cs="Times New Roman"/>
      <w:szCs w:val="20"/>
    </w:rPr>
  </w:style>
  <w:style w:type="character" w:customStyle="1" w:styleId="Textkrper2Zchn">
    <w:name w:val="Textkörper 2 Zchn"/>
    <w:basedOn w:val="Absatz-Standardschriftart"/>
    <w:link w:val="Textkrper2"/>
    <w:uiPriority w:val="99"/>
    <w:semiHidden/>
    <w:locked/>
    <w:rPr>
      <w:rFonts w:ascii="Arial" w:hAnsi="Arial" w:cs="Arial"/>
      <w:sz w:val="24"/>
      <w:szCs w:val="24"/>
      <w:lang w:val="x-none" w:eastAsia="de-DE"/>
    </w:rPr>
  </w:style>
  <w:style w:type="paragraph" w:styleId="Index1">
    <w:name w:val="index 1"/>
    <w:basedOn w:val="Standard"/>
    <w:next w:val="Standard"/>
    <w:autoRedefine/>
    <w:uiPriority w:val="99"/>
    <w:semiHidden/>
    <w:rsid w:val="00B03F26"/>
    <w:pPr>
      <w:ind w:left="240" w:hanging="240"/>
    </w:pPr>
  </w:style>
  <w:style w:type="paragraph" w:styleId="Verzeichnis1">
    <w:name w:val="toc 1"/>
    <w:basedOn w:val="Standard"/>
    <w:next w:val="Standard"/>
    <w:autoRedefine/>
    <w:uiPriority w:val="99"/>
    <w:semiHidden/>
    <w:rsid w:val="00B03F26"/>
  </w:style>
  <w:style w:type="paragraph" w:styleId="Abbildungsverzeichnis">
    <w:name w:val="table of figures"/>
    <w:basedOn w:val="Standard"/>
    <w:next w:val="Standard"/>
    <w:uiPriority w:val="99"/>
    <w:semiHidden/>
    <w:rsid w:val="00B03F26"/>
    <w:pPr>
      <w:ind w:left="480" w:hanging="480"/>
    </w:pPr>
  </w:style>
  <w:style w:type="paragraph" w:styleId="RGV-berschrift">
    <w:name w:val="toa heading"/>
    <w:basedOn w:val="Standard"/>
    <w:next w:val="Standard"/>
    <w:uiPriority w:val="99"/>
    <w:semiHidden/>
    <w:rsid w:val="00B03F26"/>
    <w:pPr>
      <w:spacing w:before="120"/>
    </w:pPr>
    <w:rPr>
      <w:b/>
      <w:bCs/>
    </w:rPr>
  </w:style>
  <w:style w:type="character" w:styleId="Seitenzahl">
    <w:name w:val="page number"/>
    <w:basedOn w:val="Absatz-Standardschriftart"/>
    <w:uiPriority w:val="99"/>
    <w:rsid w:val="00A22FA9"/>
    <w:rPr>
      <w:rFonts w:cs="Times New Roman"/>
    </w:rPr>
  </w:style>
  <w:style w:type="paragraph" w:styleId="Dokumentstruktur">
    <w:name w:val="Document Map"/>
    <w:basedOn w:val="Standard"/>
    <w:link w:val="DokumentstrukturZchn"/>
    <w:uiPriority w:val="99"/>
    <w:semiHidden/>
    <w:rsid w:val="00A97483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locked/>
    <w:rPr>
      <w:rFonts w:ascii="Tahoma" w:hAnsi="Tahoma" w:cs="Tahoma"/>
      <w:sz w:val="16"/>
      <w:szCs w:val="16"/>
      <w:lang w:val="x-none" w:eastAsia="de-DE"/>
    </w:rPr>
  </w:style>
  <w:style w:type="character" w:styleId="Hyperlink">
    <w:name w:val="Hyperlink"/>
    <w:basedOn w:val="Absatz-Standardschriftart"/>
    <w:uiPriority w:val="99"/>
    <w:rsid w:val="00A239AC"/>
    <w:rPr>
      <w:rFonts w:cs="Times New Roman"/>
      <w:color w:val="0000FF"/>
      <w:u w:val="single"/>
    </w:rPr>
  </w:style>
  <w:style w:type="character" w:styleId="BesuchterHyperlink">
    <w:name w:val="FollowedHyperlink"/>
    <w:basedOn w:val="Absatz-Standardschriftart"/>
    <w:uiPriority w:val="99"/>
    <w:rsid w:val="008F3521"/>
    <w:rPr>
      <w:rFonts w:cs="Times New Roman"/>
      <w:color w:val="800080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D3B2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8D3B29"/>
    <w:rPr>
      <w:rFonts w:ascii="Tahoma" w:hAnsi="Tahoma" w:cs="Tahoma"/>
      <w:sz w:val="16"/>
      <w:szCs w:val="16"/>
      <w:lang w:val="x-non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10E2A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10E2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locked/>
    <w:rsid w:val="00010E2A"/>
    <w:rPr>
      <w:rFonts w:ascii="Arial" w:hAnsi="Arial" w:cs="Arial"/>
      <w:sz w:val="20"/>
      <w:szCs w:val="20"/>
      <w:lang w:val="x-non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10E2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locked/>
    <w:rsid w:val="00010E2A"/>
    <w:rPr>
      <w:rFonts w:ascii="Arial" w:hAnsi="Arial" w:cs="Arial"/>
      <w:b/>
      <w:bCs/>
      <w:sz w:val="20"/>
      <w:szCs w:val="20"/>
      <w:lang w:val="x-none" w:eastAsia="de-DE"/>
    </w:rPr>
  </w:style>
  <w:style w:type="paragraph" w:styleId="StandardWeb">
    <w:name w:val="Normal (Web)"/>
    <w:basedOn w:val="Standard"/>
    <w:uiPriority w:val="99"/>
    <w:semiHidden/>
    <w:unhideWhenUsed/>
    <w:rsid w:val="000F2ADE"/>
    <w:pPr>
      <w:spacing w:after="240"/>
    </w:pPr>
    <w:rPr>
      <w:rFonts w:ascii="Times New Roman" w:hAnsi="Times New Roman" w:cs="Times New Roman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10D71"/>
    <w:pPr>
      <w:spacing w:after="0" w:line="240" w:lineRule="auto"/>
    </w:pPr>
    <w:rPr>
      <w:rFonts w:ascii="Arial" w:hAnsi="Arial" w:cs="Arial"/>
      <w:sz w:val="24"/>
      <w:szCs w:val="24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9"/>
    <w:qFormat/>
    <w:rsid w:val="00791E61"/>
    <w:pPr>
      <w:keepNext/>
      <w:spacing w:line="360" w:lineRule="auto"/>
      <w:outlineLvl w:val="1"/>
    </w:pPr>
    <w:rPr>
      <w:rFonts w:cs="Times New Roman"/>
      <w:b/>
      <w:sz w:val="28"/>
      <w:szCs w:val="2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de-DE"/>
    </w:rPr>
  </w:style>
  <w:style w:type="paragraph" w:styleId="Fuzeile">
    <w:name w:val="footer"/>
    <w:basedOn w:val="Standard"/>
    <w:link w:val="FuzeileZchn"/>
    <w:uiPriority w:val="99"/>
    <w:rsid w:val="003E64C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ascii="Arial" w:hAnsi="Arial" w:cs="Arial"/>
      <w:sz w:val="24"/>
      <w:szCs w:val="24"/>
      <w:lang w:val="x-none" w:eastAsia="de-DE"/>
    </w:rPr>
  </w:style>
  <w:style w:type="paragraph" w:styleId="Kopfzeile">
    <w:name w:val="header"/>
    <w:basedOn w:val="Standard"/>
    <w:link w:val="KopfzeileZchn"/>
    <w:uiPriority w:val="99"/>
    <w:rsid w:val="003E64C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ascii="Arial" w:hAnsi="Arial" w:cs="Arial"/>
      <w:sz w:val="24"/>
      <w:szCs w:val="24"/>
      <w:lang w:val="x-none" w:eastAsia="de-DE"/>
    </w:rPr>
  </w:style>
  <w:style w:type="paragraph" w:styleId="Textkrper2">
    <w:name w:val="Body Text 2"/>
    <w:basedOn w:val="Standard"/>
    <w:link w:val="Textkrper2Zchn"/>
    <w:uiPriority w:val="99"/>
    <w:rsid w:val="00791E61"/>
    <w:pPr>
      <w:spacing w:line="312" w:lineRule="auto"/>
      <w:jc w:val="both"/>
    </w:pPr>
    <w:rPr>
      <w:rFonts w:cs="Times New Roman"/>
      <w:szCs w:val="20"/>
    </w:rPr>
  </w:style>
  <w:style w:type="character" w:customStyle="1" w:styleId="Textkrper2Zchn">
    <w:name w:val="Textkörper 2 Zchn"/>
    <w:basedOn w:val="Absatz-Standardschriftart"/>
    <w:link w:val="Textkrper2"/>
    <w:uiPriority w:val="99"/>
    <w:semiHidden/>
    <w:locked/>
    <w:rPr>
      <w:rFonts w:ascii="Arial" w:hAnsi="Arial" w:cs="Arial"/>
      <w:sz w:val="24"/>
      <w:szCs w:val="24"/>
      <w:lang w:val="x-none" w:eastAsia="de-DE"/>
    </w:rPr>
  </w:style>
  <w:style w:type="paragraph" w:styleId="Index1">
    <w:name w:val="index 1"/>
    <w:basedOn w:val="Standard"/>
    <w:next w:val="Standard"/>
    <w:autoRedefine/>
    <w:uiPriority w:val="99"/>
    <w:semiHidden/>
    <w:rsid w:val="00B03F26"/>
    <w:pPr>
      <w:ind w:left="240" w:hanging="240"/>
    </w:pPr>
  </w:style>
  <w:style w:type="paragraph" w:styleId="Verzeichnis1">
    <w:name w:val="toc 1"/>
    <w:basedOn w:val="Standard"/>
    <w:next w:val="Standard"/>
    <w:autoRedefine/>
    <w:uiPriority w:val="99"/>
    <w:semiHidden/>
    <w:rsid w:val="00B03F26"/>
  </w:style>
  <w:style w:type="paragraph" w:styleId="Abbildungsverzeichnis">
    <w:name w:val="table of figures"/>
    <w:basedOn w:val="Standard"/>
    <w:next w:val="Standard"/>
    <w:uiPriority w:val="99"/>
    <w:semiHidden/>
    <w:rsid w:val="00B03F26"/>
    <w:pPr>
      <w:ind w:left="480" w:hanging="480"/>
    </w:pPr>
  </w:style>
  <w:style w:type="paragraph" w:styleId="RGV-berschrift">
    <w:name w:val="toa heading"/>
    <w:basedOn w:val="Standard"/>
    <w:next w:val="Standard"/>
    <w:uiPriority w:val="99"/>
    <w:semiHidden/>
    <w:rsid w:val="00B03F26"/>
    <w:pPr>
      <w:spacing w:before="120"/>
    </w:pPr>
    <w:rPr>
      <w:b/>
      <w:bCs/>
    </w:rPr>
  </w:style>
  <w:style w:type="character" w:styleId="Seitenzahl">
    <w:name w:val="page number"/>
    <w:basedOn w:val="Absatz-Standardschriftart"/>
    <w:uiPriority w:val="99"/>
    <w:rsid w:val="00A22FA9"/>
    <w:rPr>
      <w:rFonts w:cs="Times New Roman"/>
    </w:rPr>
  </w:style>
  <w:style w:type="paragraph" w:styleId="Dokumentstruktur">
    <w:name w:val="Document Map"/>
    <w:basedOn w:val="Standard"/>
    <w:link w:val="DokumentstrukturZchn"/>
    <w:uiPriority w:val="99"/>
    <w:semiHidden/>
    <w:rsid w:val="00A97483"/>
    <w:pPr>
      <w:shd w:val="clear" w:color="auto" w:fill="000080"/>
    </w:pPr>
    <w:rPr>
      <w:rFonts w:ascii="Tahoma" w:hAnsi="Tahoma" w:cs="Tahoma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locked/>
    <w:rPr>
      <w:rFonts w:ascii="Tahoma" w:hAnsi="Tahoma" w:cs="Tahoma"/>
      <w:sz w:val="16"/>
      <w:szCs w:val="16"/>
      <w:lang w:val="x-none" w:eastAsia="de-DE"/>
    </w:rPr>
  </w:style>
  <w:style w:type="character" w:styleId="Hyperlink">
    <w:name w:val="Hyperlink"/>
    <w:basedOn w:val="Absatz-Standardschriftart"/>
    <w:uiPriority w:val="99"/>
    <w:rsid w:val="00A239AC"/>
    <w:rPr>
      <w:rFonts w:cs="Times New Roman"/>
      <w:color w:val="0000FF"/>
      <w:u w:val="single"/>
    </w:rPr>
  </w:style>
  <w:style w:type="character" w:styleId="BesuchterHyperlink">
    <w:name w:val="FollowedHyperlink"/>
    <w:basedOn w:val="Absatz-Standardschriftart"/>
    <w:uiPriority w:val="99"/>
    <w:rsid w:val="008F3521"/>
    <w:rPr>
      <w:rFonts w:cs="Times New Roman"/>
      <w:color w:val="800080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D3B2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8D3B29"/>
    <w:rPr>
      <w:rFonts w:ascii="Tahoma" w:hAnsi="Tahoma" w:cs="Tahoma"/>
      <w:sz w:val="16"/>
      <w:szCs w:val="16"/>
      <w:lang w:val="x-non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10E2A"/>
    <w:rPr>
      <w:rFonts w:cs="Times New Roman"/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10E2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locked/>
    <w:rsid w:val="00010E2A"/>
    <w:rPr>
      <w:rFonts w:ascii="Arial" w:hAnsi="Arial" w:cs="Arial"/>
      <w:sz w:val="20"/>
      <w:szCs w:val="20"/>
      <w:lang w:val="x-non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10E2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locked/>
    <w:rsid w:val="00010E2A"/>
    <w:rPr>
      <w:rFonts w:ascii="Arial" w:hAnsi="Arial" w:cs="Arial"/>
      <w:b/>
      <w:bCs/>
      <w:sz w:val="20"/>
      <w:szCs w:val="20"/>
      <w:lang w:val="x-none" w:eastAsia="de-DE"/>
    </w:rPr>
  </w:style>
  <w:style w:type="paragraph" w:styleId="StandardWeb">
    <w:name w:val="Normal (Web)"/>
    <w:basedOn w:val="Standard"/>
    <w:uiPriority w:val="99"/>
    <w:semiHidden/>
    <w:unhideWhenUsed/>
    <w:rsid w:val="000F2ADE"/>
    <w:pPr>
      <w:spacing w:after="240"/>
    </w:pPr>
    <w:rPr>
      <w:rFonts w:ascii="Times New Roman" w:hAnsi="Times New Roman" w:cs="Times New Roman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6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629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62923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62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62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629241">
                              <w:marLeft w:val="0"/>
                              <w:marRight w:val="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629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62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629238">
                                          <w:marLeft w:val="0"/>
                                          <w:marRight w:val="0"/>
                                          <w:marTop w:val="0"/>
                                          <w:marBottom w:val="42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26292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piroano/servlet/PB/show/1094261" TargetMode="External"/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340B8-6FAA-4049-85C2-02AABE3B5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43E88B23.dotm</Template>
  <TotalTime>0</TotalTime>
  <Pages>3</Pages>
  <Words>442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Spürbare Anzeichen für Verbesserungen</vt:lpstr>
    </vt:vector>
  </TitlesOfParts>
  <Company>Wieland-Werke AG</Company>
  <LinksUpToDate>false</LinksUpToDate>
  <CharactersWithSpaces>3227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Spürbare Anzeichen für Verbesserungen</dc:title>
  <dc:creator>GU/Ma Fr. Maier, Karin</dc:creator>
  <cp:lastModifiedBy>GU/Mh Hr. Mahr, Karsten</cp:lastModifiedBy>
  <cp:revision>2</cp:revision>
  <cp:lastPrinted>2016-10-19T08:33:00Z</cp:lastPrinted>
  <dcterms:created xsi:type="dcterms:W3CDTF">2016-10-19T13:25:00Z</dcterms:created>
  <dcterms:modified xsi:type="dcterms:W3CDTF">2016-10-19T13:25:00Z</dcterms:modified>
</cp:coreProperties>
</file>