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123696C2" w:rsidR="003509E3" w:rsidRPr="00F727E1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>FRITZ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r w:rsidRPr="00F727E1">
        <w:rPr>
          <w:rFonts w:ascii="Arial" w:hAnsi="Arial"/>
          <w:b/>
          <w:color w:val="000000"/>
          <w:u w:val="single"/>
        </w:rPr>
        <w:t>&amp;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r w:rsidRPr="00F727E1">
        <w:rPr>
          <w:rFonts w:ascii="Arial" w:hAnsi="Arial"/>
          <w:b/>
          <w:color w:val="000000"/>
          <w:u w:val="single"/>
        </w:rPr>
        <w:t>MACZIOL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r w:rsidR="00DE26C8">
        <w:rPr>
          <w:rFonts w:ascii="Arial" w:hAnsi="Arial"/>
          <w:b/>
          <w:color w:val="000000"/>
          <w:u w:val="single"/>
        </w:rPr>
        <w:t>erhält von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r w:rsidR="00E61349">
        <w:rPr>
          <w:rFonts w:ascii="Arial" w:hAnsi="Arial"/>
          <w:b/>
          <w:color w:val="000000"/>
          <w:u w:val="single"/>
        </w:rPr>
        <w:t>der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="00E61349">
        <w:rPr>
          <w:rFonts w:ascii="Arial" w:hAnsi="Arial"/>
          <w:b/>
          <w:color w:val="000000"/>
          <w:u w:val="single"/>
        </w:rPr>
        <w:t>Experton</w:t>
      </w:r>
      <w:proofErr w:type="spellEnd"/>
      <w:r w:rsidR="00857301">
        <w:rPr>
          <w:rFonts w:ascii="Arial" w:hAnsi="Arial"/>
          <w:b/>
          <w:color w:val="000000"/>
          <w:u w:val="single"/>
        </w:rPr>
        <w:t xml:space="preserve"> </w:t>
      </w:r>
      <w:r w:rsidR="00E61349">
        <w:rPr>
          <w:rFonts w:ascii="Arial" w:hAnsi="Arial"/>
          <w:b/>
          <w:color w:val="000000"/>
          <w:u w:val="single"/>
        </w:rPr>
        <w:t>Group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r w:rsidR="00E61349">
        <w:rPr>
          <w:rFonts w:ascii="Arial" w:hAnsi="Arial"/>
          <w:b/>
          <w:color w:val="000000"/>
          <w:u w:val="single"/>
        </w:rPr>
        <w:t>„</w:t>
      </w:r>
      <w:proofErr w:type="spellStart"/>
      <w:r w:rsidR="00E61349">
        <w:rPr>
          <w:rFonts w:ascii="Arial" w:hAnsi="Arial"/>
          <w:b/>
          <w:color w:val="000000"/>
          <w:u w:val="single"/>
        </w:rPr>
        <w:t>Rising</w:t>
      </w:r>
      <w:proofErr w:type="spellEnd"/>
      <w:r w:rsidR="00857301">
        <w:rPr>
          <w:rFonts w:ascii="Arial" w:hAnsi="Arial"/>
          <w:b/>
          <w:color w:val="000000"/>
          <w:u w:val="single"/>
        </w:rPr>
        <w:t xml:space="preserve"> </w:t>
      </w:r>
      <w:r w:rsidR="00E61349">
        <w:rPr>
          <w:rFonts w:ascii="Arial" w:hAnsi="Arial"/>
          <w:b/>
          <w:color w:val="000000"/>
          <w:u w:val="single"/>
        </w:rPr>
        <w:t>Star“</w:t>
      </w:r>
      <w:r w:rsidR="00FA62B6">
        <w:rPr>
          <w:rFonts w:ascii="Arial" w:hAnsi="Arial"/>
          <w:b/>
          <w:color w:val="000000"/>
          <w:u w:val="single"/>
        </w:rPr>
        <w:t>-Award</w:t>
      </w:r>
      <w:r w:rsidR="00DE26C8">
        <w:rPr>
          <w:rFonts w:ascii="Arial" w:hAnsi="Arial"/>
          <w:b/>
          <w:color w:val="000000"/>
          <w:u w:val="single"/>
        </w:rPr>
        <w:t xml:space="preserve"> </w:t>
      </w:r>
      <w:r w:rsidR="00DE26C8">
        <w:rPr>
          <w:rFonts w:ascii="Arial" w:hAnsi="Arial"/>
          <w:b/>
          <w:color w:val="000000"/>
          <w:u w:val="single"/>
        </w:rPr>
        <w:br/>
      </w:r>
      <w:r w:rsidR="00E61349">
        <w:rPr>
          <w:rFonts w:ascii="Arial" w:hAnsi="Arial"/>
          <w:b/>
          <w:color w:val="000000"/>
          <w:u w:val="single"/>
        </w:rPr>
        <w:t>in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r w:rsidR="00E61349">
        <w:rPr>
          <w:rFonts w:ascii="Arial" w:hAnsi="Arial"/>
          <w:b/>
          <w:color w:val="000000"/>
          <w:u w:val="single"/>
        </w:rPr>
        <w:t>der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r w:rsidR="00E61349">
        <w:rPr>
          <w:rFonts w:ascii="Arial" w:hAnsi="Arial"/>
          <w:b/>
          <w:color w:val="000000"/>
          <w:u w:val="single"/>
        </w:rPr>
        <w:t>Kategorie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r w:rsidR="0004278F">
        <w:rPr>
          <w:rFonts w:ascii="Arial" w:hAnsi="Arial"/>
          <w:b/>
          <w:color w:val="000000"/>
          <w:u w:val="single"/>
        </w:rPr>
        <w:t>„Big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r w:rsidR="0004278F">
        <w:rPr>
          <w:rFonts w:ascii="Arial" w:hAnsi="Arial"/>
          <w:b/>
          <w:color w:val="000000"/>
          <w:u w:val="single"/>
        </w:rPr>
        <w:t>Data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="0004278F">
        <w:rPr>
          <w:rFonts w:ascii="Arial" w:hAnsi="Arial"/>
          <w:b/>
          <w:color w:val="000000"/>
          <w:u w:val="single"/>
        </w:rPr>
        <w:t>Operations</w:t>
      </w:r>
      <w:proofErr w:type="spellEnd"/>
      <w:r w:rsidR="0004278F">
        <w:rPr>
          <w:rFonts w:ascii="Arial" w:hAnsi="Arial"/>
          <w:b/>
          <w:color w:val="000000"/>
          <w:u w:val="single"/>
        </w:rPr>
        <w:t>“</w:t>
      </w:r>
      <w:r w:rsidR="00857301">
        <w:rPr>
          <w:rFonts w:ascii="Arial" w:hAnsi="Arial"/>
          <w:b/>
          <w:color w:val="000000"/>
          <w:u w:val="single"/>
        </w:rPr>
        <w:t xml:space="preserve"> </w:t>
      </w:r>
    </w:p>
    <w:p w14:paraId="2D040591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75DE6FFF" w14:textId="717B83FE" w:rsidR="00EC2EB5" w:rsidRPr="00F727E1" w:rsidRDefault="00EC2EB5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Ein neuer Stern am Anbieterhimmel</w:t>
      </w:r>
    </w:p>
    <w:p w14:paraId="22A6D475" w14:textId="77777777" w:rsidR="003509E3" w:rsidRPr="0066221E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62198FA0" w14:textId="6DD9CA39" w:rsidR="00B678E7" w:rsidRPr="007E1BBF" w:rsidRDefault="003509E3" w:rsidP="005A5BEC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66221E">
        <w:rPr>
          <w:rFonts w:ascii="Arial" w:hAnsi="Arial"/>
          <w:b/>
          <w:sz w:val="20"/>
        </w:rPr>
        <w:t>Ulm,</w:t>
      </w:r>
      <w:r w:rsidR="00857301" w:rsidRPr="0066221E">
        <w:rPr>
          <w:rFonts w:ascii="Arial" w:hAnsi="Arial"/>
          <w:b/>
          <w:sz w:val="20"/>
        </w:rPr>
        <w:t xml:space="preserve"> </w:t>
      </w:r>
      <w:r w:rsidR="0066221E" w:rsidRPr="0066221E">
        <w:rPr>
          <w:rFonts w:ascii="Arial" w:hAnsi="Arial"/>
          <w:b/>
          <w:sz w:val="20"/>
        </w:rPr>
        <w:t>21</w:t>
      </w:r>
      <w:r w:rsidRPr="0066221E">
        <w:rPr>
          <w:rFonts w:ascii="Arial" w:hAnsi="Arial"/>
          <w:b/>
          <w:sz w:val="20"/>
        </w:rPr>
        <w:t>.</w:t>
      </w:r>
      <w:r w:rsidR="00857301" w:rsidRPr="0066221E">
        <w:rPr>
          <w:rFonts w:ascii="Arial" w:hAnsi="Arial"/>
          <w:b/>
          <w:sz w:val="20"/>
        </w:rPr>
        <w:t xml:space="preserve"> </w:t>
      </w:r>
      <w:r w:rsidR="00CD46F8" w:rsidRPr="0066221E">
        <w:rPr>
          <w:rFonts w:ascii="Arial" w:hAnsi="Arial"/>
          <w:b/>
          <w:sz w:val="20"/>
        </w:rPr>
        <w:t>Oktober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203DBD">
        <w:rPr>
          <w:rFonts w:ascii="Arial" w:hAnsi="Arial"/>
          <w:b/>
          <w:color w:val="000000"/>
          <w:sz w:val="20"/>
        </w:rPr>
        <w:t>201</w:t>
      </w:r>
      <w:r w:rsidR="009A1450">
        <w:rPr>
          <w:rFonts w:ascii="Arial" w:hAnsi="Arial"/>
          <w:b/>
          <w:color w:val="000000"/>
          <w:sz w:val="20"/>
        </w:rPr>
        <w:t>4</w:t>
      </w:r>
      <w:r>
        <w:rPr>
          <w:rFonts w:ascii="Arial" w:hAnsi="Arial"/>
          <w:b/>
          <w:color w:val="000000"/>
          <w:sz w:val="20"/>
        </w:rPr>
        <w:t>.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E26C8">
        <w:rPr>
          <w:rFonts w:ascii="Arial" w:hAnsi="Arial"/>
          <w:b/>
          <w:color w:val="000000"/>
          <w:sz w:val="20"/>
        </w:rPr>
        <w:t xml:space="preserve">Die </w:t>
      </w:r>
      <w:proofErr w:type="spellStart"/>
      <w:r w:rsidR="00DE26C8">
        <w:rPr>
          <w:rFonts w:ascii="Arial" w:hAnsi="Arial"/>
          <w:b/>
          <w:color w:val="000000"/>
          <w:sz w:val="20"/>
        </w:rPr>
        <w:t>Experton</w:t>
      </w:r>
      <w:proofErr w:type="spellEnd"/>
      <w:r w:rsidR="00DE26C8">
        <w:rPr>
          <w:rFonts w:ascii="Arial" w:hAnsi="Arial"/>
          <w:b/>
          <w:color w:val="000000"/>
          <w:sz w:val="20"/>
        </w:rPr>
        <w:t xml:space="preserve"> Group hat FRITZ &amp; MACZIOL i</w:t>
      </w:r>
      <w:r w:rsidR="0081573F">
        <w:rPr>
          <w:rFonts w:ascii="Arial" w:hAnsi="Arial"/>
          <w:b/>
          <w:color w:val="000000"/>
          <w:sz w:val="20"/>
        </w:rPr>
        <w:t>n ihrem</w:t>
      </w:r>
      <w:r w:rsidR="00DE26C8">
        <w:rPr>
          <w:rFonts w:ascii="Arial" w:hAnsi="Arial"/>
          <w:b/>
          <w:color w:val="000000"/>
          <w:sz w:val="20"/>
        </w:rPr>
        <w:t xml:space="preserve"> aktuellen</w:t>
      </w:r>
      <w:r w:rsidR="002719C8">
        <w:rPr>
          <w:rFonts w:ascii="Arial" w:hAnsi="Arial"/>
          <w:b/>
          <w:color w:val="000000"/>
          <w:sz w:val="20"/>
        </w:rPr>
        <w:t xml:space="preserve"> </w:t>
      </w:r>
      <w:r w:rsidR="00060CFE">
        <w:rPr>
          <w:rFonts w:ascii="Arial" w:hAnsi="Arial"/>
          <w:b/>
          <w:color w:val="000000"/>
          <w:sz w:val="20"/>
        </w:rPr>
        <w:t>„</w:t>
      </w:r>
      <w:r w:rsidR="002719C8" w:rsidRPr="002719C8">
        <w:rPr>
          <w:rFonts w:ascii="Arial" w:hAnsi="Arial"/>
          <w:b/>
          <w:color w:val="000000"/>
          <w:sz w:val="20"/>
        </w:rPr>
        <w:t xml:space="preserve">Big Data </w:t>
      </w:r>
      <w:proofErr w:type="spellStart"/>
      <w:r w:rsidR="002719C8" w:rsidRPr="002719C8">
        <w:rPr>
          <w:rFonts w:ascii="Arial" w:hAnsi="Arial"/>
          <w:b/>
          <w:color w:val="000000"/>
          <w:sz w:val="20"/>
        </w:rPr>
        <w:t>Vendor</w:t>
      </w:r>
      <w:proofErr w:type="spellEnd"/>
      <w:r w:rsidR="002719C8" w:rsidRPr="002719C8">
        <w:rPr>
          <w:rFonts w:ascii="Arial" w:hAnsi="Arial"/>
          <w:b/>
          <w:color w:val="000000"/>
          <w:sz w:val="20"/>
        </w:rPr>
        <w:t xml:space="preserve"> Benchmark 2015</w:t>
      </w:r>
      <w:r w:rsidR="00060CFE">
        <w:rPr>
          <w:rFonts w:ascii="Arial" w:hAnsi="Arial"/>
          <w:b/>
          <w:color w:val="000000"/>
          <w:sz w:val="20"/>
        </w:rPr>
        <w:t xml:space="preserve">“ </w:t>
      </w:r>
      <w:r w:rsidR="00290E2E">
        <w:rPr>
          <w:rFonts w:ascii="Arial" w:hAnsi="Arial"/>
          <w:b/>
          <w:color w:val="000000"/>
          <w:sz w:val="20"/>
        </w:rPr>
        <w:t xml:space="preserve">in der Kategorie </w:t>
      </w:r>
      <w:r w:rsidR="00060CFE">
        <w:rPr>
          <w:rFonts w:ascii="Arial" w:hAnsi="Arial"/>
          <w:b/>
          <w:color w:val="000000"/>
          <w:sz w:val="20"/>
        </w:rPr>
        <w:t>„</w:t>
      </w:r>
      <w:r w:rsidR="00290E2E">
        <w:rPr>
          <w:rFonts w:ascii="Arial" w:hAnsi="Arial"/>
          <w:b/>
          <w:color w:val="000000"/>
          <w:sz w:val="20"/>
        </w:rPr>
        <w:t xml:space="preserve">Big Data </w:t>
      </w:r>
      <w:proofErr w:type="spellStart"/>
      <w:r w:rsidR="00290E2E">
        <w:rPr>
          <w:rFonts w:ascii="Arial" w:hAnsi="Arial"/>
          <w:b/>
          <w:color w:val="000000"/>
          <w:sz w:val="20"/>
        </w:rPr>
        <w:t>Operations</w:t>
      </w:r>
      <w:proofErr w:type="spellEnd"/>
      <w:r w:rsidR="00060CFE">
        <w:rPr>
          <w:rFonts w:ascii="Arial" w:hAnsi="Arial"/>
          <w:b/>
          <w:color w:val="000000"/>
          <w:sz w:val="20"/>
        </w:rPr>
        <w:t>“</w:t>
      </w:r>
      <w:r w:rsidR="00290E2E">
        <w:rPr>
          <w:rFonts w:ascii="Arial" w:hAnsi="Arial"/>
          <w:b/>
          <w:color w:val="000000"/>
          <w:sz w:val="20"/>
        </w:rPr>
        <w:t xml:space="preserve"> mit einem </w:t>
      </w:r>
      <w:proofErr w:type="spellStart"/>
      <w:r w:rsidR="00290E2E">
        <w:rPr>
          <w:rFonts w:ascii="Arial" w:hAnsi="Arial"/>
          <w:b/>
          <w:color w:val="000000"/>
          <w:sz w:val="20"/>
        </w:rPr>
        <w:t>Rising</w:t>
      </w:r>
      <w:proofErr w:type="spellEnd"/>
      <w:r w:rsidR="00290E2E">
        <w:rPr>
          <w:rFonts w:ascii="Arial" w:hAnsi="Arial"/>
          <w:b/>
          <w:color w:val="000000"/>
          <w:sz w:val="20"/>
        </w:rPr>
        <w:t xml:space="preserve"> Star</w:t>
      </w:r>
      <w:r w:rsidR="00060CFE">
        <w:rPr>
          <w:rFonts w:ascii="Arial" w:hAnsi="Arial"/>
          <w:b/>
          <w:color w:val="000000"/>
          <w:sz w:val="20"/>
        </w:rPr>
        <w:t>-Award</w:t>
      </w:r>
      <w:r w:rsidR="00290E2E">
        <w:rPr>
          <w:rFonts w:ascii="Arial" w:hAnsi="Arial"/>
          <w:b/>
          <w:color w:val="000000"/>
          <w:sz w:val="20"/>
        </w:rPr>
        <w:t xml:space="preserve"> ausgezeichnet. </w:t>
      </w:r>
      <w:r w:rsidR="00080A22">
        <w:rPr>
          <w:rFonts w:ascii="Arial" w:hAnsi="Arial"/>
          <w:b/>
          <w:color w:val="000000"/>
          <w:sz w:val="20"/>
        </w:rPr>
        <w:t xml:space="preserve">Dieses Prädikat wird nur an Unternehmen verliehen, die </w:t>
      </w:r>
      <w:r w:rsidR="00080A22" w:rsidRPr="00080A22">
        <w:rPr>
          <w:rFonts w:ascii="Arial" w:hAnsi="Arial"/>
          <w:b/>
          <w:color w:val="000000"/>
          <w:sz w:val="20"/>
        </w:rPr>
        <w:t>den Leader-Quadranten noch nicht erreicht</w:t>
      </w:r>
      <w:r w:rsidR="00080A22">
        <w:rPr>
          <w:rFonts w:ascii="Arial" w:hAnsi="Arial"/>
          <w:b/>
          <w:color w:val="000000"/>
          <w:sz w:val="20"/>
        </w:rPr>
        <w:t xml:space="preserve"> haben</w:t>
      </w:r>
      <w:r w:rsidR="00080A22" w:rsidRPr="00080A22">
        <w:rPr>
          <w:rFonts w:ascii="Arial" w:hAnsi="Arial"/>
          <w:b/>
          <w:color w:val="000000"/>
          <w:sz w:val="20"/>
        </w:rPr>
        <w:t>, aber gegenüber der Vorjahresbewertung eine deutl</w:t>
      </w:r>
      <w:r w:rsidR="00080A22" w:rsidRPr="00080A22">
        <w:rPr>
          <w:rFonts w:ascii="Arial" w:hAnsi="Arial"/>
          <w:b/>
          <w:color w:val="000000"/>
          <w:sz w:val="20"/>
        </w:rPr>
        <w:t>i</w:t>
      </w:r>
      <w:r w:rsidR="00080A22" w:rsidRPr="00080A22">
        <w:rPr>
          <w:rFonts w:ascii="Arial" w:hAnsi="Arial"/>
          <w:b/>
          <w:color w:val="000000"/>
          <w:sz w:val="20"/>
        </w:rPr>
        <w:t>che Weiterentwicklung oder ein technisch besonders attraktives Angebot</w:t>
      </w:r>
      <w:r w:rsidR="00080A22">
        <w:rPr>
          <w:rFonts w:ascii="Arial" w:hAnsi="Arial"/>
          <w:b/>
          <w:color w:val="000000"/>
          <w:sz w:val="20"/>
        </w:rPr>
        <w:t xml:space="preserve"> vorweisen können.</w:t>
      </w:r>
      <w:r w:rsidR="00080A22" w:rsidRPr="00080A22">
        <w:rPr>
          <w:rFonts w:ascii="Arial" w:hAnsi="Arial"/>
          <w:b/>
          <w:color w:val="000000"/>
          <w:sz w:val="20"/>
        </w:rPr>
        <w:t xml:space="preserve"> </w:t>
      </w:r>
      <w:r w:rsidR="007833EF">
        <w:rPr>
          <w:rFonts w:ascii="Arial" w:hAnsi="Arial"/>
          <w:b/>
          <w:color w:val="000000"/>
          <w:sz w:val="20"/>
        </w:rPr>
        <w:t xml:space="preserve">FRITZ &amp; MACZIOL hat </w:t>
      </w:r>
      <w:r w:rsidR="00DD5161">
        <w:rPr>
          <w:rFonts w:ascii="Arial" w:hAnsi="Arial"/>
          <w:b/>
          <w:color w:val="000000"/>
          <w:sz w:val="20"/>
        </w:rPr>
        <w:t>mit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D5161">
        <w:rPr>
          <w:rFonts w:ascii="Arial" w:hAnsi="Arial"/>
          <w:b/>
          <w:color w:val="000000"/>
          <w:sz w:val="20"/>
        </w:rPr>
        <w:t>seine</w:t>
      </w:r>
      <w:r w:rsidR="0095384E">
        <w:rPr>
          <w:rFonts w:ascii="Arial" w:hAnsi="Arial"/>
          <w:b/>
          <w:color w:val="000000"/>
          <w:sz w:val="20"/>
        </w:rPr>
        <w:t>r</w:t>
      </w:r>
      <w:r w:rsidR="00467A50">
        <w:rPr>
          <w:rFonts w:ascii="Arial" w:hAnsi="Arial"/>
          <w:b/>
          <w:color w:val="000000"/>
          <w:sz w:val="20"/>
        </w:rPr>
        <w:t xml:space="preserve"> </w:t>
      </w:r>
      <w:r w:rsidR="00060CFE">
        <w:rPr>
          <w:rFonts w:ascii="Arial" w:hAnsi="Arial"/>
          <w:b/>
          <w:color w:val="000000"/>
          <w:sz w:val="20"/>
        </w:rPr>
        <w:t>„</w:t>
      </w:r>
      <w:proofErr w:type="spellStart"/>
      <w:r w:rsidR="007E1BBF">
        <w:rPr>
          <w:rFonts w:ascii="Arial" w:hAnsi="Arial"/>
          <w:b/>
          <w:color w:val="000000"/>
          <w:sz w:val="20"/>
        </w:rPr>
        <w:t>Your</w:t>
      </w:r>
      <w:proofErr w:type="spellEnd"/>
      <w:r w:rsidR="007E1BBF">
        <w:rPr>
          <w:rFonts w:ascii="Arial" w:hAnsi="Arial"/>
          <w:b/>
          <w:color w:val="000000"/>
          <w:sz w:val="20"/>
        </w:rPr>
        <w:t xml:space="preserve"> Great Data</w:t>
      </w:r>
      <w:r w:rsidR="00060CFE">
        <w:rPr>
          <w:rFonts w:ascii="Arial" w:hAnsi="Arial"/>
          <w:b/>
          <w:color w:val="000000"/>
          <w:sz w:val="20"/>
        </w:rPr>
        <w:t>“</w:t>
      </w:r>
      <w:r w:rsidR="007E1BBF">
        <w:rPr>
          <w:rFonts w:ascii="Arial" w:hAnsi="Arial"/>
          <w:b/>
          <w:color w:val="000000"/>
          <w:sz w:val="20"/>
        </w:rPr>
        <w:t>-Kampagne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D5161">
        <w:rPr>
          <w:rFonts w:ascii="Arial" w:hAnsi="Arial"/>
          <w:b/>
          <w:color w:val="000000"/>
          <w:sz w:val="20"/>
        </w:rPr>
        <w:t>auf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D5161">
        <w:rPr>
          <w:rFonts w:ascii="Arial" w:hAnsi="Arial"/>
          <w:b/>
          <w:color w:val="000000"/>
          <w:sz w:val="20"/>
        </w:rPr>
        <w:t>Anhieb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D5161">
        <w:rPr>
          <w:rFonts w:ascii="Arial" w:hAnsi="Arial"/>
          <w:b/>
          <w:color w:val="000000"/>
          <w:sz w:val="20"/>
        </w:rPr>
        <w:t>die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D5161">
        <w:rPr>
          <w:rFonts w:ascii="Arial" w:hAnsi="Arial"/>
          <w:b/>
          <w:color w:val="000000"/>
          <w:sz w:val="20"/>
        </w:rPr>
        <w:t>Aufmerksamkeit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D5161">
        <w:rPr>
          <w:rFonts w:ascii="Arial" w:hAnsi="Arial"/>
          <w:b/>
          <w:color w:val="000000"/>
          <w:sz w:val="20"/>
        </w:rPr>
        <w:t>der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DD5161">
        <w:rPr>
          <w:rFonts w:ascii="Arial" w:hAnsi="Arial"/>
          <w:b/>
          <w:color w:val="000000"/>
          <w:sz w:val="20"/>
        </w:rPr>
        <w:t>Experton</w:t>
      </w:r>
      <w:proofErr w:type="spellEnd"/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D5161">
        <w:rPr>
          <w:rFonts w:ascii="Arial" w:hAnsi="Arial"/>
          <w:b/>
          <w:color w:val="000000"/>
          <w:sz w:val="20"/>
        </w:rPr>
        <w:t>Group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D5161">
        <w:rPr>
          <w:rFonts w:ascii="Arial" w:hAnsi="Arial"/>
          <w:b/>
          <w:color w:val="000000"/>
          <w:sz w:val="20"/>
        </w:rPr>
        <w:t>auf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D5161">
        <w:rPr>
          <w:rFonts w:ascii="Arial" w:hAnsi="Arial"/>
          <w:b/>
          <w:color w:val="000000"/>
          <w:sz w:val="20"/>
        </w:rPr>
        <w:t>sich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DD5161">
        <w:rPr>
          <w:rFonts w:ascii="Arial" w:hAnsi="Arial"/>
          <w:b/>
          <w:color w:val="000000"/>
          <w:sz w:val="20"/>
        </w:rPr>
        <w:t>gezogen.</w:t>
      </w:r>
      <w:r w:rsidR="00857301">
        <w:rPr>
          <w:rFonts w:ascii="Arial" w:hAnsi="Arial"/>
          <w:b/>
          <w:color w:val="000000"/>
          <w:sz w:val="20"/>
        </w:rPr>
        <w:t xml:space="preserve"> </w:t>
      </w:r>
      <w:r w:rsidR="00467A50">
        <w:rPr>
          <w:rFonts w:ascii="Arial" w:hAnsi="Arial"/>
          <w:b/>
          <w:color w:val="000000"/>
          <w:sz w:val="20"/>
        </w:rPr>
        <w:t xml:space="preserve">Laut den Experten ist es </w:t>
      </w:r>
      <w:r w:rsidR="00467A50" w:rsidRPr="00614D9E">
        <w:rPr>
          <w:rFonts w:ascii="Arial" w:hAnsi="Arial"/>
          <w:b/>
          <w:color w:val="000000"/>
          <w:sz w:val="20"/>
        </w:rPr>
        <w:t xml:space="preserve">absehbar, dass das </w:t>
      </w:r>
      <w:r w:rsidR="00BB4110">
        <w:rPr>
          <w:rFonts w:ascii="Arial" w:hAnsi="Arial"/>
          <w:b/>
          <w:color w:val="000000"/>
          <w:sz w:val="20"/>
        </w:rPr>
        <w:t>Ulmer Systemhaus</w:t>
      </w:r>
      <w:r w:rsidR="00467A50" w:rsidRPr="00614D9E">
        <w:rPr>
          <w:rFonts w:ascii="Arial" w:hAnsi="Arial"/>
          <w:b/>
          <w:color w:val="000000"/>
          <w:sz w:val="20"/>
        </w:rPr>
        <w:t xml:space="preserve"> in den nächsten </w:t>
      </w:r>
      <w:r w:rsidR="00467A50">
        <w:rPr>
          <w:rFonts w:ascii="Arial" w:hAnsi="Arial"/>
          <w:b/>
          <w:color w:val="000000"/>
          <w:sz w:val="20"/>
        </w:rPr>
        <w:t>sechs</w:t>
      </w:r>
      <w:r w:rsidR="00467A50" w:rsidRPr="00614D9E">
        <w:rPr>
          <w:rFonts w:ascii="Arial" w:hAnsi="Arial"/>
          <w:b/>
          <w:color w:val="000000"/>
          <w:sz w:val="20"/>
        </w:rPr>
        <w:t xml:space="preserve"> bis </w:t>
      </w:r>
      <w:r w:rsidR="00467A50">
        <w:rPr>
          <w:rFonts w:ascii="Arial" w:hAnsi="Arial"/>
          <w:b/>
          <w:color w:val="000000"/>
          <w:sz w:val="20"/>
        </w:rPr>
        <w:t>zwölf</w:t>
      </w:r>
      <w:r w:rsidR="00467A50" w:rsidRPr="00614D9E">
        <w:rPr>
          <w:rFonts w:ascii="Arial" w:hAnsi="Arial"/>
          <w:b/>
          <w:color w:val="000000"/>
          <w:sz w:val="20"/>
        </w:rPr>
        <w:t xml:space="preserve"> Monaten in den L</w:t>
      </w:r>
      <w:r w:rsidR="00007CAC">
        <w:rPr>
          <w:rFonts w:ascii="Arial" w:hAnsi="Arial"/>
          <w:b/>
          <w:color w:val="000000"/>
          <w:sz w:val="20"/>
        </w:rPr>
        <w:t>eader Quadranten au</w:t>
      </w:r>
      <w:r w:rsidR="00007CAC">
        <w:rPr>
          <w:rFonts w:ascii="Arial" w:hAnsi="Arial"/>
          <w:b/>
          <w:color w:val="000000"/>
          <w:sz w:val="20"/>
        </w:rPr>
        <w:t>f</w:t>
      </w:r>
      <w:r w:rsidR="00007CAC">
        <w:rPr>
          <w:rFonts w:ascii="Arial" w:hAnsi="Arial"/>
          <w:b/>
          <w:color w:val="000000"/>
          <w:sz w:val="20"/>
        </w:rPr>
        <w:t>steigen kann</w:t>
      </w:r>
      <w:r w:rsidR="00467A50" w:rsidRPr="00614D9E">
        <w:rPr>
          <w:rFonts w:ascii="Arial" w:hAnsi="Arial"/>
          <w:b/>
          <w:color w:val="000000"/>
          <w:sz w:val="20"/>
        </w:rPr>
        <w:t>.</w:t>
      </w:r>
      <w:r w:rsidR="003A1836">
        <w:rPr>
          <w:rFonts w:ascii="Arial" w:hAnsi="Arial"/>
          <w:b/>
          <w:color w:val="000000"/>
          <w:sz w:val="20"/>
        </w:rPr>
        <w:t xml:space="preserve"> </w:t>
      </w:r>
      <w:r w:rsidR="00EC2265" w:rsidRPr="00EC2265">
        <w:rPr>
          <w:rFonts w:ascii="Arial" w:hAnsi="Arial"/>
          <w:b/>
          <w:color w:val="000000"/>
          <w:sz w:val="20"/>
        </w:rPr>
        <w:t xml:space="preserve">Die Kategorie „Big Data </w:t>
      </w:r>
      <w:proofErr w:type="spellStart"/>
      <w:r w:rsidR="00EC2265" w:rsidRPr="00EC2265">
        <w:rPr>
          <w:rFonts w:ascii="Arial" w:hAnsi="Arial"/>
          <w:b/>
          <w:color w:val="000000"/>
          <w:sz w:val="20"/>
        </w:rPr>
        <w:t>Operations</w:t>
      </w:r>
      <w:proofErr w:type="spellEnd"/>
      <w:r w:rsidR="00EC2265" w:rsidRPr="00EC2265">
        <w:rPr>
          <w:rFonts w:ascii="Arial" w:hAnsi="Arial"/>
          <w:b/>
          <w:color w:val="000000"/>
          <w:sz w:val="20"/>
        </w:rPr>
        <w:t>“ betrachtet die in Deutschland aktiven und relevanten Anbieter von IT-Betriebs-Services und ergänzenden Dienstleistungen für die Verarbeitung großer Date</w:t>
      </w:r>
      <w:r w:rsidR="00EC2265" w:rsidRPr="00EC2265">
        <w:rPr>
          <w:rFonts w:ascii="Arial" w:hAnsi="Arial"/>
          <w:b/>
          <w:color w:val="000000"/>
          <w:sz w:val="20"/>
        </w:rPr>
        <w:t>n</w:t>
      </w:r>
      <w:r w:rsidR="00EC2265" w:rsidRPr="00EC2265">
        <w:rPr>
          <w:rFonts w:ascii="Arial" w:hAnsi="Arial"/>
          <w:b/>
          <w:color w:val="000000"/>
          <w:sz w:val="20"/>
        </w:rPr>
        <w:t>mengen</w:t>
      </w:r>
      <w:r w:rsidR="009A05E5">
        <w:rPr>
          <w:rFonts w:ascii="Arial" w:hAnsi="Arial"/>
          <w:b/>
          <w:color w:val="000000"/>
          <w:sz w:val="20"/>
        </w:rPr>
        <w:t>.</w:t>
      </w:r>
      <w:r w:rsidR="00EC2265" w:rsidRPr="00EC2265">
        <w:rPr>
          <w:rFonts w:ascii="Arial" w:hAnsi="Arial"/>
          <w:b/>
          <w:color w:val="000000"/>
          <w:sz w:val="20"/>
        </w:rPr>
        <w:t xml:space="preserve"> Zu diesen Anbietern gehört nun auch </w:t>
      </w:r>
      <w:r w:rsidR="000533EA">
        <w:rPr>
          <w:rFonts w:ascii="Arial" w:hAnsi="Arial"/>
          <w:b/>
          <w:color w:val="000000"/>
          <w:sz w:val="20"/>
        </w:rPr>
        <w:t>FRITZ &amp; MACZIOL</w:t>
      </w:r>
      <w:r w:rsidR="00EC2265" w:rsidRPr="00EC2265">
        <w:rPr>
          <w:rFonts w:ascii="Arial" w:hAnsi="Arial"/>
          <w:b/>
          <w:color w:val="000000"/>
          <w:sz w:val="20"/>
        </w:rPr>
        <w:t xml:space="preserve">. </w:t>
      </w:r>
      <w:r w:rsidR="000533EA">
        <w:rPr>
          <w:rFonts w:ascii="Arial" w:hAnsi="Arial"/>
          <w:b/>
          <w:color w:val="000000"/>
          <w:sz w:val="20"/>
        </w:rPr>
        <w:t>Dieser Erfolg ist umso bemerkenswerter, da sich das Anbieterfeld im Vergleich zum Vorjahr verdoppelt hat.</w:t>
      </w:r>
      <w:r w:rsidR="00EC2EB5">
        <w:rPr>
          <w:rFonts w:ascii="Arial" w:hAnsi="Arial"/>
          <w:b/>
          <w:color w:val="000000"/>
          <w:sz w:val="20"/>
        </w:rPr>
        <w:t xml:space="preserve"> </w:t>
      </w:r>
      <w:r w:rsidR="003A1836" w:rsidRPr="003A1836">
        <w:rPr>
          <w:rFonts w:ascii="Arial" w:hAnsi="Arial"/>
          <w:b/>
          <w:color w:val="000000"/>
          <w:sz w:val="20"/>
        </w:rPr>
        <w:t>Michael Bauer, Business Development Man</w:t>
      </w:r>
      <w:r w:rsidR="003A1836" w:rsidRPr="003A1836">
        <w:rPr>
          <w:rFonts w:ascii="Arial" w:hAnsi="Arial"/>
          <w:b/>
          <w:color w:val="000000"/>
          <w:sz w:val="20"/>
        </w:rPr>
        <w:t>a</w:t>
      </w:r>
      <w:r w:rsidR="003A1836" w:rsidRPr="003A1836">
        <w:rPr>
          <w:rFonts w:ascii="Arial" w:hAnsi="Arial"/>
          <w:b/>
          <w:color w:val="000000"/>
          <w:sz w:val="20"/>
        </w:rPr>
        <w:t xml:space="preserve">ger, und David </w:t>
      </w:r>
      <w:proofErr w:type="spellStart"/>
      <w:r w:rsidR="003A1836" w:rsidRPr="003A1836">
        <w:rPr>
          <w:rFonts w:ascii="Arial" w:hAnsi="Arial"/>
          <w:b/>
          <w:color w:val="000000"/>
          <w:sz w:val="20"/>
        </w:rPr>
        <w:t>Brockschmidt</w:t>
      </w:r>
      <w:proofErr w:type="spellEnd"/>
      <w:r w:rsidR="003A1836" w:rsidRPr="003A1836">
        <w:rPr>
          <w:rFonts w:ascii="Arial" w:hAnsi="Arial"/>
          <w:b/>
          <w:color w:val="000000"/>
          <w:sz w:val="20"/>
        </w:rPr>
        <w:t>, Vertriebsleiter</w:t>
      </w:r>
      <w:r w:rsidR="00FA62B6">
        <w:rPr>
          <w:rFonts w:ascii="Arial" w:hAnsi="Arial"/>
          <w:b/>
          <w:color w:val="000000"/>
          <w:sz w:val="20"/>
        </w:rPr>
        <w:t>, nahmen den Award am ve</w:t>
      </w:r>
      <w:r w:rsidR="00FA62B6">
        <w:rPr>
          <w:rFonts w:ascii="Arial" w:hAnsi="Arial"/>
          <w:b/>
          <w:color w:val="000000"/>
          <w:sz w:val="20"/>
        </w:rPr>
        <w:t>r</w:t>
      </w:r>
      <w:r w:rsidR="00FA62B6">
        <w:rPr>
          <w:rFonts w:ascii="Arial" w:hAnsi="Arial"/>
          <w:b/>
          <w:color w:val="000000"/>
          <w:sz w:val="20"/>
        </w:rPr>
        <w:t>gangenen Dienstag im Rahmen der „</w:t>
      </w:r>
      <w:r w:rsidR="00FA62B6" w:rsidRPr="00FA62B6">
        <w:rPr>
          <w:rFonts w:ascii="Arial" w:hAnsi="Arial"/>
          <w:b/>
          <w:color w:val="000000"/>
          <w:sz w:val="20"/>
        </w:rPr>
        <w:t xml:space="preserve">Big Data Leader </w:t>
      </w:r>
      <w:proofErr w:type="spellStart"/>
      <w:r w:rsidR="00FA62B6" w:rsidRPr="00FA62B6">
        <w:rPr>
          <w:rFonts w:ascii="Arial" w:hAnsi="Arial"/>
          <w:b/>
          <w:color w:val="000000"/>
          <w:sz w:val="20"/>
        </w:rPr>
        <w:t>Ceremony</w:t>
      </w:r>
      <w:proofErr w:type="spellEnd"/>
      <w:r w:rsidR="00FA62B6">
        <w:rPr>
          <w:rFonts w:ascii="Arial" w:hAnsi="Arial"/>
          <w:b/>
          <w:color w:val="000000"/>
          <w:sz w:val="20"/>
        </w:rPr>
        <w:t xml:space="preserve">“ </w:t>
      </w:r>
      <w:r w:rsidR="005A5BEC">
        <w:rPr>
          <w:rFonts w:ascii="Arial" w:hAnsi="Arial"/>
          <w:b/>
          <w:color w:val="000000"/>
          <w:sz w:val="20"/>
        </w:rPr>
        <w:t>entg</w:t>
      </w:r>
      <w:r w:rsidR="005A5BEC">
        <w:rPr>
          <w:rFonts w:ascii="Arial" w:hAnsi="Arial"/>
          <w:b/>
          <w:color w:val="000000"/>
          <w:sz w:val="20"/>
        </w:rPr>
        <w:t>e</w:t>
      </w:r>
      <w:r w:rsidR="005A5BEC">
        <w:rPr>
          <w:rFonts w:ascii="Arial" w:hAnsi="Arial"/>
          <w:b/>
          <w:color w:val="000000"/>
          <w:sz w:val="20"/>
        </w:rPr>
        <w:t>gen.</w:t>
      </w:r>
      <w:r w:rsidR="003A1836">
        <w:rPr>
          <w:rFonts w:ascii="Arial" w:hAnsi="Arial"/>
          <w:b/>
          <w:color w:val="000000"/>
          <w:sz w:val="20"/>
        </w:rPr>
        <w:t xml:space="preserve"> </w:t>
      </w:r>
    </w:p>
    <w:p w14:paraId="2148F252" w14:textId="77777777" w:rsidR="005A5BEC" w:rsidRDefault="005A5BEC" w:rsidP="005A5BEC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622004F8" w14:textId="659D572F" w:rsidR="00FC6F5D" w:rsidRDefault="0095384E" w:rsidP="005A5BEC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Big Data hat sich von seinem Nischendasein längst gelöst</w:t>
      </w:r>
      <w:r w:rsidR="006C7F55">
        <w:rPr>
          <w:rFonts w:ascii="Arial" w:hAnsi="Arial" w:cs="Arial"/>
          <w:sz w:val="20"/>
        </w:rPr>
        <w:t xml:space="preserve">. </w:t>
      </w:r>
      <w:r w:rsidR="005E0755">
        <w:rPr>
          <w:rFonts w:ascii="Arial" w:hAnsi="Arial" w:cs="Arial"/>
          <w:sz w:val="20"/>
        </w:rPr>
        <w:t>Die Technologie</w:t>
      </w:r>
      <w:r>
        <w:rPr>
          <w:rFonts w:ascii="Arial" w:hAnsi="Arial" w:cs="Arial"/>
          <w:sz w:val="20"/>
        </w:rPr>
        <w:t xml:space="preserve"> </w:t>
      </w:r>
      <w:r w:rsidR="00D30FC7">
        <w:rPr>
          <w:rFonts w:ascii="Arial" w:hAnsi="Arial" w:cs="Arial"/>
          <w:sz w:val="20"/>
        </w:rPr>
        <w:t>bietet auch kleinen und mittelständischen Unternehmen die Chance, mehr Kla</w:t>
      </w:r>
      <w:r w:rsidR="00D30FC7">
        <w:rPr>
          <w:rFonts w:ascii="Arial" w:hAnsi="Arial" w:cs="Arial"/>
          <w:sz w:val="20"/>
        </w:rPr>
        <w:t>r</w:t>
      </w:r>
      <w:r w:rsidR="00D30FC7">
        <w:rPr>
          <w:rFonts w:ascii="Arial" w:hAnsi="Arial" w:cs="Arial"/>
          <w:sz w:val="20"/>
        </w:rPr>
        <w:t>heit in die enorme Flut an Daten</w:t>
      </w:r>
      <w:r w:rsidR="006C7F55">
        <w:rPr>
          <w:rFonts w:ascii="Arial" w:hAnsi="Arial" w:cs="Arial"/>
          <w:sz w:val="20"/>
        </w:rPr>
        <w:t xml:space="preserve"> aus den unterschiedlichsten Quellen</w:t>
      </w:r>
      <w:r w:rsidR="00D30FC7">
        <w:rPr>
          <w:rFonts w:ascii="Arial" w:hAnsi="Arial" w:cs="Arial"/>
          <w:sz w:val="20"/>
        </w:rPr>
        <w:t xml:space="preserve"> zu b</w:t>
      </w:r>
      <w:r w:rsidR="00D30FC7">
        <w:rPr>
          <w:rFonts w:ascii="Arial" w:hAnsi="Arial" w:cs="Arial"/>
          <w:sz w:val="20"/>
        </w:rPr>
        <w:t>e</w:t>
      </w:r>
      <w:r w:rsidR="00D30FC7">
        <w:rPr>
          <w:rFonts w:ascii="Arial" w:hAnsi="Arial" w:cs="Arial"/>
          <w:sz w:val="20"/>
        </w:rPr>
        <w:t>kommen.</w:t>
      </w:r>
      <w:r>
        <w:rPr>
          <w:rFonts w:ascii="Arial" w:hAnsi="Arial" w:cs="Arial"/>
          <w:sz w:val="20"/>
        </w:rPr>
        <w:t xml:space="preserve"> </w:t>
      </w:r>
      <w:r w:rsidR="00A707AF" w:rsidRPr="00A707AF">
        <w:rPr>
          <w:rFonts w:ascii="Arial" w:hAnsi="Arial" w:cs="Arial"/>
          <w:sz w:val="20"/>
        </w:rPr>
        <w:t>Die IT</w:t>
      </w:r>
      <w:r w:rsidR="00A707AF">
        <w:rPr>
          <w:rFonts w:ascii="Arial" w:hAnsi="Arial" w:cs="Arial"/>
          <w:sz w:val="20"/>
        </w:rPr>
        <w:t>-</w:t>
      </w:r>
      <w:r w:rsidR="00A707AF" w:rsidRPr="00A707AF">
        <w:rPr>
          <w:rFonts w:ascii="Arial" w:hAnsi="Arial" w:cs="Arial"/>
          <w:sz w:val="20"/>
        </w:rPr>
        <w:t xml:space="preserve">Lösungsstrategie </w:t>
      </w:r>
      <w:r w:rsidR="00EC2EB5">
        <w:rPr>
          <w:rFonts w:ascii="Arial" w:hAnsi="Arial" w:cs="Arial"/>
          <w:sz w:val="20"/>
        </w:rPr>
        <w:t>„</w:t>
      </w:r>
      <w:proofErr w:type="spellStart"/>
      <w:r w:rsidR="00A707AF" w:rsidRPr="00A707AF">
        <w:rPr>
          <w:rFonts w:ascii="Arial" w:hAnsi="Arial" w:cs="Arial"/>
          <w:sz w:val="20"/>
        </w:rPr>
        <w:t>Y</w:t>
      </w:r>
      <w:r w:rsidR="00A707AF">
        <w:rPr>
          <w:rFonts w:ascii="Arial" w:hAnsi="Arial" w:cs="Arial"/>
          <w:sz w:val="20"/>
        </w:rPr>
        <w:t>our</w:t>
      </w:r>
      <w:proofErr w:type="spellEnd"/>
      <w:r w:rsidR="00A707AF" w:rsidRPr="00A707AF">
        <w:rPr>
          <w:rFonts w:ascii="Arial" w:hAnsi="Arial" w:cs="Arial"/>
          <w:sz w:val="20"/>
        </w:rPr>
        <w:t xml:space="preserve"> G</w:t>
      </w:r>
      <w:r w:rsidR="00A707AF">
        <w:rPr>
          <w:rFonts w:ascii="Arial" w:hAnsi="Arial" w:cs="Arial"/>
          <w:sz w:val="20"/>
        </w:rPr>
        <w:t>reat</w:t>
      </w:r>
      <w:r w:rsidR="00A707AF" w:rsidRPr="00A707AF">
        <w:rPr>
          <w:rFonts w:ascii="Arial" w:hAnsi="Arial" w:cs="Arial"/>
          <w:sz w:val="20"/>
        </w:rPr>
        <w:t xml:space="preserve"> D</w:t>
      </w:r>
      <w:r w:rsidR="00A707AF">
        <w:rPr>
          <w:rFonts w:ascii="Arial" w:hAnsi="Arial" w:cs="Arial"/>
          <w:sz w:val="20"/>
        </w:rPr>
        <w:t>ata</w:t>
      </w:r>
      <w:r w:rsidR="00EC2EB5">
        <w:rPr>
          <w:rFonts w:ascii="Arial" w:hAnsi="Arial" w:cs="Arial"/>
          <w:sz w:val="20"/>
        </w:rPr>
        <w:t>“</w:t>
      </w:r>
      <w:r w:rsidR="00D30FC7">
        <w:rPr>
          <w:rFonts w:ascii="Arial" w:hAnsi="Arial" w:cs="Arial"/>
          <w:sz w:val="20"/>
        </w:rPr>
        <w:t xml:space="preserve"> von FRITZ &amp; MACZIOL</w:t>
      </w:r>
      <w:r w:rsidR="00A707AF" w:rsidRPr="00A707AF">
        <w:rPr>
          <w:rFonts w:ascii="Arial" w:hAnsi="Arial" w:cs="Arial"/>
          <w:sz w:val="20"/>
        </w:rPr>
        <w:t xml:space="preserve"> </w:t>
      </w:r>
      <w:r w:rsidR="00210D32">
        <w:rPr>
          <w:rFonts w:ascii="Arial" w:hAnsi="Arial" w:cs="Arial"/>
          <w:sz w:val="20"/>
        </w:rPr>
        <w:t>hält</w:t>
      </w:r>
      <w:r w:rsidR="00A707AF" w:rsidRPr="00A707AF">
        <w:rPr>
          <w:rFonts w:ascii="Arial" w:hAnsi="Arial" w:cs="Arial"/>
          <w:sz w:val="20"/>
        </w:rPr>
        <w:t xml:space="preserve"> für jede Anforderung </w:t>
      </w:r>
      <w:r w:rsidR="00C40863">
        <w:rPr>
          <w:rFonts w:ascii="Arial" w:hAnsi="Arial" w:cs="Arial"/>
          <w:sz w:val="20"/>
        </w:rPr>
        <w:t>eine</w:t>
      </w:r>
      <w:r w:rsidR="00A707AF" w:rsidRPr="00A707AF">
        <w:rPr>
          <w:rFonts w:ascii="Arial" w:hAnsi="Arial" w:cs="Arial"/>
          <w:sz w:val="20"/>
        </w:rPr>
        <w:t xml:space="preserve"> passende Möglichkeit</w:t>
      </w:r>
      <w:r w:rsidR="00210D32">
        <w:rPr>
          <w:rFonts w:ascii="Arial" w:hAnsi="Arial" w:cs="Arial"/>
          <w:sz w:val="20"/>
        </w:rPr>
        <w:t xml:space="preserve"> zur A</w:t>
      </w:r>
      <w:r w:rsidR="00A707AF" w:rsidRPr="00A707AF">
        <w:rPr>
          <w:rFonts w:ascii="Arial" w:hAnsi="Arial" w:cs="Arial"/>
          <w:sz w:val="20"/>
        </w:rPr>
        <w:t xml:space="preserve">nalyse, </w:t>
      </w:r>
      <w:r w:rsidR="005E0755">
        <w:rPr>
          <w:rFonts w:ascii="Arial" w:hAnsi="Arial" w:cs="Arial"/>
          <w:sz w:val="20"/>
        </w:rPr>
        <w:t>Kanalisierung</w:t>
      </w:r>
      <w:r w:rsidR="00210D32">
        <w:rPr>
          <w:rFonts w:ascii="Arial" w:hAnsi="Arial" w:cs="Arial"/>
          <w:sz w:val="20"/>
        </w:rPr>
        <w:t xml:space="preserve"> und Filterung der</w:t>
      </w:r>
      <w:r w:rsidR="00A707AF" w:rsidRPr="00A707AF">
        <w:rPr>
          <w:rFonts w:ascii="Arial" w:hAnsi="Arial" w:cs="Arial"/>
          <w:sz w:val="20"/>
        </w:rPr>
        <w:t xml:space="preserve"> wesentlichen Informationen</w:t>
      </w:r>
      <w:r w:rsidR="007E3A31">
        <w:rPr>
          <w:rFonts w:ascii="Arial" w:hAnsi="Arial" w:cs="Arial"/>
          <w:sz w:val="20"/>
        </w:rPr>
        <w:t xml:space="preserve"> bereit</w:t>
      </w:r>
      <w:r w:rsidR="00EA3713">
        <w:rPr>
          <w:rFonts w:ascii="Arial" w:hAnsi="Arial" w:cs="Arial"/>
          <w:sz w:val="20"/>
        </w:rPr>
        <w:t>. Auf Knopfdruck stehen p</w:t>
      </w:r>
      <w:r w:rsidR="00A707AF" w:rsidRPr="00A707AF">
        <w:rPr>
          <w:rFonts w:ascii="Arial" w:hAnsi="Arial" w:cs="Arial"/>
          <w:sz w:val="20"/>
        </w:rPr>
        <w:t>assende Auswertung</w:t>
      </w:r>
      <w:r w:rsidR="00BE2746">
        <w:rPr>
          <w:rFonts w:ascii="Arial" w:hAnsi="Arial" w:cs="Arial"/>
          <w:sz w:val="20"/>
        </w:rPr>
        <w:t xml:space="preserve">en </w:t>
      </w:r>
      <w:r w:rsidR="00042345">
        <w:rPr>
          <w:rFonts w:ascii="Arial" w:hAnsi="Arial" w:cs="Arial"/>
          <w:sz w:val="20"/>
        </w:rPr>
        <w:t>bereit</w:t>
      </w:r>
      <w:r w:rsidR="007E3A31">
        <w:rPr>
          <w:rFonts w:ascii="Arial" w:hAnsi="Arial" w:cs="Arial"/>
          <w:sz w:val="20"/>
        </w:rPr>
        <w:t xml:space="preserve"> und</w:t>
      </w:r>
      <w:r w:rsidR="00BE2746">
        <w:rPr>
          <w:rFonts w:ascii="Arial" w:hAnsi="Arial" w:cs="Arial"/>
          <w:sz w:val="20"/>
        </w:rPr>
        <w:t xml:space="preserve"> </w:t>
      </w:r>
      <w:r w:rsidR="00A707AF" w:rsidRPr="00A707AF">
        <w:rPr>
          <w:rFonts w:ascii="Arial" w:hAnsi="Arial" w:cs="Arial"/>
          <w:sz w:val="20"/>
        </w:rPr>
        <w:t xml:space="preserve">mögliche Fehler </w:t>
      </w:r>
      <w:r w:rsidR="00BE2746">
        <w:rPr>
          <w:rFonts w:ascii="Arial" w:hAnsi="Arial" w:cs="Arial"/>
          <w:sz w:val="20"/>
        </w:rPr>
        <w:t xml:space="preserve">werden </w:t>
      </w:r>
      <w:r w:rsidR="00A707AF" w:rsidRPr="00A707AF">
        <w:rPr>
          <w:rFonts w:ascii="Arial" w:hAnsi="Arial" w:cs="Arial"/>
          <w:sz w:val="20"/>
        </w:rPr>
        <w:t>sch</w:t>
      </w:r>
      <w:r w:rsidR="00BE2746">
        <w:rPr>
          <w:rFonts w:ascii="Arial" w:hAnsi="Arial" w:cs="Arial"/>
          <w:sz w:val="20"/>
        </w:rPr>
        <w:t xml:space="preserve">nell </w:t>
      </w:r>
      <w:r w:rsidR="005E0755">
        <w:rPr>
          <w:rFonts w:ascii="Arial" w:hAnsi="Arial" w:cs="Arial"/>
          <w:sz w:val="20"/>
        </w:rPr>
        <w:t>sowie</w:t>
      </w:r>
      <w:r w:rsidR="00BE2746">
        <w:rPr>
          <w:rFonts w:ascii="Arial" w:hAnsi="Arial" w:cs="Arial"/>
          <w:sz w:val="20"/>
        </w:rPr>
        <w:t xml:space="preserve"> transparent aufgezeigt</w:t>
      </w:r>
      <w:r w:rsidR="00A707AF" w:rsidRPr="00A707AF">
        <w:rPr>
          <w:rFonts w:ascii="Arial" w:hAnsi="Arial" w:cs="Arial"/>
          <w:sz w:val="20"/>
        </w:rPr>
        <w:t>.</w:t>
      </w:r>
      <w:r w:rsidR="00BE2746">
        <w:rPr>
          <w:rFonts w:ascii="Arial" w:hAnsi="Arial" w:cs="Arial"/>
          <w:sz w:val="20"/>
        </w:rPr>
        <w:t xml:space="preserve"> Neben den Unternehmensdaten können auch </w:t>
      </w:r>
      <w:r w:rsidR="00087FFC">
        <w:rPr>
          <w:rFonts w:ascii="Arial" w:hAnsi="Arial" w:cs="Arial"/>
          <w:sz w:val="20"/>
        </w:rPr>
        <w:t>die Inha</w:t>
      </w:r>
      <w:r w:rsidR="00087FFC">
        <w:rPr>
          <w:rFonts w:ascii="Arial" w:hAnsi="Arial" w:cs="Arial"/>
          <w:sz w:val="20"/>
        </w:rPr>
        <w:t>l</w:t>
      </w:r>
      <w:r w:rsidR="00087FFC">
        <w:rPr>
          <w:rFonts w:ascii="Arial" w:hAnsi="Arial" w:cs="Arial"/>
          <w:sz w:val="20"/>
        </w:rPr>
        <w:t xml:space="preserve">te aus Social Media aufbereitet werden – </w:t>
      </w:r>
      <w:r w:rsidR="00EA3713">
        <w:rPr>
          <w:rFonts w:ascii="Arial" w:hAnsi="Arial" w:cs="Arial"/>
          <w:sz w:val="20"/>
        </w:rPr>
        <w:t xml:space="preserve">die </w:t>
      </w:r>
      <w:r w:rsidR="00087FFC">
        <w:rPr>
          <w:rFonts w:ascii="Arial" w:hAnsi="Arial" w:cs="Arial"/>
          <w:sz w:val="20"/>
        </w:rPr>
        <w:t>Meinungen und Trends der Ku</w:t>
      </w:r>
      <w:r w:rsidR="00087FFC">
        <w:rPr>
          <w:rFonts w:ascii="Arial" w:hAnsi="Arial" w:cs="Arial"/>
          <w:sz w:val="20"/>
        </w:rPr>
        <w:t>n</w:t>
      </w:r>
      <w:r w:rsidR="00087FFC">
        <w:rPr>
          <w:rFonts w:ascii="Arial" w:hAnsi="Arial" w:cs="Arial"/>
          <w:sz w:val="20"/>
        </w:rPr>
        <w:t>den werden dadurch zu wertvollen Informationen</w:t>
      </w:r>
      <w:r w:rsidR="00EA3713">
        <w:rPr>
          <w:rFonts w:ascii="Arial" w:hAnsi="Arial" w:cs="Arial"/>
          <w:sz w:val="20"/>
        </w:rPr>
        <w:t xml:space="preserve"> für die </w:t>
      </w:r>
      <w:proofErr w:type="spellStart"/>
      <w:r w:rsidR="00EA3713">
        <w:rPr>
          <w:rFonts w:ascii="Arial" w:hAnsi="Arial" w:cs="Arial"/>
          <w:sz w:val="20"/>
        </w:rPr>
        <w:t>Unternehmsstrategie</w:t>
      </w:r>
      <w:proofErr w:type="spellEnd"/>
      <w:r w:rsidR="00087FFC">
        <w:rPr>
          <w:rFonts w:ascii="Arial" w:hAnsi="Arial" w:cs="Arial"/>
          <w:sz w:val="20"/>
        </w:rPr>
        <w:t xml:space="preserve">. </w:t>
      </w:r>
      <w:r w:rsidR="00135255">
        <w:rPr>
          <w:rFonts w:ascii="Arial" w:hAnsi="Arial" w:cs="Arial"/>
          <w:sz w:val="20"/>
        </w:rPr>
        <w:t xml:space="preserve">Weitere Informationen finden Sie unter </w:t>
      </w:r>
      <w:hyperlink r:id="rId9" w:history="1">
        <w:r w:rsidR="00FC6F5D" w:rsidRPr="00532BC7">
          <w:rPr>
            <w:rStyle w:val="Link"/>
            <w:rFonts w:ascii="Arial" w:hAnsi="Arial" w:cs="Arial"/>
            <w:sz w:val="20"/>
          </w:rPr>
          <w:t>www.yourgreatdata.de</w:t>
        </w:r>
      </w:hyperlink>
    </w:p>
    <w:p w14:paraId="388CE6D0" w14:textId="77777777" w:rsidR="00A66A56" w:rsidRDefault="00A66A5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282C0658" w14:textId="6347EA54" w:rsidR="003509E3" w:rsidRDefault="0084359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Das </w:t>
      </w:r>
      <w:r w:rsidRPr="00843596">
        <w:rPr>
          <w:rFonts w:ascii="Arial" w:hAnsi="Arial" w:cs="Arial"/>
          <w:sz w:val="20"/>
        </w:rPr>
        <w:t xml:space="preserve">Bildmaterial finden Sie in unserem Medienportal </w:t>
      </w:r>
      <w:hyperlink r:id="rId10" w:history="1">
        <w:r w:rsidRPr="00A66A56">
          <w:rPr>
            <w:rStyle w:val="Link"/>
            <w:rFonts w:ascii="Arial" w:hAnsi="Arial" w:cs="Arial"/>
            <w:sz w:val="20"/>
          </w:rPr>
          <w:t>am</w:t>
        </w:r>
        <w:bookmarkStart w:id="0" w:name="_GoBack"/>
        <w:bookmarkEnd w:id="0"/>
        <w:r w:rsidRPr="00A66A56">
          <w:rPr>
            <w:rStyle w:val="Link"/>
            <w:rFonts w:ascii="Arial" w:hAnsi="Arial" w:cs="Arial"/>
            <w:sz w:val="20"/>
          </w:rPr>
          <w:t>id-pr.press-n-relations.com</w:t>
        </w:r>
      </w:hyperlink>
      <w:r w:rsidRPr="00843596">
        <w:rPr>
          <w:rFonts w:ascii="Arial" w:hAnsi="Arial" w:cs="Arial"/>
          <w:sz w:val="20"/>
        </w:rPr>
        <w:t xml:space="preserve"> (Suchbegriff „</w:t>
      </w:r>
      <w:proofErr w:type="spellStart"/>
      <w:r>
        <w:rPr>
          <w:rFonts w:ascii="Arial" w:hAnsi="Arial" w:cs="Arial"/>
          <w:sz w:val="20"/>
        </w:rPr>
        <w:t>Rising</w:t>
      </w:r>
      <w:proofErr w:type="spellEnd"/>
      <w:r>
        <w:rPr>
          <w:rFonts w:ascii="Arial" w:hAnsi="Arial" w:cs="Arial"/>
          <w:sz w:val="20"/>
        </w:rPr>
        <w:t xml:space="preserve"> Star</w:t>
      </w:r>
      <w:r w:rsidRPr="00843596">
        <w:rPr>
          <w:rFonts w:ascii="Arial" w:hAnsi="Arial" w:cs="Arial"/>
          <w:sz w:val="20"/>
        </w:rPr>
        <w:t xml:space="preserve">“). Selbstverständlich schicken wir Ihnen </w:t>
      </w:r>
      <w:r w:rsidRPr="00843596">
        <w:rPr>
          <w:rFonts w:ascii="Arial" w:hAnsi="Arial" w:cs="Arial"/>
          <w:sz w:val="20"/>
        </w:rPr>
        <w:lastRenderedPageBreak/>
        <w:t>die Datei</w:t>
      </w:r>
      <w:r>
        <w:rPr>
          <w:rFonts w:ascii="Arial" w:hAnsi="Arial" w:cs="Arial"/>
          <w:sz w:val="20"/>
        </w:rPr>
        <w:t>en</w:t>
      </w:r>
      <w:r w:rsidRPr="00843596">
        <w:rPr>
          <w:rFonts w:ascii="Arial" w:hAnsi="Arial" w:cs="Arial"/>
          <w:sz w:val="20"/>
        </w:rPr>
        <w:t xml:space="preserve"> auch gerne per E-Mail zu.</w:t>
      </w:r>
    </w:p>
    <w:p w14:paraId="216EC16D" w14:textId="77777777" w:rsidR="006F31B9" w:rsidRDefault="006F31B9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1C2570A0" w14:textId="77777777" w:rsidR="00454682" w:rsidRDefault="006F31B9" w:rsidP="0045468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6F31B9">
        <w:rPr>
          <w:rFonts w:ascii="Arial" w:hAnsi="Arial" w:cs="Arial"/>
          <w:sz w:val="20"/>
        </w:rPr>
        <w:t>Angaben zum Foto:</w:t>
      </w:r>
    </w:p>
    <w:p w14:paraId="40A11B4C" w14:textId="5980270E" w:rsidR="006F31B9" w:rsidRPr="006F31B9" w:rsidRDefault="006F31B9" w:rsidP="0045468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6F31B9">
        <w:rPr>
          <w:rFonts w:ascii="Arial" w:hAnsi="Arial" w:cs="Arial"/>
          <w:sz w:val="20"/>
          <w:lang w:val="en-US"/>
        </w:rPr>
        <w:t>Von links</w:t>
      </w:r>
      <w:r w:rsidR="003C70DB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3C70DB">
        <w:rPr>
          <w:rFonts w:ascii="Arial" w:hAnsi="Arial" w:cs="Arial"/>
          <w:sz w:val="20"/>
          <w:lang w:val="en-US"/>
        </w:rPr>
        <w:t>nach</w:t>
      </w:r>
      <w:proofErr w:type="spellEnd"/>
      <w:r w:rsidR="003C70DB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3C70DB">
        <w:rPr>
          <w:rFonts w:ascii="Arial" w:hAnsi="Arial" w:cs="Arial"/>
          <w:sz w:val="20"/>
          <w:lang w:val="en-US"/>
        </w:rPr>
        <w:t>rechts</w:t>
      </w:r>
      <w:proofErr w:type="spellEnd"/>
      <w:r w:rsidRPr="006F31B9">
        <w:rPr>
          <w:rFonts w:ascii="Arial" w:hAnsi="Arial" w:cs="Arial"/>
          <w:sz w:val="20"/>
          <w:lang w:val="en-US"/>
        </w:rPr>
        <w:t xml:space="preserve">: Prof. Dr. Andreas </w:t>
      </w:r>
      <w:proofErr w:type="spellStart"/>
      <w:r w:rsidRPr="006F31B9">
        <w:rPr>
          <w:rFonts w:ascii="Arial" w:hAnsi="Arial" w:cs="Arial"/>
          <w:sz w:val="20"/>
          <w:lang w:val="en-US"/>
        </w:rPr>
        <w:t>Gadatsch</w:t>
      </w:r>
      <w:proofErr w:type="spellEnd"/>
      <w:r w:rsidRPr="006F31B9">
        <w:rPr>
          <w:rFonts w:ascii="Arial" w:hAnsi="Arial" w:cs="Arial"/>
          <w:sz w:val="20"/>
          <w:lang w:val="en-US"/>
        </w:rPr>
        <w:t xml:space="preserve">, Senior Advisor, </w:t>
      </w:r>
      <w:r w:rsidRPr="006F31B9">
        <w:rPr>
          <w:rFonts w:ascii="Arial" w:hAnsi="Arial" w:cs="Arial"/>
          <w:sz w:val="20"/>
        </w:rPr>
        <w:t>EXPERTON Group</w:t>
      </w:r>
      <w:r w:rsidRPr="006F31B9">
        <w:rPr>
          <w:rFonts w:ascii="Arial" w:hAnsi="Arial" w:cs="Arial"/>
          <w:sz w:val="20"/>
          <w:lang w:val="en-US"/>
        </w:rPr>
        <w:t xml:space="preserve">; Michael Bauer, </w:t>
      </w:r>
      <w:r w:rsidR="005578F2">
        <w:rPr>
          <w:rFonts w:ascii="Arial" w:hAnsi="Arial" w:cs="Arial"/>
          <w:sz w:val="20"/>
          <w:lang w:val="en-US"/>
        </w:rPr>
        <w:t xml:space="preserve">David </w:t>
      </w:r>
      <w:proofErr w:type="spellStart"/>
      <w:r w:rsidRPr="006F31B9">
        <w:rPr>
          <w:rFonts w:ascii="Arial" w:hAnsi="Arial" w:cs="Arial"/>
          <w:sz w:val="20"/>
          <w:lang w:val="en-US"/>
        </w:rPr>
        <w:t>Brockschmidt</w:t>
      </w:r>
      <w:proofErr w:type="spellEnd"/>
      <w:r w:rsidRPr="006F31B9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Pr="006F31B9">
        <w:rPr>
          <w:rFonts w:ascii="Arial" w:hAnsi="Arial" w:cs="Arial"/>
          <w:sz w:val="20"/>
          <w:lang w:val="en-US"/>
        </w:rPr>
        <w:t>beide</w:t>
      </w:r>
      <w:proofErr w:type="spellEnd"/>
      <w:r w:rsidRPr="006F31B9">
        <w:rPr>
          <w:rFonts w:ascii="Arial" w:hAnsi="Arial" w:cs="Arial"/>
          <w:sz w:val="20"/>
          <w:lang w:val="en-US"/>
        </w:rPr>
        <w:t xml:space="preserve"> FRITZ &amp; MACZIOL, </w:t>
      </w:r>
      <w:r w:rsidRPr="006F31B9">
        <w:rPr>
          <w:rFonts w:ascii="Arial" w:hAnsi="Arial" w:cs="Arial"/>
          <w:sz w:val="20"/>
        </w:rPr>
        <w:t xml:space="preserve">Jürgen </w:t>
      </w:r>
      <w:proofErr w:type="spellStart"/>
      <w:r w:rsidRPr="006F31B9">
        <w:rPr>
          <w:rFonts w:ascii="Arial" w:hAnsi="Arial" w:cs="Arial"/>
          <w:sz w:val="20"/>
        </w:rPr>
        <w:t>Brettel</w:t>
      </w:r>
      <w:proofErr w:type="spellEnd"/>
      <w:r w:rsidRPr="006F31B9">
        <w:rPr>
          <w:rFonts w:ascii="Arial" w:hAnsi="Arial" w:cs="Arial"/>
          <w:sz w:val="20"/>
        </w:rPr>
        <w:t>, Vorstandsvorsitzender EXPERTON Group</w:t>
      </w:r>
    </w:p>
    <w:p w14:paraId="67DB39EA" w14:textId="77777777" w:rsidR="00843596" w:rsidRPr="006F31B9" w:rsidRDefault="0084359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652"/>
        <w:gridCol w:w="5670"/>
      </w:tblGrid>
      <w:tr w:rsidR="004A0ADE" w:rsidRPr="00D714E0" w14:paraId="080B900A" w14:textId="77777777" w:rsidTr="004A0ADE">
        <w:tc>
          <w:tcPr>
            <w:tcW w:w="3652" w:type="dxa"/>
            <w:shd w:val="clear" w:color="auto" w:fill="auto"/>
          </w:tcPr>
          <w:p w14:paraId="2F40A726" w14:textId="77777777" w:rsidR="004A0ADE" w:rsidRPr="00B739B5" w:rsidRDefault="004A0ADE" w:rsidP="004A0AD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b/>
                <w:sz w:val="16"/>
                <w:szCs w:val="16"/>
              </w:rPr>
            </w:pPr>
            <w:r w:rsidRPr="00B739B5">
              <w:rPr>
                <w:rFonts w:ascii="Helvetica" w:hAnsi="Helvetica"/>
                <w:b/>
                <w:sz w:val="16"/>
                <w:szCs w:val="16"/>
              </w:rPr>
              <w:t>Weitere Informationen:</w:t>
            </w:r>
          </w:p>
          <w:p w14:paraId="5E591B38" w14:textId="77777777" w:rsidR="004A0ADE" w:rsidRPr="00D714E0" w:rsidRDefault="004A0ADE" w:rsidP="004A0ADE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FRITZ &amp; MACZIOL Software</w:t>
            </w:r>
            <w:r w:rsidRPr="00D714E0">
              <w:rPr>
                <w:rFonts w:ascii="Helvetica" w:hAnsi="Helvetica"/>
                <w:sz w:val="16"/>
                <w:szCs w:val="16"/>
              </w:rPr>
              <w:br/>
              <w:t>und Computervertrieb GmbH</w:t>
            </w:r>
          </w:p>
          <w:p w14:paraId="1B7618F3" w14:textId="77777777" w:rsidR="004A0ADE" w:rsidRDefault="004A0ADE" w:rsidP="004A0AD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/>
                <w:sz w:val="16"/>
                <w:szCs w:val="16"/>
              </w:rPr>
              <w:t>Hörvelsinger</w:t>
            </w:r>
            <w:proofErr w:type="spellEnd"/>
            <w:r>
              <w:rPr>
                <w:rFonts w:ascii="Helvetica" w:hAnsi="Helvetica"/>
                <w:sz w:val="16"/>
                <w:szCs w:val="16"/>
              </w:rPr>
              <w:t xml:space="preserve"> Weg 17</w:t>
            </w:r>
          </w:p>
          <w:p w14:paraId="1CA7E172" w14:textId="77777777" w:rsidR="004A0ADE" w:rsidRDefault="004A0ADE" w:rsidP="004A0AD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D-89081 Ulm</w:t>
            </w:r>
          </w:p>
          <w:p w14:paraId="6F808A9C" w14:textId="77777777" w:rsidR="004A0ADE" w:rsidRDefault="004A0ADE" w:rsidP="004A0AD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</w:p>
          <w:p w14:paraId="3152655B" w14:textId="77777777" w:rsidR="004A0ADE" w:rsidRDefault="004A0ADE" w:rsidP="004A0AD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A166BF">
              <w:rPr>
                <w:rFonts w:ascii="Helvetica" w:hAnsi="Helvetica"/>
                <w:sz w:val="16"/>
                <w:szCs w:val="16"/>
              </w:rPr>
              <w:t xml:space="preserve">Sandra </w:t>
            </w:r>
            <w:proofErr w:type="spellStart"/>
            <w:r w:rsidRPr="00A166BF">
              <w:rPr>
                <w:rFonts w:ascii="Helvetica" w:hAnsi="Helvetica"/>
                <w:sz w:val="16"/>
                <w:szCs w:val="16"/>
              </w:rPr>
              <w:t>Bohnaker</w:t>
            </w:r>
            <w:proofErr w:type="spellEnd"/>
          </w:p>
          <w:p w14:paraId="41071014" w14:textId="77777777" w:rsidR="004A0ADE" w:rsidRPr="00D714E0" w:rsidRDefault="004A0ADE" w:rsidP="004A0ADE">
            <w:pPr>
              <w:tabs>
                <w:tab w:val="left" w:pos="851"/>
              </w:tabs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Leitung Unternehmensmarketing</w:t>
            </w:r>
            <w:r w:rsidRPr="00A166BF">
              <w:rPr>
                <w:rFonts w:ascii="Helvetica" w:hAnsi="Helvetica"/>
                <w:sz w:val="16"/>
                <w:szCs w:val="16"/>
              </w:rPr>
              <w:br/>
            </w:r>
            <w:r w:rsidRPr="00B67A8B">
              <w:rPr>
                <w:rFonts w:ascii="Helvetica" w:hAnsi="Helvetica"/>
                <w:sz w:val="16"/>
                <w:szCs w:val="16"/>
              </w:rPr>
              <w:t>Telefon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+49 731 1551-248</w:t>
            </w:r>
            <w:r w:rsidRPr="00A166BF">
              <w:rPr>
                <w:rFonts w:ascii="Helvetica" w:hAnsi="Helvetica"/>
                <w:sz w:val="16"/>
                <w:szCs w:val="16"/>
              </w:rPr>
              <w:br/>
            </w:r>
            <w:r>
              <w:rPr>
                <w:rFonts w:ascii="Helvetica" w:hAnsi="Helvetica"/>
                <w:sz w:val="16"/>
                <w:szCs w:val="16"/>
              </w:rPr>
              <w:t>Telefax: +49 731 1551-555</w:t>
            </w:r>
            <w:r>
              <w:rPr>
                <w:rFonts w:ascii="Helvetica" w:hAnsi="Helvetica"/>
                <w:sz w:val="16"/>
                <w:szCs w:val="16"/>
              </w:rPr>
              <w:br/>
              <w:t>E-Mail: sbohnaker@fum.de</w:t>
            </w:r>
            <w:r>
              <w:rPr>
                <w:rFonts w:ascii="Helvetica" w:hAnsi="Helvetica"/>
                <w:sz w:val="16"/>
                <w:szCs w:val="16"/>
              </w:rPr>
              <w:br/>
              <w:t xml:space="preserve">Web: </w:t>
            </w:r>
            <w:hyperlink r:id="rId11" w:history="1">
              <w:r w:rsidRPr="00B67A8B">
                <w:rPr>
                  <w:rFonts w:ascii="Helvetica" w:hAnsi="Helvetica"/>
                  <w:sz w:val="16"/>
                  <w:szCs w:val="16"/>
                </w:rPr>
                <w:t>www.fum.de</w:t>
              </w:r>
            </w:hyperlink>
          </w:p>
        </w:tc>
        <w:tc>
          <w:tcPr>
            <w:tcW w:w="5670" w:type="dxa"/>
            <w:shd w:val="clear" w:color="auto" w:fill="auto"/>
          </w:tcPr>
          <w:p w14:paraId="470095B3" w14:textId="77777777" w:rsidR="004A0ADE" w:rsidRPr="00B739B5" w:rsidRDefault="004A0ADE" w:rsidP="004A0AD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b/>
                <w:sz w:val="16"/>
                <w:szCs w:val="16"/>
              </w:rPr>
            </w:pPr>
            <w:r w:rsidRPr="00B739B5">
              <w:rPr>
                <w:rFonts w:ascii="Helvetica" w:hAnsi="Helvetica"/>
                <w:b/>
                <w:sz w:val="16"/>
                <w:szCs w:val="16"/>
              </w:rPr>
              <w:t>Presse- und Öffentlichkeitsarbeit:</w:t>
            </w:r>
          </w:p>
          <w:p w14:paraId="7C7BC3F9" w14:textId="77777777" w:rsidR="004A0ADE" w:rsidRPr="00D714E0" w:rsidRDefault="004A0ADE" w:rsidP="004A0AD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Press'n'Relations GmbH - Uwe Pagel</w:t>
            </w:r>
          </w:p>
          <w:p w14:paraId="331A2064" w14:textId="77777777" w:rsidR="004A0ADE" w:rsidRDefault="004A0ADE" w:rsidP="004A0AD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Magirusstr. 33</w:t>
            </w:r>
          </w:p>
          <w:p w14:paraId="0C597CC4" w14:textId="77777777" w:rsidR="004A0ADE" w:rsidRPr="00D714E0" w:rsidRDefault="004A0ADE" w:rsidP="004A0AD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D-</w:t>
            </w:r>
            <w:r w:rsidRPr="00D714E0">
              <w:rPr>
                <w:rFonts w:ascii="Helvetica" w:hAnsi="Helvetica"/>
                <w:sz w:val="16"/>
                <w:szCs w:val="16"/>
              </w:rPr>
              <w:t>89077 Ulm</w:t>
            </w:r>
          </w:p>
          <w:p w14:paraId="601415E9" w14:textId="77777777" w:rsidR="004A0ADE" w:rsidRPr="00B67A8B" w:rsidRDefault="004A0ADE" w:rsidP="004A0AD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bCs/>
                <w:iCs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Telefon: </w:t>
            </w:r>
            <w:r w:rsidRPr="00B67A8B">
              <w:rPr>
                <w:rFonts w:ascii="Helvetica" w:hAnsi="Helvetica"/>
                <w:sz w:val="16"/>
                <w:szCs w:val="16"/>
              </w:rPr>
              <w:t>+49 731 96287-29</w:t>
            </w:r>
          </w:p>
          <w:p w14:paraId="7D997A03" w14:textId="77777777" w:rsidR="004A0ADE" w:rsidRPr="00B67A8B" w:rsidRDefault="004A0ADE" w:rsidP="004A0AD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 w:rsidRPr="00B67A8B">
              <w:rPr>
                <w:rFonts w:ascii="Helvetica" w:hAnsi="Helvetica"/>
                <w:sz w:val="16"/>
                <w:szCs w:val="16"/>
              </w:rPr>
              <w:t>Telefax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+49 731 96287-97</w:t>
            </w:r>
          </w:p>
          <w:p w14:paraId="03EAB44A" w14:textId="77777777" w:rsidR="004A0ADE" w:rsidRDefault="004A0ADE" w:rsidP="004A0ADE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E-Mail: </w:t>
            </w:r>
            <w:hyperlink r:id="rId12" w:history="1">
              <w:r w:rsidRPr="00A00B17">
                <w:rPr>
                  <w:rStyle w:val="Link"/>
                  <w:rFonts w:ascii="Helvetica" w:hAnsi="Helvetica"/>
                  <w:sz w:val="16"/>
                  <w:szCs w:val="16"/>
                </w:rPr>
                <w:t>upa@press-n-relations.de</w:t>
              </w:r>
            </w:hyperlink>
          </w:p>
          <w:p w14:paraId="5E131D46" w14:textId="77777777" w:rsidR="004A0ADE" w:rsidRPr="00D714E0" w:rsidRDefault="004A0ADE" w:rsidP="004A0ADE">
            <w:pPr>
              <w:pStyle w:val="Kopfzeile"/>
              <w:tabs>
                <w:tab w:val="clear" w:pos="4536"/>
                <w:tab w:val="clear" w:pos="9072"/>
                <w:tab w:val="left" w:pos="743"/>
              </w:tabs>
              <w:ind w:right="2412"/>
              <w:rPr>
                <w:rFonts w:ascii="Helvetica" w:hAnsi="Helvetica"/>
                <w:sz w:val="16"/>
                <w:szCs w:val="16"/>
              </w:rPr>
            </w:pPr>
            <w:r w:rsidRPr="00B67A8B">
              <w:rPr>
                <w:rFonts w:ascii="Helvetica" w:hAnsi="Helvetica"/>
                <w:sz w:val="16"/>
                <w:szCs w:val="16"/>
              </w:rPr>
              <w:t>Web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www.press-n-relations.de</w:t>
            </w:r>
            <w:r w:rsidRPr="00D714E0">
              <w:rPr>
                <w:rFonts w:ascii="Helvetica" w:hAnsi="Helvetica"/>
                <w:sz w:val="16"/>
                <w:szCs w:val="16"/>
              </w:rPr>
              <w:t xml:space="preserve"> </w:t>
            </w:r>
          </w:p>
          <w:p w14:paraId="1E56EE95" w14:textId="77777777" w:rsidR="004A0ADE" w:rsidRPr="00D714E0" w:rsidRDefault="004A0ADE" w:rsidP="004A0ADE">
            <w:pPr>
              <w:spacing w:line="360" w:lineRule="auto"/>
              <w:ind w:right="2234"/>
              <w:rPr>
                <w:rFonts w:ascii="Helvetica" w:hAnsi="Helvetica"/>
                <w:sz w:val="16"/>
                <w:szCs w:val="16"/>
              </w:rPr>
            </w:pPr>
          </w:p>
        </w:tc>
      </w:tr>
    </w:tbl>
    <w:p w14:paraId="39D63726" w14:textId="5024CFB1" w:rsidR="00007CAC" w:rsidRPr="00007CAC" w:rsidRDefault="00007CAC" w:rsidP="00007CAC">
      <w:pPr>
        <w:pStyle w:val="Kopfzeile"/>
        <w:tabs>
          <w:tab w:val="clear" w:pos="4536"/>
          <w:tab w:val="clear" w:pos="9072"/>
          <w:tab w:val="left" w:pos="4253"/>
        </w:tabs>
        <w:ind w:right="136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007CAC">
        <w:rPr>
          <w:rFonts w:ascii="Arial" w:hAnsi="Arial"/>
          <w:sz w:val="16"/>
          <w:szCs w:val="16"/>
        </w:rPr>
        <w:br/>
      </w:r>
    </w:p>
    <w:p w14:paraId="703A8200" w14:textId="77777777" w:rsidR="00007CAC" w:rsidRPr="00007CAC" w:rsidRDefault="00007CAC" w:rsidP="00007CA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007CAC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0F9A2347" w14:textId="77777777" w:rsidR="00007CAC" w:rsidRDefault="00007CAC" w:rsidP="00007CA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Hauptsitz Ulm gehören die Unternehmen FRITZ &amp; MACZIOL Software und Computerve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</w:t>
      </w:r>
      <w:proofErr w:type="spellStart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tern an 18 Standorten sowie sechs Servicestandorten weltweit erzielte die Unternehmensgruppe im Jahr 2013 einen Gesa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tumsatz von knapp 400 Mio. Euro.</w:t>
      </w:r>
    </w:p>
    <w:p w14:paraId="519EE525" w14:textId="77777777" w:rsidR="00007CAC" w:rsidRPr="00007CAC" w:rsidRDefault="00007CAC" w:rsidP="00007CA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11B12333" w14:textId="31D798B9" w:rsidR="003509E3" w:rsidRPr="00FE1FAF" w:rsidRDefault="00007CAC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ten IT-Themen auf Basis neuester Technologien dieser Weltmarktführer sowie ergänzender Hersteller zur Verfügung. </w:t>
      </w:r>
    </w:p>
    <w:sectPr w:rsidR="003509E3" w:rsidRPr="00FE1FAF" w:rsidSect="00C8721E">
      <w:headerReference w:type="default" r:id="rId13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F5822" w14:textId="77777777" w:rsidR="00DF66FA" w:rsidRDefault="00DF66FA">
      <w:r>
        <w:separator/>
      </w:r>
    </w:p>
  </w:endnote>
  <w:endnote w:type="continuationSeparator" w:id="0">
    <w:p w14:paraId="0E8AF17B" w14:textId="77777777" w:rsidR="00DF66FA" w:rsidRDefault="00DF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F7C85" w14:textId="77777777" w:rsidR="00DF66FA" w:rsidRDefault="00DF66FA">
      <w:r>
        <w:separator/>
      </w:r>
    </w:p>
  </w:footnote>
  <w:footnote w:type="continuationSeparator" w:id="0">
    <w:p w14:paraId="040FA29F" w14:textId="77777777" w:rsidR="00DF66FA" w:rsidRDefault="00DF66F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DF66FA" w:rsidRDefault="00DF66FA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DF66FA" w:rsidRDefault="00DF66FA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3E73B803" w:rsidR="00DF66FA" w:rsidRDefault="00DF66FA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CE215B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CE215B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DF66FA" w:rsidRDefault="00DF66FA">
    <w:pPr>
      <w:pStyle w:val="Kopfzeile"/>
      <w:rPr>
        <w:sz w:val="20"/>
      </w:rPr>
    </w:pPr>
  </w:p>
  <w:p w14:paraId="4E112994" w14:textId="77777777" w:rsidR="00DF66FA" w:rsidRDefault="00DF66FA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FAA85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07CAC"/>
    <w:rsid w:val="00010CC1"/>
    <w:rsid w:val="00011B54"/>
    <w:rsid w:val="00026544"/>
    <w:rsid w:val="000342E4"/>
    <w:rsid w:val="00042345"/>
    <w:rsid w:val="0004278F"/>
    <w:rsid w:val="000427D4"/>
    <w:rsid w:val="000437E0"/>
    <w:rsid w:val="000533EA"/>
    <w:rsid w:val="00055061"/>
    <w:rsid w:val="00055247"/>
    <w:rsid w:val="00056FE8"/>
    <w:rsid w:val="00060BB6"/>
    <w:rsid w:val="00060CFE"/>
    <w:rsid w:val="00060DF2"/>
    <w:rsid w:val="00062E14"/>
    <w:rsid w:val="000643E2"/>
    <w:rsid w:val="00067421"/>
    <w:rsid w:val="00067FE3"/>
    <w:rsid w:val="00070766"/>
    <w:rsid w:val="00071ECA"/>
    <w:rsid w:val="00074407"/>
    <w:rsid w:val="000748F7"/>
    <w:rsid w:val="00080A22"/>
    <w:rsid w:val="00082974"/>
    <w:rsid w:val="0008470A"/>
    <w:rsid w:val="00086ACA"/>
    <w:rsid w:val="00087FFC"/>
    <w:rsid w:val="00090165"/>
    <w:rsid w:val="00094AE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5255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655E"/>
    <w:rsid w:val="00157155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1255"/>
    <w:rsid w:val="001827BE"/>
    <w:rsid w:val="00183EC3"/>
    <w:rsid w:val="00185C69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3EF"/>
    <w:rsid w:val="001B3FEF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D32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19C8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0E2E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E6F06"/>
    <w:rsid w:val="002F0711"/>
    <w:rsid w:val="002F0DEE"/>
    <w:rsid w:val="002F1967"/>
    <w:rsid w:val="002F3A2D"/>
    <w:rsid w:val="002F6152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327A"/>
    <w:rsid w:val="003354A5"/>
    <w:rsid w:val="0033746E"/>
    <w:rsid w:val="0033769F"/>
    <w:rsid w:val="003378B6"/>
    <w:rsid w:val="00337AB5"/>
    <w:rsid w:val="00340F34"/>
    <w:rsid w:val="003413BC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1836"/>
    <w:rsid w:val="003A2FC9"/>
    <w:rsid w:val="003A639E"/>
    <w:rsid w:val="003B5BDA"/>
    <w:rsid w:val="003B7503"/>
    <w:rsid w:val="003B7607"/>
    <w:rsid w:val="003C05AC"/>
    <w:rsid w:val="003C2EFA"/>
    <w:rsid w:val="003C59BD"/>
    <w:rsid w:val="003C70DB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5391"/>
    <w:rsid w:val="00422335"/>
    <w:rsid w:val="00427139"/>
    <w:rsid w:val="004301C8"/>
    <w:rsid w:val="0043136B"/>
    <w:rsid w:val="00433E0A"/>
    <w:rsid w:val="00434089"/>
    <w:rsid w:val="00437202"/>
    <w:rsid w:val="0044057D"/>
    <w:rsid w:val="0044245E"/>
    <w:rsid w:val="004442D1"/>
    <w:rsid w:val="00450F4C"/>
    <w:rsid w:val="00453B30"/>
    <w:rsid w:val="00454682"/>
    <w:rsid w:val="00465CCF"/>
    <w:rsid w:val="00467A18"/>
    <w:rsid w:val="00467A50"/>
    <w:rsid w:val="00470345"/>
    <w:rsid w:val="00473FC7"/>
    <w:rsid w:val="00476F57"/>
    <w:rsid w:val="004770D7"/>
    <w:rsid w:val="004800ED"/>
    <w:rsid w:val="0048416D"/>
    <w:rsid w:val="00492FB4"/>
    <w:rsid w:val="00494494"/>
    <w:rsid w:val="004A0ADE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0B40"/>
    <w:rsid w:val="0055175E"/>
    <w:rsid w:val="00552B2A"/>
    <w:rsid w:val="00553B41"/>
    <w:rsid w:val="00556D73"/>
    <w:rsid w:val="0055728B"/>
    <w:rsid w:val="005578F2"/>
    <w:rsid w:val="005629D7"/>
    <w:rsid w:val="0056420F"/>
    <w:rsid w:val="005654D7"/>
    <w:rsid w:val="0057772C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BEC"/>
    <w:rsid w:val="005A5D1D"/>
    <w:rsid w:val="005A6D87"/>
    <w:rsid w:val="005B1F2B"/>
    <w:rsid w:val="005B3955"/>
    <w:rsid w:val="005B6C46"/>
    <w:rsid w:val="005C1743"/>
    <w:rsid w:val="005C2ABC"/>
    <w:rsid w:val="005C38F6"/>
    <w:rsid w:val="005C4FA7"/>
    <w:rsid w:val="005D0E47"/>
    <w:rsid w:val="005D2415"/>
    <w:rsid w:val="005D6BF7"/>
    <w:rsid w:val="005D6DFC"/>
    <w:rsid w:val="005E0755"/>
    <w:rsid w:val="005E467E"/>
    <w:rsid w:val="005E5B95"/>
    <w:rsid w:val="005E66CD"/>
    <w:rsid w:val="005F2F67"/>
    <w:rsid w:val="005F7B69"/>
    <w:rsid w:val="00604146"/>
    <w:rsid w:val="006053AF"/>
    <w:rsid w:val="00610FF6"/>
    <w:rsid w:val="00612426"/>
    <w:rsid w:val="00613076"/>
    <w:rsid w:val="00613D40"/>
    <w:rsid w:val="00614D9E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509BA"/>
    <w:rsid w:val="00654E57"/>
    <w:rsid w:val="00660B07"/>
    <w:rsid w:val="0066221E"/>
    <w:rsid w:val="006624D8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C7F55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31B9"/>
    <w:rsid w:val="006F45E2"/>
    <w:rsid w:val="006F515D"/>
    <w:rsid w:val="007033F3"/>
    <w:rsid w:val="007042CF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33EF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1BBF"/>
    <w:rsid w:val="007E28D2"/>
    <w:rsid w:val="007E2AF9"/>
    <w:rsid w:val="007E3A31"/>
    <w:rsid w:val="007E3C8D"/>
    <w:rsid w:val="007E532B"/>
    <w:rsid w:val="007E7C4F"/>
    <w:rsid w:val="007F13FD"/>
    <w:rsid w:val="007F2107"/>
    <w:rsid w:val="007F2932"/>
    <w:rsid w:val="0080395B"/>
    <w:rsid w:val="008055FF"/>
    <w:rsid w:val="008075E4"/>
    <w:rsid w:val="00811AA0"/>
    <w:rsid w:val="00814D6B"/>
    <w:rsid w:val="0081573F"/>
    <w:rsid w:val="00816469"/>
    <w:rsid w:val="00824A91"/>
    <w:rsid w:val="008264BE"/>
    <w:rsid w:val="0082740C"/>
    <w:rsid w:val="00827B2C"/>
    <w:rsid w:val="008301E5"/>
    <w:rsid w:val="00835FCD"/>
    <w:rsid w:val="00836488"/>
    <w:rsid w:val="00842117"/>
    <w:rsid w:val="00842C18"/>
    <w:rsid w:val="0084334D"/>
    <w:rsid w:val="00843596"/>
    <w:rsid w:val="00844E01"/>
    <w:rsid w:val="00847B2D"/>
    <w:rsid w:val="00847BD9"/>
    <w:rsid w:val="008508EA"/>
    <w:rsid w:val="00850F8E"/>
    <w:rsid w:val="00857301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92052"/>
    <w:rsid w:val="008951C4"/>
    <w:rsid w:val="008A0877"/>
    <w:rsid w:val="008A0CC1"/>
    <w:rsid w:val="008A194A"/>
    <w:rsid w:val="008B21D3"/>
    <w:rsid w:val="008B3AD0"/>
    <w:rsid w:val="008B4894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384E"/>
    <w:rsid w:val="00960E48"/>
    <w:rsid w:val="0096176A"/>
    <w:rsid w:val="009621C4"/>
    <w:rsid w:val="00963DFB"/>
    <w:rsid w:val="00971632"/>
    <w:rsid w:val="009729A7"/>
    <w:rsid w:val="00976AFC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5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41A0"/>
    <w:rsid w:val="009E6112"/>
    <w:rsid w:val="009E65A1"/>
    <w:rsid w:val="009E7B1C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6A56"/>
    <w:rsid w:val="00A66C66"/>
    <w:rsid w:val="00A67A42"/>
    <w:rsid w:val="00A70264"/>
    <w:rsid w:val="00A707AF"/>
    <w:rsid w:val="00A72635"/>
    <w:rsid w:val="00A72748"/>
    <w:rsid w:val="00A73A87"/>
    <w:rsid w:val="00A775F2"/>
    <w:rsid w:val="00A80191"/>
    <w:rsid w:val="00A81650"/>
    <w:rsid w:val="00A87FD2"/>
    <w:rsid w:val="00A90CDD"/>
    <w:rsid w:val="00A91F2C"/>
    <w:rsid w:val="00A92445"/>
    <w:rsid w:val="00A93C20"/>
    <w:rsid w:val="00A9446F"/>
    <w:rsid w:val="00A94555"/>
    <w:rsid w:val="00AA3E1A"/>
    <w:rsid w:val="00AA61D6"/>
    <w:rsid w:val="00AA629F"/>
    <w:rsid w:val="00AB121C"/>
    <w:rsid w:val="00AB1EDF"/>
    <w:rsid w:val="00AB42E5"/>
    <w:rsid w:val="00AC0CB5"/>
    <w:rsid w:val="00AC454B"/>
    <w:rsid w:val="00AD3F5F"/>
    <w:rsid w:val="00AD7937"/>
    <w:rsid w:val="00AE095A"/>
    <w:rsid w:val="00AE165B"/>
    <w:rsid w:val="00AE30D3"/>
    <w:rsid w:val="00AE3F22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2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678E7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411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2746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863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D46F8"/>
    <w:rsid w:val="00CE0FCB"/>
    <w:rsid w:val="00CE215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0FC7"/>
    <w:rsid w:val="00D31DC3"/>
    <w:rsid w:val="00D34FDB"/>
    <w:rsid w:val="00D36529"/>
    <w:rsid w:val="00D36D09"/>
    <w:rsid w:val="00D371FC"/>
    <w:rsid w:val="00D4297F"/>
    <w:rsid w:val="00D44D7C"/>
    <w:rsid w:val="00D458F0"/>
    <w:rsid w:val="00D45CE0"/>
    <w:rsid w:val="00D45D30"/>
    <w:rsid w:val="00D50D5A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76D6"/>
    <w:rsid w:val="00DD2101"/>
    <w:rsid w:val="00DD48C2"/>
    <w:rsid w:val="00DD5161"/>
    <w:rsid w:val="00DE01F8"/>
    <w:rsid w:val="00DE0ACD"/>
    <w:rsid w:val="00DE26C8"/>
    <w:rsid w:val="00DE278E"/>
    <w:rsid w:val="00DE42CD"/>
    <w:rsid w:val="00DE4ACA"/>
    <w:rsid w:val="00DF1D13"/>
    <w:rsid w:val="00DF2442"/>
    <w:rsid w:val="00DF26B0"/>
    <w:rsid w:val="00DF424F"/>
    <w:rsid w:val="00DF66FA"/>
    <w:rsid w:val="00DF699D"/>
    <w:rsid w:val="00DF7164"/>
    <w:rsid w:val="00DF7CF9"/>
    <w:rsid w:val="00E026E3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169F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1349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713"/>
    <w:rsid w:val="00EA38D2"/>
    <w:rsid w:val="00EA3C7D"/>
    <w:rsid w:val="00EA4D0E"/>
    <w:rsid w:val="00EB00BA"/>
    <w:rsid w:val="00EB2FC8"/>
    <w:rsid w:val="00EB351F"/>
    <w:rsid w:val="00EB5FEB"/>
    <w:rsid w:val="00EC120D"/>
    <w:rsid w:val="00EC2265"/>
    <w:rsid w:val="00EC22C9"/>
    <w:rsid w:val="00EC2EB5"/>
    <w:rsid w:val="00EC4E71"/>
    <w:rsid w:val="00EC5E3E"/>
    <w:rsid w:val="00EC6637"/>
    <w:rsid w:val="00EC7237"/>
    <w:rsid w:val="00EC7464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2A39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6035E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A62B6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6F5D"/>
    <w:rsid w:val="00FC7C91"/>
    <w:rsid w:val="00FD1442"/>
    <w:rsid w:val="00FD177D"/>
    <w:rsid w:val="00FD1F39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58CD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007CAC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007CA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fum.de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yourgreatdata.de" TargetMode="External"/><Relationship Id="rId10" Type="http://schemas.openxmlformats.org/officeDocument/2006/relationships/hyperlink" Target="http://press-n-relations.amid-pr.com/AMID-PR/searchresult/searchresult.xhtml?searchId=0&amp;searchString=Rising+St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C2098C-5805-F84C-A409-86DC5F71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619</Words>
  <Characters>3900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4510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7</cp:revision>
  <cp:lastPrinted>2014-10-20T08:15:00Z</cp:lastPrinted>
  <dcterms:created xsi:type="dcterms:W3CDTF">2014-10-20T14:47:00Z</dcterms:created>
  <dcterms:modified xsi:type="dcterms:W3CDTF">2014-10-21T09:11:00Z</dcterms:modified>
</cp:coreProperties>
</file>