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5108ACA" w:rsidR="003509E3" w:rsidRPr="00F727E1" w:rsidRDefault="00550066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u w:val="single"/>
        </w:rPr>
        <w:t xml:space="preserve">MdB </w:t>
      </w:r>
      <w:r w:rsidR="005F6D86" w:rsidRPr="005F6D86">
        <w:rPr>
          <w:rFonts w:ascii="Arial" w:hAnsi="Arial"/>
          <w:b/>
          <w:u w:val="single"/>
        </w:rPr>
        <w:t>Katrin</w:t>
      </w:r>
      <w:r w:rsidR="006A2B0C" w:rsidRPr="005F6D86">
        <w:rPr>
          <w:rFonts w:ascii="Arial" w:hAnsi="Arial"/>
          <w:b/>
          <w:u w:val="single"/>
        </w:rPr>
        <w:t xml:space="preserve"> </w:t>
      </w:r>
      <w:proofErr w:type="spellStart"/>
      <w:r w:rsidR="006A2B0C" w:rsidRPr="005F6D86">
        <w:rPr>
          <w:rFonts w:ascii="Arial" w:hAnsi="Arial"/>
          <w:b/>
          <w:u w:val="single"/>
        </w:rPr>
        <w:t>A</w:t>
      </w:r>
      <w:r w:rsidR="000F4AAA" w:rsidRPr="005F6D86">
        <w:rPr>
          <w:rFonts w:ascii="Arial" w:hAnsi="Arial"/>
          <w:b/>
          <w:u w:val="single"/>
        </w:rPr>
        <w:t>lbsteiger</w:t>
      </w:r>
      <w:proofErr w:type="spellEnd"/>
      <w:r w:rsidR="006A2B0C">
        <w:rPr>
          <w:rFonts w:ascii="Arial" w:hAnsi="Arial"/>
          <w:b/>
          <w:color w:val="000000"/>
          <w:u w:val="single"/>
        </w:rPr>
        <w:t xml:space="preserve"> besucht </w:t>
      </w:r>
      <w:r w:rsidR="00FD626E" w:rsidRPr="00F727E1">
        <w:rPr>
          <w:rFonts w:ascii="Arial" w:hAnsi="Arial"/>
          <w:b/>
          <w:color w:val="000000"/>
          <w:u w:val="single"/>
        </w:rPr>
        <w:t>FRITZ &amp; MACZIOL</w:t>
      </w:r>
      <w:r w:rsidR="00FD626E">
        <w:rPr>
          <w:rFonts w:ascii="Arial" w:hAnsi="Arial"/>
          <w:b/>
          <w:color w:val="000000"/>
          <w:u w:val="single"/>
        </w:rPr>
        <w:t xml:space="preserve"> </w:t>
      </w:r>
      <w:r w:rsidR="00E567C3">
        <w:rPr>
          <w:rFonts w:ascii="Arial" w:hAnsi="Arial"/>
          <w:b/>
          <w:color w:val="000000"/>
          <w:u w:val="single"/>
        </w:rPr>
        <w:br/>
      </w:r>
      <w:r w:rsidR="0006345E">
        <w:rPr>
          <w:rFonts w:ascii="Arial" w:hAnsi="Arial"/>
          <w:b/>
          <w:color w:val="000000"/>
          <w:u w:val="single"/>
        </w:rPr>
        <w:t>un</w:t>
      </w:r>
      <w:r w:rsidR="004C78D9">
        <w:rPr>
          <w:rFonts w:ascii="Arial" w:hAnsi="Arial"/>
          <w:b/>
          <w:color w:val="000000"/>
          <w:u w:val="single"/>
        </w:rPr>
        <w:t xml:space="preserve">d </w:t>
      </w:r>
      <w:r w:rsidR="00E567C3">
        <w:rPr>
          <w:rFonts w:ascii="Arial" w:hAnsi="Arial"/>
          <w:b/>
          <w:color w:val="000000"/>
          <w:u w:val="single"/>
        </w:rPr>
        <w:t>beteiligt</w:t>
      </w:r>
      <w:r w:rsidR="00AA17D5">
        <w:rPr>
          <w:rFonts w:ascii="Arial" w:hAnsi="Arial"/>
          <w:b/>
          <w:color w:val="000000"/>
          <w:u w:val="single"/>
        </w:rPr>
        <w:t xml:space="preserve"> sich</w:t>
      </w:r>
      <w:r w:rsidR="00E567C3">
        <w:rPr>
          <w:rFonts w:ascii="Arial" w:hAnsi="Arial"/>
          <w:b/>
          <w:color w:val="000000"/>
          <w:u w:val="single"/>
        </w:rPr>
        <w:t xml:space="preserve"> an</w:t>
      </w:r>
      <w:r w:rsidR="00AA17D5">
        <w:rPr>
          <w:rFonts w:ascii="Arial" w:hAnsi="Arial"/>
          <w:b/>
          <w:color w:val="000000"/>
          <w:u w:val="single"/>
        </w:rPr>
        <w:t xml:space="preserve"> Fragerunde</w:t>
      </w:r>
      <w:r w:rsidR="004C78D9">
        <w:rPr>
          <w:rFonts w:ascii="Arial" w:hAnsi="Arial"/>
          <w:b/>
          <w:color w:val="000000"/>
          <w:u w:val="single"/>
        </w:rPr>
        <w:t xml:space="preserve"> zum Thema „Cyber-</w:t>
      </w:r>
      <w:r w:rsidR="0006345E">
        <w:rPr>
          <w:rFonts w:ascii="Arial" w:hAnsi="Arial"/>
          <w:b/>
          <w:color w:val="000000"/>
          <w:u w:val="single"/>
        </w:rPr>
        <w:t>Mobbing“</w:t>
      </w:r>
    </w:p>
    <w:p w14:paraId="2D040591" w14:textId="77777777" w:rsidR="003509E3" w:rsidRPr="00C009FE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36A81456" w:rsidR="003509E3" w:rsidRPr="00C009FE" w:rsidRDefault="00C009FE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IT-Entdecker treffen auf Realpolitik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7AD04BC1" w14:textId="28CDC33C" w:rsidR="00D537EB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DB2DA6">
        <w:rPr>
          <w:rFonts w:ascii="Arial" w:hAnsi="Arial"/>
          <w:b/>
          <w:sz w:val="20"/>
        </w:rPr>
        <w:t xml:space="preserve">Ulm, </w:t>
      </w:r>
      <w:r w:rsidR="00DB2DA6" w:rsidRPr="00DB2DA6">
        <w:rPr>
          <w:rFonts w:ascii="Arial" w:hAnsi="Arial"/>
          <w:b/>
          <w:sz w:val="20"/>
        </w:rPr>
        <w:t>23</w:t>
      </w:r>
      <w:r w:rsidRPr="00DB2DA6">
        <w:rPr>
          <w:rFonts w:ascii="Arial" w:hAnsi="Arial"/>
          <w:b/>
          <w:sz w:val="20"/>
        </w:rPr>
        <w:t xml:space="preserve">. </w:t>
      </w:r>
      <w:r w:rsidR="0006345E" w:rsidRPr="00DB2DA6">
        <w:rPr>
          <w:rFonts w:ascii="Arial" w:hAnsi="Arial"/>
          <w:b/>
          <w:sz w:val="20"/>
        </w:rPr>
        <w:t>Oktober</w:t>
      </w:r>
      <w:r w:rsidR="00203DBD" w:rsidRPr="00DB2DA6">
        <w:rPr>
          <w:rFonts w:ascii="Arial" w:hAnsi="Arial"/>
          <w:b/>
          <w:sz w:val="20"/>
        </w:rPr>
        <w:t xml:space="preserve"> 201</w:t>
      </w:r>
      <w:r w:rsidR="009A1450" w:rsidRPr="00DB2DA6">
        <w:rPr>
          <w:rFonts w:ascii="Arial" w:hAnsi="Arial"/>
          <w:b/>
          <w:sz w:val="20"/>
        </w:rPr>
        <w:t>4</w:t>
      </w:r>
      <w:r w:rsidRPr="00DB2DA6">
        <w:rPr>
          <w:rFonts w:ascii="Arial" w:hAnsi="Arial"/>
          <w:b/>
          <w:sz w:val="20"/>
        </w:rPr>
        <w:t>.</w:t>
      </w:r>
      <w:r w:rsidR="001F008A" w:rsidRPr="00DB2DA6">
        <w:rPr>
          <w:rFonts w:ascii="Arial" w:hAnsi="Arial"/>
          <w:b/>
          <w:sz w:val="20"/>
        </w:rPr>
        <w:t xml:space="preserve"> </w:t>
      </w:r>
      <w:r w:rsidR="00550066" w:rsidRPr="00DB2DA6">
        <w:rPr>
          <w:rFonts w:ascii="Arial" w:hAnsi="Arial"/>
          <w:b/>
          <w:sz w:val="20"/>
        </w:rPr>
        <w:t>Bei FRITZ &amp; MACZIOL findet vom 27. bis 31.10. bereits die zweite</w:t>
      </w:r>
      <w:r w:rsidR="00AD7B01" w:rsidRPr="00DB2DA6">
        <w:rPr>
          <w:rFonts w:ascii="Arial" w:hAnsi="Arial"/>
          <w:b/>
          <w:sz w:val="20"/>
        </w:rPr>
        <w:t xml:space="preserve"> und finale</w:t>
      </w:r>
      <w:r w:rsidR="00550066" w:rsidRPr="00DB2DA6">
        <w:rPr>
          <w:rFonts w:ascii="Arial" w:hAnsi="Arial"/>
          <w:b/>
          <w:sz w:val="20"/>
        </w:rPr>
        <w:t xml:space="preserve"> IT-Entdeckerwoche in diesem Jahr statt. </w:t>
      </w:r>
      <w:r w:rsidR="009F308E" w:rsidRPr="00DB2DA6">
        <w:rPr>
          <w:rFonts w:ascii="Arial" w:hAnsi="Arial"/>
          <w:b/>
          <w:sz w:val="20"/>
        </w:rPr>
        <w:t>Nachdem die Veranst</w:t>
      </w:r>
      <w:bookmarkStart w:id="0" w:name="_GoBack"/>
      <w:bookmarkEnd w:id="0"/>
      <w:r w:rsidR="009F308E" w:rsidRPr="00DB2DA6">
        <w:rPr>
          <w:rFonts w:ascii="Arial" w:hAnsi="Arial"/>
          <w:b/>
          <w:sz w:val="20"/>
        </w:rPr>
        <w:t>altung</w:t>
      </w:r>
      <w:r w:rsidR="00A55E5D" w:rsidRPr="00B83CB1">
        <w:rPr>
          <w:rFonts w:ascii="Arial" w:hAnsi="Arial"/>
          <w:b/>
          <w:sz w:val="20"/>
        </w:rPr>
        <w:t xml:space="preserve"> in den Sommerferien</w:t>
      </w:r>
      <w:r w:rsidR="009F308E" w:rsidRPr="00B83CB1">
        <w:rPr>
          <w:rFonts w:ascii="Arial" w:hAnsi="Arial"/>
          <w:b/>
          <w:sz w:val="20"/>
        </w:rPr>
        <w:t xml:space="preserve"> </w:t>
      </w:r>
      <w:r w:rsidR="004C4651" w:rsidRPr="00B83CB1">
        <w:rPr>
          <w:rFonts w:ascii="Arial" w:hAnsi="Arial"/>
          <w:b/>
          <w:sz w:val="20"/>
        </w:rPr>
        <w:t>in Rekordzeit</w:t>
      </w:r>
      <w:r w:rsidR="009F308E" w:rsidRPr="00B83CB1">
        <w:rPr>
          <w:rFonts w:ascii="Arial" w:hAnsi="Arial"/>
          <w:b/>
          <w:sz w:val="20"/>
        </w:rPr>
        <w:t xml:space="preserve"> ausg</w:t>
      </w:r>
      <w:r w:rsidR="009F308E" w:rsidRPr="00B83CB1">
        <w:rPr>
          <w:rFonts w:ascii="Arial" w:hAnsi="Arial"/>
          <w:b/>
          <w:sz w:val="20"/>
        </w:rPr>
        <w:t>e</w:t>
      </w:r>
      <w:r w:rsidR="009F308E" w:rsidRPr="00B83CB1">
        <w:rPr>
          <w:rFonts w:ascii="Arial" w:hAnsi="Arial"/>
          <w:b/>
          <w:sz w:val="20"/>
        </w:rPr>
        <w:t xml:space="preserve">bucht war und auch danach </w:t>
      </w:r>
      <w:r w:rsidR="001E5DD5" w:rsidRPr="00B83CB1">
        <w:rPr>
          <w:rFonts w:ascii="Arial" w:hAnsi="Arial"/>
          <w:b/>
          <w:sz w:val="20"/>
        </w:rPr>
        <w:t>das Interesse daran nicht abriss,</w:t>
      </w:r>
      <w:r w:rsidR="009F308E" w:rsidRPr="00B83CB1">
        <w:rPr>
          <w:rFonts w:ascii="Arial" w:hAnsi="Arial"/>
          <w:b/>
          <w:sz w:val="20"/>
        </w:rPr>
        <w:t xml:space="preserve"> </w:t>
      </w:r>
      <w:r w:rsidR="004C4651" w:rsidRPr="00B83CB1">
        <w:rPr>
          <w:rFonts w:ascii="Arial" w:hAnsi="Arial"/>
          <w:b/>
          <w:sz w:val="20"/>
        </w:rPr>
        <w:t xml:space="preserve">fiel </w:t>
      </w:r>
      <w:r w:rsidR="00A55E5D" w:rsidRPr="00B83CB1">
        <w:rPr>
          <w:rFonts w:ascii="Arial" w:hAnsi="Arial"/>
          <w:b/>
          <w:sz w:val="20"/>
        </w:rPr>
        <w:t xml:space="preserve">bereits frühzeitig </w:t>
      </w:r>
      <w:r w:rsidR="004C4651" w:rsidRPr="00B83CB1">
        <w:rPr>
          <w:rFonts w:ascii="Arial" w:hAnsi="Arial"/>
          <w:b/>
          <w:sz w:val="20"/>
        </w:rPr>
        <w:t>die Entscheidung</w:t>
      </w:r>
      <w:r w:rsidR="00AD7B01" w:rsidRPr="00B83CB1">
        <w:rPr>
          <w:rFonts w:ascii="Arial" w:hAnsi="Arial"/>
          <w:b/>
          <w:sz w:val="20"/>
        </w:rPr>
        <w:t xml:space="preserve"> für</w:t>
      </w:r>
      <w:r w:rsidR="009F308E" w:rsidRPr="00B83CB1">
        <w:rPr>
          <w:rFonts w:ascii="Arial" w:hAnsi="Arial"/>
          <w:b/>
          <w:sz w:val="20"/>
        </w:rPr>
        <w:t xml:space="preserve"> </w:t>
      </w:r>
      <w:r w:rsidR="00675981" w:rsidRPr="00B83CB1">
        <w:rPr>
          <w:rFonts w:ascii="Arial" w:hAnsi="Arial"/>
          <w:b/>
          <w:sz w:val="20"/>
        </w:rPr>
        <w:t>eine weitere</w:t>
      </w:r>
      <w:r w:rsidR="00130637" w:rsidRPr="00B83CB1">
        <w:rPr>
          <w:rFonts w:ascii="Arial" w:hAnsi="Arial"/>
          <w:b/>
          <w:sz w:val="20"/>
        </w:rPr>
        <w:t xml:space="preserve"> </w:t>
      </w:r>
      <w:r w:rsidR="00A537DE" w:rsidRPr="00B83CB1">
        <w:rPr>
          <w:rFonts w:ascii="Arial" w:hAnsi="Arial"/>
          <w:b/>
          <w:sz w:val="20"/>
        </w:rPr>
        <w:t>in den</w:t>
      </w:r>
      <w:r w:rsidR="00A537DE">
        <w:rPr>
          <w:rFonts w:ascii="Arial" w:hAnsi="Arial"/>
          <w:b/>
          <w:color w:val="000000"/>
          <w:sz w:val="20"/>
        </w:rPr>
        <w:t xml:space="preserve"> Herbstferien</w:t>
      </w:r>
      <w:r w:rsidR="00130637">
        <w:rPr>
          <w:rFonts w:ascii="Arial" w:hAnsi="Arial"/>
          <w:b/>
          <w:color w:val="000000"/>
          <w:sz w:val="20"/>
        </w:rPr>
        <w:t xml:space="preserve">. </w:t>
      </w:r>
      <w:r w:rsidR="001E5DD5">
        <w:rPr>
          <w:rFonts w:ascii="Arial" w:hAnsi="Arial"/>
          <w:b/>
          <w:color w:val="000000"/>
          <w:sz w:val="20"/>
        </w:rPr>
        <w:t>G</w:t>
      </w:r>
      <w:r w:rsidR="001E5DD5">
        <w:rPr>
          <w:rFonts w:ascii="Arial" w:hAnsi="Arial"/>
          <w:b/>
          <w:color w:val="000000"/>
          <w:sz w:val="20"/>
        </w:rPr>
        <w:t>e</w:t>
      </w:r>
      <w:r w:rsidR="001E5DD5">
        <w:rPr>
          <w:rFonts w:ascii="Arial" w:hAnsi="Arial"/>
          <w:b/>
          <w:color w:val="000000"/>
          <w:sz w:val="20"/>
        </w:rPr>
        <w:t>schäftsführer Oliver Schallhorn freut sich über die positive Resonanz</w:t>
      </w:r>
      <w:r w:rsidR="00FE7FD8">
        <w:rPr>
          <w:rFonts w:ascii="Arial" w:hAnsi="Arial"/>
          <w:b/>
          <w:color w:val="000000"/>
          <w:sz w:val="20"/>
        </w:rPr>
        <w:t xml:space="preserve"> und ein besond</w:t>
      </w:r>
      <w:r w:rsidR="00FE7FD8">
        <w:rPr>
          <w:rFonts w:ascii="Arial" w:hAnsi="Arial"/>
          <w:b/>
          <w:color w:val="000000"/>
          <w:sz w:val="20"/>
        </w:rPr>
        <w:t>e</w:t>
      </w:r>
      <w:r w:rsidR="00FE7FD8">
        <w:rPr>
          <w:rFonts w:ascii="Arial" w:hAnsi="Arial"/>
          <w:b/>
          <w:color w:val="000000"/>
          <w:sz w:val="20"/>
        </w:rPr>
        <w:t xml:space="preserve">res Highlight: „Es ist mir eine Ehre, </w:t>
      </w:r>
      <w:r w:rsidR="007331E0">
        <w:rPr>
          <w:rFonts w:ascii="Arial" w:hAnsi="Arial"/>
          <w:b/>
          <w:color w:val="000000"/>
          <w:sz w:val="20"/>
        </w:rPr>
        <w:t>mit</w:t>
      </w:r>
      <w:r w:rsidR="00130637">
        <w:rPr>
          <w:rFonts w:ascii="Arial" w:hAnsi="Arial"/>
          <w:b/>
          <w:color w:val="000000"/>
          <w:sz w:val="20"/>
        </w:rPr>
        <w:t xml:space="preserve"> </w:t>
      </w:r>
      <w:r w:rsidR="00913FE9">
        <w:rPr>
          <w:rFonts w:ascii="Arial" w:hAnsi="Arial"/>
          <w:b/>
          <w:color w:val="000000"/>
          <w:sz w:val="20"/>
        </w:rPr>
        <w:t xml:space="preserve">Frau </w:t>
      </w:r>
      <w:r w:rsidR="004C4651">
        <w:rPr>
          <w:rFonts w:ascii="Arial" w:hAnsi="Arial"/>
          <w:b/>
          <w:color w:val="000000"/>
          <w:sz w:val="20"/>
        </w:rPr>
        <w:t>Katrin</w:t>
      </w:r>
      <w:r w:rsidR="00080339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080339">
        <w:rPr>
          <w:rFonts w:ascii="Arial" w:hAnsi="Arial"/>
          <w:b/>
          <w:color w:val="000000"/>
          <w:sz w:val="20"/>
        </w:rPr>
        <w:t>Albsteiger</w:t>
      </w:r>
      <w:proofErr w:type="spellEnd"/>
      <w:r w:rsidR="007331E0">
        <w:rPr>
          <w:rFonts w:ascii="Arial" w:hAnsi="Arial"/>
          <w:b/>
          <w:color w:val="000000"/>
          <w:sz w:val="20"/>
        </w:rPr>
        <w:t xml:space="preserve"> ein Mitglied des </w:t>
      </w:r>
      <w:r w:rsidR="00015BB0">
        <w:rPr>
          <w:rFonts w:ascii="Arial" w:hAnsi="Arial"/>
          <w:b/>
          <w:color w:val="000000"/>
          <w:sz w:val="20"/>
        </w:rPr>
        <w:t xml:space="preserve">Deutschen </w:t>
      </w:r>
      <w:r w:rsidR="007331E0">
        <w:rPr>
          <w:rFonts w:ascii="Arial" w:hAnsi="Arial"/>
          <w:b/>
          <w:color w:val="000000"/>
          <w:sz w:val="20"/>
        </w:rPr>
        <w:t>Bundestages</w:t>
      </w:r>
      <w:r w:rsidR="000F4AAA">
        <w:rPr>
          <w:rFonts w:ascii="Arial" w:hAnsi="Arial"/>
          <w:b/>
          <w:color w:val="000000"/>
          <w:sz w:val="20"/>
        </w:rPr>
        <w:t xml:space="preserve"> </w:t>
      </w:r>
      <w:r w:rsidR="00130637">
        <w:rPr>
          <w:rFonts w:ascii="Arial" w:hAnsi="Arial"/>
          <w:b/>
          <w:color w:val="000000"/>
          <w:sz w:val="20"/>
        </w:rPr>
        <w:t>am Abschlusstag begrüßen</w:t>
      </w:r>
      <w:r w:rsidR="00015BB0">
        <w:rPr>
          <w:rFonts w:ascii="Arial" w:hAnsi="Arial"/>
          <w:b/>
          <w:color w:val="000000"/>
          <w:sz w:val="20"/>
        </w:rPr>
        <w:t xml:space="preserve"> zu</w:t>
      </w:r>
      <w:r w:rsidR="00130637">
        <w:rPr>
          <w:rFonts w:ascii="Arial" w:hAnsi="Arial"/>
          <w:b/>
          <w:color w:val="000000"/>
          <w:sz w:val="20"/>
        </w:rPr>
        <w:t xml:space="preserve"> </w:t>
      </w:r>
      <w:proofErr w:type="gramStart"/>
      <w:r w:rsidR="00130637">
        <w:rPr>
          <w:rFonts w:ascii="Arial" w:hAnsi="Arial"/>
          <w:b/>
          <w:color w:val="000000"/>
          <w:sz w:val="20"/>
        </w:rPr>
        <w:t>dürfen.</w:t>
      </w:r>
      <w:proofErr w:type="gramEnd"/>
      <w:r w:rsidR="00130637">
        <w:rPr>
          <w:rFonts w:ascii="Arial" w:hAnsi="Arial"/>
          <w:b/>
          <w:color w:val="000000"/>
          <w:sz w:val="20"/>
        </w:rPr>
        <w:t xml:space="preserve"> Sie </w:t>
      </w:r>
      <w:r w:rsidR="00B2258D">
        <w:rPr>
          <w:rFonts w:ascii="Arial" w:hAnsi="Arial"/>
          <w:b/>
          <w:color w:val="000000"/>
          <w:sz w:val="20"/>
        </w:rPr>
        <w:t xml:space="preserve">wird uns einen Einblick </w:t>
      </w:r>
      <w:r w:rsidR="000429C7">
        <w:rPr>
          <w:rFonts w:ascii="Arial" w:hAnsi="Arial"/>
          <w:b/>
          <w:color w:val="000000"/>
          <w:sz w:val="20"/>
        </w:rPr>
        <w:t xml:space="preserve">in den Alltag ihres </w:t>
      </w:r>
      <w:r w:rsidR="00B2258D">
        <w:rPr>
          <w:rFonts w:ascii="Arial" w:hAnsi="Arial"/>
          <w:b/>
          <w:color w:val="000000"/>
          <w:sz w:val="20"/>
        </w:rPr>
        <w:t>Ma</w:t>
      </w:r>
      <w:r w:rsidR="00B2258D">
        <w:rPr>
          <w:rFonts w:ascii="Arial" w:hAnsi="Arial"/>
          <w:b/>
          <w:color w:val="000000"/>
          <w:sz w:val="20"/>
        </w:rPr>
        <w:t>n</w:t>
      </w:r>
      <w:r w:rsidR="00B2258D">
        <w:rPr>
          <w:rFonts w:ascii="Arial" w:hAnsi="Arial"/>
          <w:b/>
          <w:color w:val="000000"/>
          <w:sz w:val="20"/>
        </w:rPr>
        <w:t>dat</w:t>
      </w:r>
      <w:r w:rsidR="000429C7">
        <w:rPr>
          <w:rFonts w:ascii="Arial" w:hAnsi="Arial"/>
          <w:b/>
          <w:color w:val="000000"/>
          <w:sz w:val="20"/>
        </w:rPr>
        <w:t>s</w:t>
      </w:r>
      <w:r w:rsidR="00B2258D">
        <w:rPr>
          <w:rFonts w:ascii="Arial" w:hAnsi="Arial"/>
          <w:b/>
          <w:color w:val="000000"/>
          <w:sz w:val="20"/>
        </w:rPr>
        <w:t xml:space="preserve"> </w:t>
      </w:r>
      <w:r w:rsidR="007331E0">
        <w:rPr>
          <w:rFonts w:ascii="Arial" w:hAnsi="Arial"/>
          <w:b/>
          <w:color w:val="000000"/>
          <w:sz w:val="20"/>
        </w:rPr>
        <w:t>in Berlin</w:t>
      </w:r>
      <w:r w:rsidR="004C4651">
        <w:rPr>
          <w:rFonts w:ascii="Arial" w:hAnsi="Arial"/>
          <w:b/>
          <w:color w:val="000000"/>
          <w:sz w:val="20"/>
        </w:rPr>
        <w:t xml:space="preserve"> geben</w:t>
      </w:r>
      <w:r w:rsidR="00B2258D">
        <w:rPr>
          <w:rFonts w:ascii="Arial" w:hAnsi="Arial"/>
          <w:b/>
          <w:color w:val="000000"/>
          <w:sz w:val="20"/>
        </w:rPr>
        <w:t xml:space="preserve"> </w:t>
      </w:r>
      <w:r w:rsidR="000429C7">
        <w:rPr>
          <w:rFonts w:ascii="Arial" w:hAnsi="Arial"/>
          <w:b/>
          <w:color w:val="000000"/>
          <w:sz w:val="20"/>
        </w:rPr>
        <w:t xml:space="preserve">und ihre Begeisterung für die Politik mit uns teilen. Darüber hinaus </w:t>
      </w:r>
      <w:r w:rsidR="00FE7FD8">
        <w:rPr>
          <w:rFonts w:ascii="Arial" w:hAnsi="Arial"/>
          <w:b/>
          <w:color w:val="000000"/>
          <w:sz w:val="20"/>
        </w:rPr>
        <w:t>wird</w:t>
      </w:r>
      <w:r w:rsidR="000429C7">
        <w:rPr>
          <w:rFonts w:ascii="Arial" w:hAnsi="Arial"/>
          <w:b/>
          <w:color w:val="000000"/>
          <w:sz w:val="20"/>
        </w:rPr>
        <w:t xml:space="preserve"> sie sich für eine Fragerunde zum Thema ‚Cyber-</w:t>
      </w:r>
      <w:proofErr w:type="gramStart"/>
      <w:r w:rsidR="000429C7">
        <w:rPr>
          <w:rFonts w:ascii="Arial" w:hAnsi="Arial"/>
          <w:b/>
          <w:color w:val="000000"/>
          <w:sz w:val="20"/>
        </w:rPr>
        <w:t>Mobbing’ zur</w:t>
      </w:r>
      <w:proofErr w:type="gramEnd"/>
      <w:r w:rsidR="000429C7">
        <w:rPr>
          <w:rFonts w:ascii="Arial" w:hAnsi="Arial"/>
          <w:b/>
          <w:color w:val="000000"/>
          <w:sz w:val="20"/>
        </w:rPr>
        <w:t xml:space="preserve"> </w:t>
      </w:r>
      <w:r w:rsidR="000429C7" w:rsidRPr="00CD7C1C">
        <w:rPr>
          <w:rFonts w:ascii="Arial" w:hAnsi="Arial"/>
          <w:b/>
          <w:sz w:val="20"/>
        </w:rPr>
        <w:t>Verf</w:t>
      </w:r>
      <w:r w:rsidR="000429C7" w:rsidRPr="00CD7C1C">
        <w:rPr>
          <w:rFonts w:ascii="Arial" w:hAnsi="Arial"/>
          <w:b/>
          <w:sz w:val="20"/>
        </w:rPr>
        <w:t>ü</w:t>
      </w:r>
      <w:r w:rsidR="000429C7" w:rsidRPr="00CD7C1C">
        <w:rPr>
          <w:rFonts w:ascii="Arial" w:hAnsi="Arial"/>
          <w:b/>
          <w:sz w:val="20"/>
        </w:rPr>
        <w:t>gung stell</w:t>
      </w:r>
      <w:r w:rsidR="00FE7FD8" w:rsidRPr="00CD7C1C">
        <w:rPr>
          <w:rFonts w:ascii="Arial" w:hAnsi="Arial"/>
          <w:b/>
          <w:sz w:val="20"/>
        </w:rPr>
        <w:t>en</w:t>
      </w:r>
      <w:r w:rsidR="000429C7" w:rsidRPr="00CD7C1C">
        <w:rPr>
          <w:rFonts w:ascii="Arial" w:hAnsi="Arial"/>
          <w:b/>
          <w:sz w:val="20"/>
        </w:rPr>
        <w:t>.</w:t>
      </w:r>
      <w:r w:rsidR="00FE7FD8" w:rsidRPr="00CD7C1C">
        <w:rPr>
          <w:rFonts w:ascii="Arial" w:hAnsi="Arial"/>
          <w:b/>
          <w:sz w:val="20"/>
        </w:rPr>
        <w:t>“</w:t>
      </w:r>
      <w:r w:rsidR="000429C7" w:rsidRPr="00CD7C1C">
        <w:rPr>
          <w:rFonts w:ascii="Arial" w:hAnsi="Arial"/>
          <w:b/>
          <w:sz w:val="20"/>
        </w:rPr>
        <w:t xml:space="preserve"> Die Fragen dazu </w:t>
      </w:r>
      <w:r w:rsidR="00DB2D00" w:rsidRPr="00CD7C1C">
        <w:rPr>
          <w:rFonts w:ascii="Arial" w:hAnsi="Arial"/>
          <w:b/>
          <w:sz w:val="20"/>
        </w:rPr>
        <w:t xml:space="preserve">werden </w:t>
      </w:r>
      <w:r w:rsidR="000429C7" w:rsidRPr="00CD7C1C">
        <w:rPr>
          <w:rFonts w:ascii="Arial" w:hAnsi="Arial"/>
          <w:b/>
          <w:sz w:val="20"/>
        </w:rPr>
        <w:t>von den Tei</w:t>
      </w:r>
      <w:r w:rsidR="000429C7" w:rsidRPr="00CD7C1C">
        <w:rPr>
          <w:rFonts w:ascii="Arial" w:hAnsi="Arial"/>
          <w:b/>
          <w:sz w:val="20"/>
        </w:rPr>
        <w:t>l</w:t>
      </w:r>
      <w:r w:rsidR="000429C7" w:rsidRPr="00CD7C1C">
        <w:rPr>
          <w:rFonts w:ascii="Arial" w:hAnsi="Arial"/>
          <w:b/>
          <w:sz w:val="20"/>
        </w:rPr>
        <w:t xml:space="preserve">nehmern der </w:t>
      </w:r>
      <w:r w:rsidR="00C0215F" w:rsidRPr="00CD7C1C">
        <w:rPr>
          <w:rFonts w:ascii="Arial" w:hAnsi="Arial"/>
          <w:b/>
          <w:sz w:val="20"/>
        </w:rPr>
        <w:t>IT-Entdeckerwoche</w:t>
      </w:r>
      <w:r w:rsidR="004C4651" w:rsidRPr="00CD7C1C">
        <w:rPr>
          <w:rFonts w:ascii="Arial" w:hAnsi="Arial"/>
          <w:b/>
          <w:sz w:val="20"/>
        </w:rPr>
        <w:t xml:space="preserve"> erarbeitet</w:t>
      </w:r>
      <w:r w:rsidR="00C0215F" w:rsidRPr="00CD7C1C">
        <w:rPr>
          <w:rFonts w:ascii="Arial" w:hAnsi="Arial"/>
          <w:b/>
          <w:sz w:val="20"/>
        </w:rPr>
        <w:t>.</w:t>
      </w:r>
      <w:r w:rsidR="004B2E46" w:rsidRPr="00CD7C1C">
        <w:rPr>
          <w:rFonts w:ascii="Arial" w:hAnsi="Arial"/>
          <w:b/>
          <w:sz w:val="20"/>
        </w:rPr>
        <w:t xml:space="preserve"> </w:t>
      </w:r>
      <w:r w:rsidR="002539E7" w:rsidRPr="00CD7C1C">
        <w:rPr>
          <w:rFonts w:ascii="Arial" w:hAnsi="Arial"/>
          <w:b/>
          <w:sz w:val="20"/>
        </w:rPr>
        <w:t>Die Jugendlichen</w:t>
      </w:r>
      <w:r w:rsidR="0046188A" w:rsidRPr="00CD7C1C">
        <w:rPr>
          <w:rFonts w:ascii="Arial" w:hAnsi="Arial"/>
          <w:b/>
          <w:sz w:val="20"/>
        </w:rPr>
        <w:t xml:space="preserve"> stellen außerdem</w:t>
      </w:r>
      <w:r w:rsidR="0046188A">
        <w:rPr>
          <w:rFonts w:ascii="Arial" w:hAnsi="Arial"/>
          <w:b/>
          <w:color w:val="000000"/>
          <w:sz w:val="20"/>
        </w:rPr>
        <w:t xml:space="preserve"> ihre Pr</w:t>
      </w:r>
      <w:r w:rsidR="0046188A">
        <w:rPr>
          <w:rFonts w:ascii="Arial" w:hAnsi="Arial"/>
          <w:b/>
          <w:color w:val="000000"/>
          <w:sz w:val="20"/>
        </w:rPr>
        <w:t>o</w:t>
      </w:r>
      <w:r w:rsidR="0046188A">
        <w:rPr>
          <w:rFonts w:ascii="Arial" w:hAnsi="Arial"/>
          <w:b/>
          <w:color w:val="000000"/>
          <w:sz w:val="20"/>
        </w:rPr>
        <w:t>jekte aus der vergangenen Woche vor.</w:t>
      </w:r>
    </w:p>
    <w:p w14:paraId="1A228385" w14:textId="77777777" w:rsidR="007E0AEB" w:rsidRPr="007C1DC2" w:rsidRDefault="007E0AEB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7EF9B7FE" w14:textId="03E28CF3" w:rsidR="00492927" w:rsidRPr="00B84A7B" w:rsidRDefault="00B84A7B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B84A7B">
        <w:rPr>
          <w:rFonts w:ascii="Arial" w:hAnsi="Arial" w:cs="Arial"/>
          <w:b/>
          <w:sz w:val="20"/>
        </w:rPr>
        <w:t>Erfolgreiche Veranstaltungsreihe für Jugendliche</w:t>
      </w:r>
    </w:p>
    <w:p w14:paraId="25D68C0B" w14:textId="4682C050" w:rsidR="002B7F69" w:rsidRDefault="00BE2034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IT-Entdeckerwoche wurde </w:t>
      </w:r>
      <w:r w:rsidRPr="00C23ECB">
        <w:rPr>
          <w:rFonts w:ascii="Arial" w:hAnsi="Arial" w:cs="Arial"/>
          <w:sz w:val="20"/>
        </w:rPr>
        <w:t xml:space="preserve">erstmalig im Jahr </w:t>
      </w:r>
      <w:r w:rsidR="00492927" w:rsidRPr="00C23ECB">
        <w:rPr>
          <w:rFonts w:ascii="Arial" w:hAnsi="Arial" w:cs="Arial"/>
          <w:sz w:val="20"/>
        </w:rPr>
        <w:t>2012</w:t>
      </w:r>
      <w:r w:rsidRPr="00C23ECB">
        <w:rPr>
          <w:rFonts w:ascii="Arial" w:hAnsi="Arial" w:cs="Arial"/>
          <w:sz w:val="20"/>
        </w:rPr>
        <w:t xml:space="preserve"> ins Leben</w:t>
      </w:r>
      <w:r>
        <w:rPr>
          <w:rFonts w:ascii="Arial" w:hAnsi="Arial" w:cs="Arial"/>
          <w:sz w:val="20"/>
        </w:rPr>
        <w:t xml:space="preserve"> gerufen und erfreute sich auf Anhieb großer Beliebtheit. </w:t>
      </w:r>
      <w:r w:rsidR="00D250ED">
        <w:rPr>
          <w:rFonts w:ascii="Arial" w:hAnsi="Arial" w:cs="Arial"/>
          <w:sz w:val="20"/>
        </w:rPr>
        <w:t xml:space="preserve">Sie steht allen </w:t>
      </w:r>
      <w:r w:rsidR="00736BB5" w:rsidRPr="00736BB5">
        <w:rPr>
          <w:rFonts w:ascii="Arial" w:hAnsi="Arial" w:cs="Arial"/>
          <w:sz w:val="20"/>
        </w:rPr>
        <w:t>Jugendliche</w:t>
      </w:r>
      <w:r w:rsidR="00D250ED">
        <w:rPr>
          <w:rFonts w:ascii="Arial" w:hAnsi="Arial" w:cs="Arial"/>
          <w:sz w:val="20"/>
        </w:rPr>
        <w:t>n</w:t>
      </w:r>
      <w:r w:rsidR="00736BB5" w:rsidRPr="00736BB5">
        <w:rPr>
          <w:rFonts w:ascii="Arial" w:hAnsi="Arial" w:cs="Arial"/>
          <w:sz w:val="20"/>
        </w:rPr>
        <w:t xml:space="preserve"> zw</w:t>
      </w:r>
      <w:r w:rsidR="00736BB5" w:rsidRPr="00736BB5">
        <w:rPr>
          <w:rFonts w:ascii="Arial" w:hAnsi="Arial" w:cs="Arial"/>
          <w:sz w:val="20"/>
        </w:rPr>
        <w:t>i</w:t>
      </w:r>
      <w:r w:rsidR="00736BB5" w:rsidRPr="00736BB5">
        <w:rPr>
          <w:rFonts w:ascii="Arial" w:hAnsi="Arial" w:cs="Arial"/>
          <w:sz w:val="20"/>
        </w:rPr>
        <w:t>schen 14 und 17 Jahren</w:t>
      </w:r>
      <w:r w:rsidR="00D250ED">
        <w:rPr>
          <w:rFonts w:ascii="Arial" w:hAnsi="Arial" w:cs="Arial"/>
          <w:sz w:val="20"/>
        </w:rPr>
        <w:t xml:space="preserve"> offen, die sich für die Themen IT und Technik intere</w:t>
      </w:r>
      <w:r w:rsidR="00D250ED">
        <w:rPr>
          <w:rFonts w:ascii="Arial" w:hAnsi="Arial" w:cs="Arial"/>
          <w:sz w:val="20"/>
        </w:rPr>
        <w:t>s</w:t>
      </w:r>
      <w:r w:rsidR="00D250ED">
        <w:rPr>
          <w:rFonts w:ascii="Arial" w:hAnsi="Arial" w:cs="Arial"/>
          <w:sz w:val="20"/>
        </w:rPr>
        <w:t xml:space="preserve">sieren und </w:t>
      </w:r>
      <w:r w:rsidR="00736BB5" w:rsidRPr="00736BB5">
        <w:rPr>
          <w:rFonts w:ascii="Arial" w:hAnsi="Arial" w:cs="Arial"/>
          <w:sz w:val="20"/>
        </w:rPr>
        <w:t>eine spannende Woche voller Projekte</w:t>
      </w:r>
      <w:r w:rsidR="00D250ED">
        <w:rPr>
          <w:rFonts w:ascii="Arial" w:hAnsi="Arial" w:cs="Arial"/>
          <w:sz w:val="20"/>
        </w:rPr>
        <w:t xml:space="preserve"> erleben wollen.</w:t>
      </w:r>
      <w:r w:rsidR="00736BB5" w:rsidRPr="00736BB5">
        <w:rPr>
          <w:rFonts w:ascii="Arial" w:hAnsi="Arial" w:cs="Arial"/>
          <w:sz w:val="20"/>
        </w:rPr>
        <w:t xml:space="preserve"> Ziel </w:t>
      </w:r>
      <w:r w:rsidR="00D250ED">
        <w:rPr>
          <w:rFonts w:ascii="Arial" w:hAnsi="Arial" w:cs="Arial"/>
          <w:sz w:val="20"/>
        </w:rPr>
        <w:t>ist es</w:t>
      </w:r>
      <w:proofErr w:type="gramStart"/>
      <w:r w:rsidR="00736BB5" w:rsidRPr="00736BB5">
        <w:rPr>
          <w:rFonts w:ascii="Arial" w:hAnsi="Arial" w:cs="Arial"/>
          <w:sz w:val="20"/>
        </w:rPr>
        <w:t>, dass</w:t>
      </w:r>
      <w:proofErr w:type="gramEnd"/>
      <w:r w:rsidR="00736BB5" w:rsidRPr="00736BB5">
        <w:rPr>
          <w:rFonts w:ascii="Arial" w:hAnsi="Arial" w:cs="Arial"/>
          <w:sz w:val="20"/>
        </w:rPr>
        <w:t xml:space="preserve"> die Teilnehmer Kreativität und IT miteinander verbinden.</w:t>
      </w:r>
      <w:r w:rsidR="003039F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Gegen einen geringen Unkostenbeitrag </w:t>
      </w:r>
      <w:r w:rsidRPr="00CD7C1C">
        <w:rPr>
          <w:rFonts w:ascii="Arial" w:hAnsi="Arial" w:cs="Arial"/>
          <w:sz w:val="20"/>
        </w:rPr>
        <w:t>erhalten Jugendliche</w:t>
      </w:r>
      <w:r w:rsidR="003039FA" w:rsidRPr="00CD7C1C">
        <w:rPr>
          <w:rFonts w:ascii="Arial" w:hAnsi="Arial" w:cs="Arial"/>
          <w:sz w:val="20"/>
        </w:rPr>
        <w:t xml:space="preserve"> eine Woche lang</w:t>
      </w:r>
      <w:r w:rsidRPr="00CD7C1C">
        <w:rPr>
          <w:rFonts w:ascii="Arial" w:hAnsi="Arial" w:cs="Arial"/>
          <w:sz w:val="20"/>
        </w:rPr>
        <w:t xml:space="preserve"> einen</w:t>
      </w:r>
      <w:r w:rsidR="003039FA" w:rsidRPr="00CD7C1C">
        <w:rPr>
          <w:rFonts w:ascii="Arial" w:hAnsi="Arial" w:cs="Arial"/>
          <w:sz w:val="20"/>
        </w:rPr>
        <w:t xml:space="preserve"> intens</w:t>
      </w:r>
      <w:r w:rsidR="003039FA" w:rsidRPr="00CD7C1C">
        <w:rPr>
          <w:rFonts w:ascii="Arial" w:hAnsi="Arial" w:cs="Arial"/>
          <w:sz w:val="20"/>
        </w:rPr>
        <w:t>i</w:t>
      </w:r>
      <w:r w:rsidR="003039FA" w:rsidRPr="00CD7C1C">
        <w:rPr>
          <w:rFonts w:ascii="Arial" w:hAnsi="Arial" w:cs="Arial"/>
          <w:sz w:val="20"/>
        </w:rPr>
        <w:t>ven</w:t>
      </w:r>
      <w:r w:rsidRPr="00CD7C1C">
        <w:rPr>
          <w:rFonts w:ascii="Arial" w:hAnsi="Arial" w:cs="Arial"/>
          <w:sz w:val="20"/>
        </w:rPr>
        <w:t xml:space="preserve"> Einblick in die Technologien und Strategien </w:t>
      </w:r>
      <w:r w:rsidR="00075058" w:rsidRPr="00CD7C1C">
        <w:rPr>
          <w:rFonts w:ascii="Arial" w:hAnsi="Arial" w:cs="Arial"/>
          <w:sz w:val="20"/>
        </w:rPr>
        <w:t xml:space="preserve">eines mittelständischen IT-Systemhauses. </w:t>
      </w:r>
      <w:r w:rsidR="003039FA" w:rsidRPr="00CD7C1C">
        <w:rPr>
          <w:rFonts w:ascii="Arial" w:hAnsi="Arial" w:cs="Arial"/>
          <w:sz w:val="20"/>
        </w:rPr>
        <w:t>D</w:t>
      </w:r>
      <w:r w:rsidR="00417A02" w:rsidRPr="00CD7C1C">
        <w:rPr>
          <w:rFonts w:ascii="Arial" w:hAnsi="Arial" w:cs="Arial"/>
          <w:sz w:val="20"/>
        </w:rPr>
        <w:t>abei</w:t>
      </w:r>
      <w:r w:rsidR="003039FA" w:rsidRPr="00CD7C1C">
        <w:rPr>
          <w:rFonts w:ascii="Arial" w:hAnsi="Arial" w:cs="Arial"/>
          <w:sz w:val="20"/>
        </w:rPr>
        <w:t xml:space="preserve"> kommt</w:t>
      </w:r>
      <w:r w:rsidR="00417A02" w:rsidRPr="00CD7C1C">
        <w:rPr>
          <w:rFonts w:ascii="Arial" w:hAnsi="Arial" w:cs="Arial"/>
          <w:sz w:val="20"/>
        </w:rPr>
        <w:t xml:space="preserve"> auch der Spaß nicht zu kurz. </w:t>
      </w:r>
      <w:r w:rsidR="003039FA" w:rsidRPr="00CD7C1C">
        <w:rPr>
          <w:rFonts w:ascii="Arial" w:hAnsi="Arial" w:cs="Arial"/>
          <w:sz w:val="20"/>
        </w:rPr>
        <w:t xml:space="preserve">Auf der Agenda stehen </w:t>
      </w:r>
      <w:r w:rsidR="002B7F69" w:rsidRPr="00CD7C1C">
        <w:rPr>
          <w:rFonts w:ascii="Arial" w:hAnsi="Arial" w:cs="Arial"/>
          <w:sz w:val="20"/>
        </w:rPr>
        <w:t xml:space="preserve">zudem Aktivitäten wie ein </w:t>
      </w:r>
      <w:r w:rsidR="00417A02" w:rsidRPr="00CD7C1C">
        <w:rPr>
          <w:rFonts w:ascii="Arial" w:hAnsi="Arial" w:cs="Arial"/>
          <w:sz w:val="20"/>
        </w:rPr>
        <w:t>Ausflug</w:t>
      </w:r>
      <w:r w:rsidR="002B7F69" w:rsidRPr="00CD7C1C">
        <w:rPr>
          <w:rFonts w:ascii="Arial" w:hAnsi="Arial" w:cs="Arial"/>
          <w:sz w:val="20"/>
        </w:rPr>
        <w:t xml:space="preserve"> in den</w:t>
      </w:r>
      <w:r w:rsidR="00417A02" w:rsidRPr="00CD7C1C">
        <w:rPr>
          <w:rFonts w:ascii="Arial" w:hAnsi="Arial" w:cs="Arial"/>
          <w:sz w:val="20"/>
        </w:rPr>
        <w:t xml:space="preserve"> Kletterwald</w:t>
      </w:r>
      <w:r w:rsidR="00DB2D00" w:rsidRPr="00CD7C1C">
        <w:rPr>
          <w:rFonts w:ascii="Arial" w:hAnsi="Arial" w:cs="Arial"/>
          <w:sz w:val="20"/>
        </w:rPr>
        <w:t>, Geo-</w:t>
      </w:r>
      <w:proofErr w:type="spellStart"/>
      <w:r w:rsidR="00DB2D00" w:rsidRPr="00CD7C1C">
        <w:rPr>
          <w:rFonts w:ascii="Arial" w:hAnsi="Arial" w:cs="Arial"/>
          <w:sz w:val="20"/>
        </w:rPr>
        <w:t>Cashing</w:t>
      </w:r>
      <w:proofErr w:type="spellEnd"/>
      <w:r w:rsidR="00DB2D00" w:rsidRPr="00CD7C1C">
        <w:rPr>
          <w:rFonts w:ascii="Arial" w:hAnsi="Arial" w:cs="Arial"/>
          <w:sz w:val="20"/>
        </w:rPr>
        <w:t xml:space="preserve"> oder </w:t>
      </w:r>
      <w:r w:rsidR="002B7F69" w:rsidRPr="00CD7C1C">
        <w:rPr>
          <w:rFonts w:ascii="Arial" w:hAnsi="Arial" w:cs="Arial"/>
          <w:sz w:val="20"/>
        </w:rPr>
        <w:t>gemeinsames</w:t>
      </w:r>
      <w:r w:rsidR="00417A02" w:rsidRPr="00CD7C1C">
        <w:rPr>
          <w:rFonts w:ascii="Arial" w:hAnsi="Arial" w:cs="Arial"/>
          <w:sz w:val="20"/>
        </w:rPr>
        <w:t xml:space="preserve"> Grillen. Insgesamt nahmen</w:t>
      </w:r>
      <w:r w:rsidR="002B7F69" w:rsidRPr="00CD7C1C">
        <w:rPr>
          <w:rFonts w:ascii="Arial" w:hAnsi="Arial" w:cs="Arial"/>
          <w:sz w:val="20"/>
        </w:rPr>
        <w:t xml:space="preserve"> bislang</w:t>
      </w:r>
      <w:r w:rsidR="00417A02" w:rsidRPr="00CD7C1C">
        <w:rPr>
          <w:rFonts w:ascii="Arial" w:hAnsi="Arial" w:cs="Arial"/>
          <w:sz w:val="20"/>
        </w:rPr>
        <w:t xml:space="preserve"> bereits </w:t>
      </w:r>
      <w:r w:rsidR="00DB2D00" w:rsidRPr="00CD7C1C">
        <w:rPr>
          <w:rFonts w:ascii="Arial" w:hAnsi="Arial" w:cs="Arial"/>
          <w:sz w:val="20"/>
        </w:rPr>
        <w:t>über 65</w:t>
      </w:r>
      <w:r w:rsidR="00417A02" w:rsidRPr="00CD7C1C">
        <w:rPr>
          <w:rFonts w:ascii="Arial" w:hAnsi="Arial" w:cs="Arial"/>
          <w:sz w:val="20"/>
        </w:rPr>
        <w:t xml:space="preserve"> junge Beruf</w:t>
      </w:r>
      <w:r w:rsidR="00417A02" w:rsidRPr="00CD7C1C">
        <w:rPr>
          <w:rFonts w:ascii="Arial" w:hAnsi="Arial" w:cs="Arial"/>
          <w:sz w:val="20"/>
        </w:rPr>
        <w:t>s</w:t>
      </w:r>
      <w:r w:rsidR="00417A02" w:rsidRPr="00CD7C1C">
        <w:rPr>
          <w:rFonts w:ascii="Arial" w:hAnsi="Arial" w:cs="Arial"/>
          <w:sz w:val="20"/>
        </w:rPr>
        <w:t>anfänger</w:t>
      </w:r>
      <w:r w:rsidR="00417A02">
        <w:rPr>
          <w:rFonts w:ascii="Arial" w:hAnsi="Arial" w:cs="Arial"/>
          <w:sz w:val="20"/>
        </w:rPr>
        <w:t xml:space="preserve"> daran teil. Weitere Informationen</w:t>
      </w:r>
      <w:r w:rsidR="002B7F69">
        <w:rPr>
          <w:rFonts w:ascii="Arial" w:hAnsi="Arial" w:cs="Arial"/>
          <w:sz w:val="20"/>
        </w:rPr>
        <w:t xml:space="preserve"> finden sich</w:t>
      </w:r>
      <w:r w:rsidR="00417A02">
        <w:rPr>
          <w:rFonts w:ascii="Arial" w:hAnsi="Arial" w:cs="Arial"/>
          <w:sz w:val="20"/>
        </w:rPr>
        <w:t xml:space="preserve"> im </w:t>
      </w:r>
      <w:proofErr w:type="spellStart"/>
      <w:r w:rsidR="00417A02">
        <w:rPr>
          <w:rFonts w:ascii="Arial" w:hAnsi="Arial" w:cs="Arial"/>
          <w:sz w:val="20"/>
        </w:rPr>
        <w:t>AzubiB</w:t>
      </w:r>
      <w:r w:rsidR="002B7F69">
        <w:rPr>
          <w:rFonts w:ascii="Arial" w:hAnsi="Arial" w:cs="Arial"/>
          <w:sz w:val="20"/>
        </w:rPr>
        <w:t>log</w:t>
      </w:r>
      <w:proofErr w:type="spellEnd"/>
      <w:r w:rsidR="002B7F69">
        <w:rPr>
          <w:rFonts w:ascii="Arial" w:hAnsi="Arial" w:cs="Arial"/>
          <w:sz w:val="20"/>
        </w:rPr>
        <w:t xml:space="preserve"> </w:t>
      </w:r>
      <w:hyperlink r:id="rId9" w:history="1">
        <w:r w:rsidR="002B7F69" w:rsidRPr="00F448FA">
          <w:rPr>
            <w:rStyle w:val="Link"/>
            <w:rFonts w:ascii="Arial" w:hAnsi="Arial" w:cs="Arial"/>
            <w:sz w:val="20"/>
          </w:rPr>
          <w:t>http://ausbildung.fum.de/</w:t>
        </w:r>
      </w:hyperlink>
      <w:r w:rsidR="002B7F69">
        <w:rPr>
          <w:rFonts w:ascii="Arial" w:hAnsi="Arial" w:cs="Arial"/>
          <w:sz w:val="20"/>
        </w:rPr>
        <w:t>.</w:t>
      </w:r>
    </w:p>
    <w:p w14:paraId="42EE5618" w14:textId="77777777" w:rsidR="00054850" w:rsidRDefault="00054850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0AF510F5" w14:textId="77777777" w:rsidR="00281A57" w:rsidRDefault="00281A57" w:rsidP="00281A57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7C1DC2">
        <w:rPr>
          <w:rFonts w:ascii="Arial" w:hAnsi="Arial" w:cs="Arial"/>
          <w:sz w:val="20"/>
        </w:rPr>
        <w:t xml:space="preserve">Katrin </w:t>
      </w:r>
      <w:proofErr w:type="spellStart"/>
      <w:r w:rsidRPr="007C1DC2">
        <w:rPr>
          <w:rFonts w:ascii="Arial" w:hAnsi="Arial" w:cs="Arial"/>
          <w:sz w:val="20"/>
        </w:rPr>
        <w:t>Albsteiger</w:t>
      </w:r>
      <w:proofErr w:type="spellEnd"/>
      <w:r>
        <w:rPr>
          <w:rFonts w:ascii="Arial" w:hAnsi="Arial" w:cs="Arial"/>
          <w:sz w:val="20"/>
        </w:rPr>
        <w:t xml:space="preserve"> (CSU, MdB) ist gebürtige Neu-Ulmerin und im Jahr 2003 in die Junge Union </w:t>
      </w:r>
      <w:proofErr w:type="spellStart"/>
      <w:r>
        <w:rPr>
          <w:rFonts w:ascii="Arial" w:hAnsi="Arial" w:cs="Arial"/>
          <w:sz w:val="20"/>
        </w:rPr>
        <w:t>eingetreteten</w:t>
      </w:r>
      <w:proofErr w:type="spellEnd"/>
      <w:r>
        <w:rPr>
          <w:rFonts w:ascii="Arial" w:hAnsi="Arial" w:cs="Arial"/>
          <w:sz w:val="20"/>
        </w:rPr>
        <w:t xml:space="preserve">. Seit </w:t>
      </w:r>
      <w:r w:rsidRPr="00BF11CA"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 xml:space="preserve"> ist die </w:t>
      </w:r>
      <w:r w:rsidRPr="004613CD">
        <w:rPr>
          <w:rFonts w:ascii="Arial" w:hAnsi="Arial" w:cs="Arial"/>
          <w:sz w:val="20"/>
        </w:rPr>
        <w:t>Diplom-Politologin</w:t>
      </w:r>
      <w:r w:rsidRPr="00BF11CA">
        <w:rPr>
          <w:rFonts w:ascii="Arial" w:hAnsi="Arial" w:cs="Arial"/>
          <w:sz w:val="20"/>
        </w:rPr>
        <w:t xml:space="preserve"> Mitglied des Deutschen Bundestages</w:t>
      </w:r>
      <w:r>
        <w:rPr>
          <w:rFonts w:ascii="Arial" w:hAnsi="Arial" w:cs="Arial"/>
          <w:sz w:val="20"/>
        </w:rPr>
        <w:t xml:space="preserve"> und arbeitet unter anderem im </w:t>
      </w:r>
      <w:r w:rsidRPr="00E50E06">
        <w:rPr>
          <w:rFonts w:ascii="Arial" w:hAnsi="Arial" w:cs="Arial"/>
          <w:sz w:val="20"/>
        </w:rPr>
        <w:t>Ausschuss für Bildung</w:t>
      </w:r>
      <w:proofErr w:type="gramStart"/>
      <w:r w:rsidRPr="00E50E06">
        <w:rPr>
          <w:rFonts w:ascii="Arial" w:hAnsi="Arial" w:cs="Arial"/>
          <w:sz w:val="20"/>
        </w:rPr>
        <w:t>, Forschung</w:t>
      </w:r>
      <w:proofErr w:type="gramEnd"/>
      <w:r w:rsidRPr="00E50E06">
        <w:rPr>
          <w:rFonts w:ascii="Arial" w:hAnsi="Arial" w:cs="Arial"/>
          <w:sz w:val="20"/>
        </w:rPr>
        <w:t xml:space="preserve"> und Technikfolgenabschätzung</w:t>
      </w:r>
      <w:r>
        <w:rPr>
          <w:rFonts w:ascii="Arial" w:hAnsi="Arial" w:cs="Arial"/>
          <w:sz w:val="20"/>
        </w:rPr>
        <w:t>. Ihre Erlebnisse in Berlin finden sich auf folgenden Social Media-Portalen.</w:t>
      </w:r>
    </w:p>
    <w:p w14:paraId="7698409F" w14:textId="77777777" w:rsidR="00281A57" w:rsidRPr="00887FD5" w:rsidRDefault="00C23ECB" w:rsidP="00281A57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hyperlink r:id="rId10" w:history="1">
        <w:r w:rsidR="00281A57" w:rsidRPr="00887FD5">
          <w:rPr>
            <w:rStyle w:val="Link"/>
            <w:rFonts w:ascii="Arial" w:hAnsi="Arial" w:cs="Arial"/>
            <w:b/>
            <w:sz w:val="20"/>
          </w:rPr>
          <w:t>http://diealbsteigerin.tumblr.com/</w:t>
        </w:r>
      </w:hyperlink>
    </w:p>
    <w:p w14:paraId="49F407C0" w14:textId="77777777" w:rsidR="00281A57" w:rsidRPr="00887FD5" w:rsidRDefault="00C23ECB" w:rsidP="00281A57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hyperlink r:id="rId11" w:history="1">
        <w:r w:rsidR="00281A57" w:rsidRPr="00887FD5">
          <w:rPr>
            <w:rStyle w:val="Link"/>
            <w:rFonts w:ascii="Arial" w:hAnsi="Arial" w:cs="Arial"/>
            <w:b/>
            <w:sz w:val="20"/>
          </w:rPr>
          <w:t>https://twitter.com/dieAlbsteigerin</w:t>
        </w:r>
      </w:hyperlink>
    </w:p>
    <w:p w14:paraId="31DA317C" w14:textId="77777777" w:rsidR="00281A57" w:rsidRDefault="00C23ECB" w:rsidP="00281A57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hyperlink r:id="rId12" w:history="1">
        <w:r w:rsidR="00281A57" w:rsidRPr="00887FD5">
          <w:rPr>
            <w:rStyle w:val="Link"/>
            <w:rFonts w:ascii="Arial" w:hAnsi="Arial" w:cs="Arial"/>
            <w:b/>
            <w:sz w:val="20"/>
          </w:rPr>
          <w:t>https://de-de.facebook.com/katrin.albsteiger</w:t>
        </w:r>
      </w:hyperlink>
    </w:p>
    <w:p w14:paraId="1AA928A2" w14:textId="77777777" w:rsidR="00281A57" w:rsidRPr="00887FD5" w:rsidRDefault="00281A57" w:rsidP="00281A57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Weitere Informationen zu ihrer Person stehen auf der offiziellen Seite des Deu</w:t>
      </w:r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 xml:space="preserve">schen Bundestages: </w:t>
      </w:r>
      <w:hyperlink r:id="rId13" w:history="1">
        <w:r w:rsidRPr="00887FD5">
          <w:rPr>
            <w:rStyle w:val="Link"/>
            <w:rFonts w:ascii="Arial" w:hAnsi="Arial" w:cs="Arial"/>
            <w:b/>
            <w:sz w:val="20"/>
          </w:rPr>
          <w:t>http://www.bundestag.de/bundestag/abgeordnete18/biografien/A/albsteiger_katrin/258136</w:t>
        </w:r>
      </w:hyperlink>
    </w:p>
    <w:p w14:paraId="2052D3EA" w14:textId="77777777" w:rsidR="00281A57" w:rsidRDefault="00281A57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2DF0BF3D" w14:textId="23E5A481" w:rsidR="00054850" w:rsidRPr="00054850" w:rsidRDefault="00054850" w:rsidP="0005485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Voraussichtliche Agenda für </w:t>
      </w:r>
      <w:r w:rsidRPr="00054850">
        <w:rPr>
          <w:rFonts w:ascii="Arial" w:hAnsi="Arial" w:cs="Arial"/>
          <w:b/>
          <w:bCs/>
          <w:sz w:val="20"/>
        </w:rPr>
        <w:t>Freitag, 31.10.2014:</w:t>
      </w:r>
    </w:p>
    <w:p w14:paraId="07E55F81" w14:textId="77777777" w:rsidR="00054850" w:rsidRPr="00054850" w:rsidRDefault="00054850" w:rsidP="0005485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054850">
        <w:rPr>
          <w:rFonts w:ascii="Arial" w:hAnsi="Arial" w:cs="Arial"/>
          <w:sz w:val="20"/>
        </w:rPr>
        <w:t>13:00 Uhr: Eintreffen der Eltern</w:t>
      </w:r>
    </w:p>
    <w:p w14:paraId="058D9143" w14:textId="77777777" w:rsidR="00054850" w:rsidRPr="00054850" w:rsidRDefault="00054850" w:rsidP="0005485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054850">
        <w:rPr>
          <w:rFonts w:ascii="Arial" w:hAnsi="Arial" w:cs="Arial"/>
          <w:sz w:val="20"/>
        </w:rPr>
        <w:t xml:space="preserve">13:30 Uhr: Begrüßung durch Herrn Ludwig und Herrn Schallhorn (Überleitung zu Frau </w:t>
      </w:r>
      <w:proofErr w:type="spellStart"/>
      <w:r w:rsidRPr="00054850">
        <w:rPr>
          <w:rFonts w:ascii="Arial" w:hAnsi="Arial" w:cs="Arial"/>
          <w:sz w:val="20"/>
        </w:rPr>
        <w:t>Albsteiger</w:t>
      </w:r>
      <w:proofErr w:type="spellEnd"/>
      <w:r w:rsidRPr="00054850">
        <w:rPr>
          <w:rFonts w:ascii="Arial" w:hAnsi="Arial" w:cs="Arial"/>
          <w:sz w:val="20"/>
        </w:rPr>
        <w:t>)</w:t>
      </w:r>
    </w:p>
    <w:p w14:paraId="230A7010" w14:textId="2118A3CB" w:rsidR="00054850" w:rsidRPr="00CD7C1C" w:rsidRDefault="00054850" w:rsidP="0005485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CD7C1C">
        <w:rPr>
          <w:rFonts w:ascii="Arial" w:hAnsi="Arial" w:cs="Arial"/>
          <w:sz w:val="20"/>
        </w:rPr>
        <w:t xml:space="preserve">13:45 Uhr: Vortrag Frau </w:t>
      </w:r>
      <w:proofErr w:type="spellStart"/>
      <w:r w:rsidRPr="00CD7C1C">
        <w:rPr>
          <w:rFonts w:ascii="Arial" w:hAnsi="Arial" w:cs="Arial"/>
          <w:sz w:val="20"/>
        </w:rPr>
        <w:t>Albsteiger</w:t>
      </w:r>
      <w:proofErr w:type="spellEnd"/>
      <w:r w:rsidR="00DB2D00" w:rsidRPr="00CD7C1C">
        <w:rPr>
          <w:rFonts w:ascii="Arial" w:hAnsi="Arial" w:cs="Arial"/>
          <w:sz w:val="20"/>
        </w:rPr>
        <w:t>, Fragerunde und Diskussion mit den IT-Entdeckern</w:t>
      </w:r>
    </w:p>
    <w:p w14:paraId="4C69A578" w14:textId="2930304B" w:rsidR="00054850" w:rsidRDefault="00054850" w:rsidP="00054850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 w:rsidRPr="00054850">
        <w:rPr>
          <w:rFonts w:ascii="Arial" w:hAnsi="Arial" w:cs="Arial"/>
          <w:sz w:val="20"/>
        </w:rPr>
        <w:t>14:15 Uhr: Die IT-Entdecker stellen ihre Projekte vor</w:t>
      </w:r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051E72" w:rsidRPr="00F727E1" w14:paraId="27102F08" w14:textId="77777777" w:rsidTr="00150254">
        <w:tc>
          <w:tcPr>
            <w:tcW w:w="3652" w:type="dxa"/>
            <w:shd w:val="clear" w:color="auto" w:fill="auto"/>
          </w:tcPr>
          <w:p w14:paraId="37064C01" w14:textId="77777777" w:rsidR="00051E72" w:rsidRPr="00F727E1" w:rsidRDefault="00051E72" w:rsidP="00150254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079EA426" w14:textId="77777777" w:rsidR="00051E72" w:rsidRPr="00F727E1" w:rsidRDefault="00051E72" w:rsidP="00150254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6C0BFADA" w14:textId="77777777" w:rsidR="00051E72" w:rsidRPr="00F727E1" w:rsidRDefault="00051E72" w:rsidP="00150254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22A36E1D" w14:textId="77777777" w:rsidR="00051E72" w:rsidRPr="00F727E1" w:rsidRDefault="00051E72" w:rsidP="00150254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72C41E2E" w14:textId="77777777" w:rsidR="00051E72" w:rsidRPr="004F0233" w:rsidRDefault="00051E72" w:rsidP="00150254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68C6CE22" w14:textId="77777777" w:rsidR="00051E72" w:rsidRPr="00F727E1" w:rsidRDefault="00051E72" w:rsidP="00150254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(0) 731 /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2DDEDF45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5A2829A4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51D24EAC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C20EB03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65E4935A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0CF5C58E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4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BA8949A" w14:textId="77777777" w:rsidR="00051E72" w:rsidRPr="00F727E1" w:rsidRDefault="00051E72" w:rsidP="00150254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1D59C4BE" w14:textId="77777777" w:rsidR="00051E72" w:rsidRPr="00F727E1" w:rsidRDefault="00051E72" w:rsidP="00150254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17DD7CFA" w14:textId="77777777" w:rsidR="00051E72" w:rsidRPr="00F727E1" w:rsidRDefault="00051E72" w:rsidP="00150254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B73AD6" w14:textId="32E8FFD4" w:rsidR="008D06D6" w:rsidRPr="008D06D6" w:rsidRDefault="008D06D6" w:rsidP="008D06D6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</w:p>
    <w:p w14:paraId="2F58DE43" w14:textId="77777777" w:rsidR="008D06D6" w:rsidRPr="008D06D6" w:rsidRDefault="008D06D6" w:rsidP="008D06D6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8D06D6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7F5384DB" w14:textId="77777777" w:rsidR="008D06D6" w:rsidRPr="008D06D6" w:rsidRDefault="008D06D6" w:rsidP="008D06D6">
      <w:pPr>
        <w:rPr>
          <w:rFonts w:ascii="Arial" w:hAnsi="Arial" w:cs="Arial"/>
          <w:sz w:val="16"/>
          <w:szCs w:val="16"/>
        </w:rPr>
      </w:pPr>
      <w:r w:rsidRPr="008D06D6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8D06D6">
        <w:rPr>
          <w:rFonts w:ascii="Arial" w:hAnsi="Arial" w:cs="Arial"/>
          <w:sz w:val="16"/>
          <w:szCs w:val="16"/>
        </w:rPr>
        <w:t>group</w:t>
      </w:r>
      <w:proofErr w:type="spellEnd"/>
      <w:r w:rsidRPr="008D06D6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8D06D6">
        <w:rPr>
          <w:rFonts w:ascii="Arial" w:hAnsi="Arial" w:cs="Arial"/>
          <w:sz w:val="16"/>
          <w:szCs w:val="16"/>
        </w:rPr>
        <w:t>Asia</w:t>
      </w:r>
      <w:proofErr w:type="spellEnd"/>
      <w:r w:rsidRPr="008D06D6">
        <w:rPr>
          <w:rFonts w:ascii="Arial" w:hAnsi="Arial" w:cs="Arial"/>
          <w:sz w:val="16"/>
          <w:szCs w:val="16"/>
        </w:rPr>
        <w:t xml:space="preserve"> Inc. und IT&amp;T AG. Mit mehr als 1.000 Mitarbeitern an 18 Standorten sowie sechs Servicestandorten weltweit erzielte die Unternehmensgruppe im Jahr 2013 einen Gesamtumsatz von knapp 400 Mio. Euro</w:t>
      </w:r>
      <w:proofErr w:type="gramStart"/>
      <w:r w:rsidRPr="008D06D6">
        <w:rPr>
          <w:rFonts w:ascii="Arial" w:hAnsi="Arial" w:cs="Arial"/>
          <w:sz w:val="16"/>
          <w:szCs w:val="16"/>
        </w:rPr>
        <w:t>.</w:t>
      </w:r>
      <w:proofErr w:type="gramEnd"/>
    </w:p>
    <w:p w14:paraId="421CC191" w14:textId="77777777" w:rsidR="008D06D6" w:rsidRPr="008D06D6" w:rsidRDefault="008D06D6" w:rsidP="008D06D6">
      <w:pPr>
        <w:rPr>
          <w:rFonts w:ascii="Arial" w:hAnsi="Arial" w:cs="Arial"/>
          <w:sz w:val="16"/>
          <w:szCs w:val="16"/>
        </w:rPr>
      </w:pPr>
    </w:p>
    <w:p w14:paraId="11B12333" w14:textId="643AA2D4" w:rsidR="003509E3" w:rsidRPr="008D06D6" w:rsidRDefault="008D06D6" w:rsidP="008D06D6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8D06D6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8D06D6">
        <w:rPr>
          <w:rFonts w:ascii="Arial" w:hAnsi="Arial" w:cs="Arial"/>
          <w:sz w:val="16"/>
          <w:szCs w:val="16"/>
        </w:rPr>
        <w:t>Asia</w:t>
      </w:r>
      <w:proofErr w:type="spellEnd"/>
      <w:r w:rsidRPr="008D06D6">
        <w:rPr>
          <w:rFonts w:ascii="Arial" w:hAnsi="Arial" w:cs="Arial"/>
          <w:sz w:val="16"/>
          <w:szCs w:val="16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8D06D6">
        <w:rPr>
          <w:rFonts w:ascii="Arial" w:hAnsi="Arial" w:cs="Arial"/>
          <w:sz w:val="16"/>
          <w:szCs w:val="16"/>
        </w:rPr>
        <w:t>n</w:t>
      </w:r>
      <w:r w:rsidRPr="008D06D6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</w:t>
      </w:r>
    </w:p>
    <w:sectPr w:rsidR="003509E3" w:rsidRPr="008D06D6" w:rsidSect="00C8721E">
      <w:headerReference w:type="default" r:id="rId15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24BA6" w14:textId="77777777" w:rsidR="002B5786" w:rsidRDefault="002B5786">
      <w:r>
        <w:separator/>
      </w:r>
    </w:p>
  </w:endnote>
  <w:endnote w:type="continuationSeparator" w:id="0">
    <w:p w14:paraId="281E8766" w14:textId="77777777" w:rsidR="002B5786" w:rsidRDefault="002B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C5504" w14:textId="77777777" w:rsidR="002B5786" w:rsidRDefault="002B5786">
      <w:r>
        <w:separator/>
      </w:r>
    </w:p>
  </w:footnote>
  <w:footnote w:type="continuationSeparator" w:id="0">
    <w:p w14:paraId="25D8AFE4" w14:textId="77777777" w:rsidR="002B5786" w:rsidRDefault="002B57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2B5786" w:rsidRDefault="002B578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2B5786" w:rsidRDefault="002B578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2B5786" w:rsidRDefault="002B578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F73426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F73426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2B5786" w:rsidRDefault="002B5786">
    <w:pPr>
      <w:pStyle w:val="Kopfzeile"/>
      <w:rPr>
        <w:sz w:val="20"/>
      </w:rPr>
    </w:pPr>
  </w:p>
  <w:p w14:paraId="4E112994" w14:textId="77777777" w:rsidR="002B5786" w:rsidRDefault="002B5786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94470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5BB0"/>
    <w:rsid w:val="00026544"/>
    <w:rsid w:val="000342E4"/>
    <w:rsid w:val="000427D4"/>
    <w:rsid w:val="000429C7"/>
    <w:rsid w:val="000437E0"/>
    <w:rsid w:val="00051E72"/>
    <w:rsid w:val="00054850"/>
    <w:rsid w:val="00055061"/>
    <w:rsid w:val="00055247"/>
    <w:rsid w:val="00056FE8"/>
    <w:rsid w:val="00060BB6"/>
    <w:rsid w:val="00060DF2"/>
    <w:rsid w:val="00062E14"/>
    <w:rsid w:val="0006345E"/>
    <w:rsid w:val="000643E2"/>
    <w:rsid w:val="00067421"/>
    <w:rsid w:val="00067FE3"/>
    <w:rsid w:val="00070766"/>
    <w:rsid w:val="00071ECA"/>
    <w:rsid w:val="000748F7"/>
    <w:rsid w:val="00075058"/>
    <w:rsid w:val="00080339"/>
    <w:rsid w:val="00082974"/>
    <w:rsid w:val="0008470A"/>
    <w:rsid w:val="00086ACA"/>
    <w:rsid w:val="00090165"/>
    <w:rsid w:val="00094AE3"/>
    <w:rsid w:val="000A4992"/>
    <w:rsid w:val="000A7BCC"/>
    <w:rsid w:val="000B091A"/>
    <w:rsid w:val="000B2E3A"/>
    <w:rsid w:val="000B73E0"/>
    <w:rsid w:val="000C04E1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318E"/>
    <w:rsid w:val="000F3350"/>
    <w:rsid w:val="000F3B00"/>
    <w:rsid w:val="000F4AAA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30637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57A89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B470E"/>
    <w:rsid w:val="001B4A50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5DD5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30D4"/>
    <w:rsid w:val="00244731"/>
    <w:rsid w:val="00244FDD"/>
    <w:rsid w:val="00246EA7"/>
    <w:rsid w:val="002471F2"/>
    <w:rsid w:val="00251159"/>
    <w:rsid w:val="00251E3E"/>
    <w:rsid w:val="002539E7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1A57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B5786"/>
    <w:rsid w:val="002B7F69"/>
    <w:rsid w:val="002C5E02"/>
    <w:rsid w:val="002C6C9E"/>
    <w:rsid w:val="002D11E4"/>
    <w:rsid w:val="002D211F"/>
    <w:rsid w:val="002D51EE"/>
    <w:rsid w:val="002E6F06"/>
    <w:rsid w:val="002F0711"/>
    <w:rsid w:val="002F0DEE"/>
    <w:rsid w:val="002F1967"/>
    <w:rsid w:val="002F3A2D"/>
    <w:rsid w:val="00300FB5"/>
    <w:rsid w:val="00302777"/>
    <w:rsid w:val="003039FA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61C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46B7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4F"/>
    <w:rsid w:val="00411B59"/>
    <w:rsid w:val="00415391"/>
    <w:rsid w:val="00417A02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13CD"/>
    <w:rsid w:val="0046188A"/>
    <w:rsid w:val="00465CCF"/>
    <w:rsid w:val="00467A18"/>
    <w:rsid w:val="00470345"/>
    <w:rsid w:val="00473FC7"/>
    <w:rsid w:val="00476F57"/>
    <w:rsid w:val="004770D7"/>
    <w:rsid w:val="004800ED"/>
    <w:rsid w:val="0048416D"/>
    <w:rsid w:val="00492927"/>
    <w:rsid w:val="00492FB4"/>
    <w:rsid w:val="00494494"/>
    <w:rsid w:val="004A12C0"/>
    <w:rsid w:val="004A1F3B"/>
    <w:rsid w:val="004A24F7"/>
    <w:rsid w:val="004A2726"/>
    <w:rsid w:val="004A5AA8"/>
    <w:rsid w:val="004A706E"/>
    <w:rsid w:val="004B2E46"/>
    <w:rsid w:val="004B332D"/>
    <w:rsid w:val="004B474D"/>
    <w:rsid w:val="004C1792"/>
    <w:rsid w:val="004C3A71"/>
    <w:rsid w:val="004C4651"/>
    <w:rsid w:val="004C78D9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0066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D10"/>
    <w:rsid w:val="00595EA8"/>
    <w:rsid w:val="005A1880"/>
    <w:rsid w:val="005A195D"/>
    <w:rsid w:val="005A2856"/>
    <w:rsid w:val="005A3AE3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F7"/>
    <w:rsid w:val="005D6DFC"/>
    <w:rsid w:val="005E3F17"/>
    <w:rsid w:val="005E467E"/>
    <w:rsid w:val="005E5B95"/>
    <w:rsid w:val="005E66CD"/>
    <w:rsid w:val="005F2F67"/>
    <w:rsid w:val="005F6D86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5981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B0C"/>
    <w:rsid w:val="006A2DC3"/>
    <w:rsid w:val="006A438E"/>
    <w:rsid w:val="006A5127"/>
    <w:rsid w:val="006A7A23"/>
    <w:rsid w:val="006A7ACF"/>
    <w:rsid w:val="006B1600"/>
    <w:rsid w:val="006C0BDC"/>
    <w:rsid w:val="006C12A7"/>
    <w:rsid w:val="006C1A92"/>
    <w:rsid w:val="006C3792"/>
    <w:rsid w:val="006C387F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31E0"/>
    <w:rsid w:val="00736BB5"/>
    <w:rsid w:val="007403EE"/>
    <w:rsid w:val="00740E1C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1DC2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AEB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39BE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6381E"/>
    <w:rsid w:val="008645FD"/>
    <w:rsid w:val="00864754"/>
    <w:rsid w:val="0086493E"/>
    <w:rsid w:val="00870005"/>
    <w:rsid w:val="0087287C"/>
    <w:rsid w:val="00876F80"/>
    <w:rsid w:val="00877AC5"/>
    <w:rsid w:val="00880A4D"/>
    <w:rsid w:val="008827BB"/>
    <w:rsid w:val="008863C2"/>
    <w:rsid w:val="00887FD5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06D6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118EC"/>
    <w:rsid w:val="00913FE9"/>
    <w:rsid w:val="00915897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02FD"/>
    <w:rsid w:val="00942C57"/>
    <w:rsid w:val="00945894"/>
    <w:rsid w:val="00947431"/>
    <w:rsid w:val="00950456"/>
    <w:rsid w:val="00953212"/>
    <w:rsid w:val="00960E48"/>
    <w:rsid w:val="0096176A"/>
    <w:rsid w:val="009621C4"/>
    <w:rsid w:val="00963DFB"/>
    <w:rsid w:val="00971632"/>
    <w:rsid w:val="009729A7"/>
    <w:rsid w:val="009807B0"/>
    <w:rsid w:val="00981BAC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41A0"/>
    <w:rsid w:val="009E6112"/>
    <w:rsid w:val="009E65A1"/>
    <w:rsid w:val="009E7B1C"/>
    <w:rsid w:val="009F308E"/>
    <w:rsid w:val="009F73BC"/>
    <w:rsid w:val="009F75AF"/>
    <w:rsid w:val="009F7621"/>
    <w:rsid w:val="00A01606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5743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7DE"/>
    <w:rsid w:val="00A53B75"/>
    <w:rsid w:val="00A53F53"/>
    <w:rsid w:val="00A55E5D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FD2"/>
    <w:rsid w:val="00A90CDD"/>
    <w:rsid w:val="00A91F2C"/>
    <w:rsid w:val="00A92445"/>
    <w:rsid w:val="00A93C20"/>
    <w:rsid w:val="00A9446F"/>
    <w:rsid w:val="00A94555"/>
    <w:rsid w:val="00AA0952"/>
    <w:rsid w:val="00AA17D5"/>
    <w:rsid w:val="00AA3E1A"/>
    <w:rsid w:val="00AA61D6"/>
    <w:rsid w:val="00AA629F"/>
    <w:rsid w:val="00AB121C"/>
    <w:rsid w:val="00AB1EDF"/>
    <w:rsid w:val="00AC0CB5"/>
    <w:rsid w:val="00AC454B"/>
    <w:rsid w:val="00AD1C90"/>
    <w:rsid w:val="00AD3F5F"/>
    <w:rsid w:val="00AD7937"/>
    <w:rsid w:val="00AD7B01"/>
    <w:rsid w:val="00AE095A"/>
    <w:rsid w:val="00AE165B"/>
    <w:rsid w:val="00AE30D3"/>
    <w:rsid w:val="00AE3F22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258D"/>
    <w:rsid w:val="00B2318B"/>
    <w:rsid w:val="00B25554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3CB1"/>
    <w:rsid w:val="00B84516"/>
    <w:rsid w:val="00B84A7B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2034"/>
    <w:rsid w:val="00BE48FD"/>
    <w:rsid w:val="00BE4F37"/>
    <w:rsid w:val="00BE5CAE"/>
    <w:rsid w:val="00BE6197"/>
    <w:rsid w:val="00BF0C3F"/>
    <w:rsid w:val="00BF0F68"/>
    <w:rsid w:val="00BF11CA"/>
    <w:rsid w:val="00BF19DE"/>
    <w:rsid w:val="00BF2D0C"/>
    <w:rsid w:val="00BF4495"/>
    <w:rsid w:val="00BF52C7"/>
    <w:rsid w:val="00C009FE"/>
    <w:rsid w:val="00C00D4F"/>
    <w:rsid w:val="00C0215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3ECB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383A"/>
    <w:rsid w:val="00CD7C1C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50ED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37EB"/>
    <w:rsid w:val="00D55815"/>
    <w:rsid w:val="00D56F27"/>
    <w:rsid w:val="00D6107C"/>
    <w:rsid w:val="00D62138"/>
    <w:rsid w:val="00D65981"/>
    <w:rsid w:val="00D67C7C"/>
    <w:rsid w:val="00D705AB"/>
    <w:rsid w:val="00D70DDC"/>
    <w:rsid w:val="00D7145C"/>
    <w:rsid w:val="00D8487F"/>
    <w:rsid w:val="00D9116E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2D00"/>
    <w:rsid w:val="00DB2DA6"/>
    <w:rsid w:val="00DB4733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0E06"/>
    <w:rsid w:val="00E5368F"/>
    <w:rsid w:val="00E55E08"/>
    <w:rsid w:val="00E567C3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2D2C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6467"/>
    <w:rsid w:val="00F17F12"/>
    <w:rsid w:val="00F21FD1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3426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D626E"/>
    <w:rsid w:val="00FE05C9"/>
    <w:rsid w:val="00FE09A7"/>
    <w:rsid w:val="00FE1FAF"/>
    <w:rsid w:val="00FE557B"/>
    <w:rsid w:val="00FE686C"/>
    <w:rsid w:val="00FE7FD8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dieAlbsteigerin" TargetMode="External"/><Relationship Id="rId12" Type="http://schemas.openxmlformats.org/officeDocument/2006/relationships/hyperlink" Target="https://de-de.facebook.com/katrin.albsteiger" TargetMode="External"/><Relationship Id="rId13" Type="http://schemas.openxmlformats.org/officeDocument/2006/relationships/hyperlink" Target="http://www.bundestag.de/bundestag/abgeordnete18/biografien/A/albsteiger_katrin/258136" TargetMode="External"/><Relationship Id="rId14" Type="http://schemas.openxmlformats.org/officeDocument/2006/relationships/hyperlink" Target="mailto:upa@press-n-relations.de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ausbildung.fum.de/" TargetMode="External"/><Relationship Id="rId10" Type="http://schemas.openxmlformats.org/officeDocument/2006/relationships/hyperlink" Target="http://diealbsteigerin.tumbl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DDE2D1-29BC-1C4C-9CD1-7C5F8EBF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683</Words>
  <Characters>4304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4978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6</cp:revision>
  <cp:lastPrinted>2014-10-17T09:26:00Z</cp:lastPrinted>
  <dcterms:created xsi:type="dcterms:W3CDTF">2014-10-22T14:31:00Z</dcterms:created>
  <dcterms:modified xsi:type="dcterms:W3CDTF">2014-10-23T07:56:00Z</dcterms:modified>
</cp:coreProperties>
</file>