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E3" w:rsidRPr="005A718F" w:rsidRDefault="005A718F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color w:val="000000"/>
          <w:sz w:val="20"/>
        </w:rPr>
      </w:pPr>
      <w:r w:rsidRPr="005A718F">
        <w:rPr>
          <w:rFonts w:ascii="Arial" w:hAnsi="Arial"/>
          <w:color w:val="000000"/>
          <w:sz w:val="20"/>
        </w:rPr>
        <w:t>Zürich, 5. März 2013</w:t>
      </w:r>
    </w:p>
    <w:p w:rsidR="005A718F" w:rsidRDefault="005A718F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:rsidR="003509E3" w:rsidRPr="005A718F" w:rsidRDefault="005A718F" w:rsidP="005A718F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Cs w:val="27"/>
        </w:rPr>
      </w:pPr>
      <w:r w:rsidRPr="005A718F">
        <w:rPr>
          <w:rFonts w:ascii="Arial" w:hAnsi="Arial"/>
          <w:b/>
          <w:szCs w:val="27"/>
        </w:rPr>
        <w:t xml:space="preserve">IBM zollt </w:t>
      </w:r>
      <w:r>
        <w:rPr>
          <w:rFonts w:ascii="Arial" w:hAnsi="Arial"/>
          <w:b/>
          <w:szCs w:val="27"/>
        </w:rPr>
        <w:t xml:space="preserve">FRITZ &amp; MACZIOL </w:t>
      </w:r>
      <w:r w:rsidRPr="005A718F">
        <w:rPr>
          <w:rFonts w:ascii="Arial" w:hAnsi="Arial"/>
          <w:b/>
          <w:szCs w:val="27"/>
        </w:rPr>
        <w:t>allerhöchste Anerkennung</w:t>
      </w:r>
    </w:p>
    <w:p w:rsidR="003509E3" w:rsidRPr="005A718F" w:rsidRDefault="003509E3" w:rsidP="003509E3">
      <w:pPr>
        <w:tabs>
          <w:tab w:val="left" w:pos="9070"/>
        </w:tabs>
        <w:ind w:right="-2"/>
        <w:rPr>
          <w:rFonts w:ascii="Arial" w:hAnsi="Arial"/>
          <w:color w:val="000000"/>
          <w:sz w:val="20"/>
          <w:lang w:val="en-US"/>
        </w:rPr>
      </w:pPr>
      <w:r w:rsidRPr="005A718F">
        <w:rPr>
          <w:rFonts w:ascii="Arial" w:hAnsi="Arial"/>
          <w:color w:val="000000"/>
          <w:sz w:val="20"/>
          <w:lang w:val="en-US"/>
        </w:rPr>
        <w:t xml:space="preserve">FRITZ &amp; MACZIOL </w:t>
      </w:r>
      <w:r w:rsidR="00AF56DF" w:rsidRPr="005A718F">
        <w:rPr>
          <w:rFonts w:ascii="Arial" w:hAnsi="Arial"/>
          <w:color w:val="000000"/>
          <w:sz w:val="20"/>
          <w:lang w:val="en-US"/>
        </w:rPr>
        <w:t>erhält IBM Beacon Laureate Award</w:t>
      </w:r>
      <w:r w:rsidR="00A156F1" w:rsidRPr="005A718F">
        <w:rPr>
          <w:rFonts w:ascii="Arial" w:hAnsi="Arial"/>
          <w:color w:val="000000"/>
          <w:sz w:val="20"/>
          <w:lang w:val="en-US"/>
        </w:rPr>
        <w:t xml:space="preserve"> for Technical Excellence</w:t>
      </w:r>
      <w:r w:rsidR="00993580" w:rsidRPr="005A718F">
        <w:rPr>
          <w:rFonts w:ascii="Arial" w:hAnsi="Arial"/>
          <w:color w:val="000000"/>
          <w:sz w:val="20"/>
          <w:lang w:val="en-US"/>
        </w:rPr>
        <w:t xml:space="preserve"> </w:t>
      </w:r>
    </w:p>
    <w:p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:rsidR="00C914DD" w:rsidRDefault="00E436CC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/>
          <w:b/>
          <w:color w:val="000000"/>
          <w:sz w:val="20"/>
        </w:rPr>
        <w:t>Mit dem „IBM Beacon Laureate Award</w:t>
      </w:r>
      <w:r w:rsidR="007D3F76">
        <w:rPr>
          <w:rFonts w:ascii="Arial" w:hAnsi="Arial"/>
          <w:b/>
          <w:color w:val="000000"/>
          <w:sz w:val="20"/>
        </w:rPr>
        <w:t xml:space="preserve"> for Technical Excellence</w:t>
      </w:r>
      <w:r>
        <w:rPr>
          <w:rFonts w:ascii="Arial" w:hAnsi="Arial"/>
          <w:b/>
          <w:color w:val="000000"/>
          <w:sz w:val="20"/>
        </w:rPr>
        <w:t>“ hat FRITZ &amp; MAC</w:t>
      </w:r>
      <w:r w:rsidR="00B921C4">
        <w:rPr>
          <w:rFonts w:ascii="Arial" w:hAnsi="Arial"/>
          <w:b/>
          <w:color w:val="000000"/>
          <w:sz w:val="20"/>
        </w:rPr>
        <w:t>Z</w:t>
      </w:r>
      <w:r>
        <w:rPr>
          <w:rFonts w:ascii="Arial" w:hAnsi="Arial"/>
          <w:b/>
          <w:color w:val="000000"/>
          <w:sz w:val="20"/>
        </w:rPr>
        <w:t>IOL</w:t>
      </w:r>
      <w:r w:rsidR="006C06C1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als erstes euro</w:t>
      </w:r>
      <w:r w:rsidR="00D4533A">
        <w:rPr>
          <w:rFonts w:ascii="Arial" w:hAnsi="Arial"/>
          <w:b/>
          <w:color w:val="000000"/>
          <w:sz w:val="20"/>
        </w:rPr>
        <w:t>p</w:t>
      </w:r>
      <w:r>
        <w:rPr>
          <w:rFonts w:ascii="Arial" w:hAnsi="Arial"/>
          <w:b/>
          <w:color w:val="000000"/>
          <w:sz w:val="20"/>
        </w:rPr>
        <w:t>äisches Unter</w:t>
      </w:r>
      <w:r w:rsidR="006C06C1">
        <w:rPr>
          <w:rFonts w:ascii="Arial" w:hAnsi="Arial"/>
          <w:b/>
          <w:color w:val="000000"/>
          <w:sz w:val="20"/>
        </w:rPr>
        <w:t xml:space="preserve">nehmen überhaupt </w:t>
      </w:r>
      <w:r>
        <w:rPr>
          <w:rFonts w:ascii="Arial" w:hAnsi="Arial"/>
          <w:b/>
          <w:color w:val="000000"/>
          <w:sz w:val="20"/>
        </w:rPr>
        <w:t>die höc</w:t>
      </w:r>
      <w:r>
        <w:rPr>
          <w:rFonts w:ascii="Arial" w:hAnsi="Arial"/>
          <w:b/>
          <w:color w:val="000000"/>
          <w:sz w:val="20"/>
        </w:rPr>
        <w:t>h</w:t>
      </w:r>
      <w:r>
        <w:rPr>
          <w:rFonts w:ascii="Arial" w:hAnsi="Arial"/>
          <w:b/>
          <w:color w:val="000000"/>
          <w:sz w:val="20"/>
        </w:rPr>
        <w:t xml:space="preserve">ste Auszeichnung erhalten, die IBM weltweit zu vergeben hat. </w:t>
      </w:r>
      <w:r w:rsidR="009020CF">
        <w:rPr>
          <w:rFonts w:ascii="Arial" w:hAnsi="Arial"/>
          <w:b/>
          <w:color w:val="000000"/>
          <w:sz w:val="20"/>
        </w:rPr>
        <w:t>Jäh</w:t>
      </w:r>
      <w:r w:rsidR="009020CF">
        <w:rPr>
          <w:rFonts w:ascii="Arial" w:hAnsi="Arial"/>
          <w:b/>
          <w:color w:val="000000"/>
          <w:sz w:val="20"/>
        </w:rPr>
        <w:t>r</w:t>
      </w:r>
      <w:r w:rsidR="009020CF">
        <w:rPr>
          <w:rFonts w:ascii="Arial" w:hAnsi="Arial"/>
          <w:b/>
          <w:color w:val="000000"/>
          <w:sz w:val="20"/>
        </w:rPr>
        <w:t xml:space="preserve">lich </w:t>
      </w:r>
      <w:r w:rsidR="002C4F97">
        <w:rPr>
          <w:rFonts w:ascii="Arial" w:hAnsi="Arial"/>
          <w:b/>
          <w:color w:val="000000"/>
          <w:sz w:val="20"/>
        </w:rPr>
        <w:t>werden</w:t>
      </w:r>
      <w:r w:rsidR="009020CF">
        <w:rPr>
          <w:rFonts w:ascii="Arial" w:hAnsi="Arial"/>
          <w:b/>
          <w:color w:val="000000"/>
          <w:sz w:val="20"/>
        </w:rPr>
        <w:t xml:space="preserve"> mit den Beacon Awards Bu</w:t>
      </w:r>
      <w:r w:rsidR="006C06C1">
        <w:rPr>
          <w:rFonts w:ascii="Arial" w:hAnsi="Arial"/>
          <w:b/>
          <w:color w:val="000000"/>
          <w:sz w:val="20"/>
        </w:rPr>
        <w:t>siness-</w:t>
      </w:r>
      <w:r w:rsidR="00FD7ABE">
        <w:rPr>
          <w:rFonts w:ascii="Arial" w:hAnsi="Arial"/>
          <w:b/>
          <w:color w:val="000000"/>
          <w:sz w:val="20"/>
        </w:rPr>
        <w:t>Part</w:t>
      </w:r>
      <w:r w:rsidR="002C4F97">
        <w:rPr>
          <w:rFonts w:ascii="Arial" w:hAnsi="Arial"/>
          <w:b/>
          <w:color w:val="000000"/>
          <w:sz w:val="20"/>
        </w:rPr>
        <w:t>ner</w:t>
      </w:r>
      <w:r w:rsidR="006067FE">
        <w:rPr>
          <w:rFonts w:ascii="Arial" w:hAnsi="Arial"/>
          <w:b/>
          <w:color w:val="000000"/>
          <w:sz w:val="20"/>
        </w:rPr>
        <w:t xml:space="preserve"> </w:t>
      </w:r>
      <w:r w:rsidR="00FD7ABE">
        <w:rPr>
          <w:rFonts w:ascii="Arial" w:hAnsi="Arial"/>
          <w:b/>
          <w:color w:val="000000"/>
          <w:sz w:val="20"/>
        </w:rPr>
        <w:t xml:space="preserve">für </w:t>
      </w:r>
      <w:r w:rsidR="00777D7B">
        <w:rPr>
          <w:rFonts w:ascii="Arial" w:hAnsi="Arial"/>
          <w:b/>
          <w:color w:val="000000"/>
          <w:sz w:val="20"/>
        </w:rPr>
        <w:t>i</w:t>
      </w:r>
      <w:r w:rsidR="00FD7ABE">
        <w:rPr>
          <w:rFonts w:ascii="Arial" w:hAnsi="Arial"/>
          <w:b/>
          <w:color w:val="000000"/>
          <w:sz w:val="20"/>
        </w:rPr>
        <w:t xml:space="preserve">hre </w:t>
      </w:r>
      <w:r w:rsidR="002C4F97">
        <w:rPr>
          <w:rFonts w:ascii="Arial" w:hAnsi="Arial"/>
          <w:b/>
          <w:color w:val="000000"/>
          <w:sz w:val="20"/>
        </w:rPr>
        <w:t>au</w:t>
      </w:r>
      <w:r w:rsidR="005A718F">
        <w:rPr>
          <w:rFonts w:ascii="Arial" w:hAnsi="Arial"/>
          <w:b/>
          <w:color w:val="000000"/>
          <w:sz w:val="20"/>
        </w:rPr>
        <w:t>ss</w:t>
      </w:r>
      <w:r w:rsidR="002C4F97">
        <w:rPr>
          <w:rFonts w:ascii="Arial" w:hAnsi="Arial"/>
          <w:b/>
          <w:color w:val="000000"/>
          <w:sz w:val="20"/>
        </w:rPr>
        <w:t>erge</w:t>
      </w:r>
      <w:r w:rsidR="0095628A">
        <w:rPr>
          <w:rFonts w:ascii="Arial" w:hAnsi="Arial"/>
          <w:b/>
          <w:color w:val="000000"/>
          <w:sz w:val="20"/>
        </w:rPr>
        <w:t>w</w:t>
      </w:r>
      <w:r w:rsidR="002C4F97">
        <w:rPr>
          <w:rFonts w:ascii="Arial" w:hAnsi="Arial"/>
          <w:b/>
          <w:color w:val="000000"/>
          <w:sz w:val="20"/>
        </w:rPr>
        <w:t>öh</w:t>
      </w:r>
      <w:r w:rsidR="002C4F97">
        <w:rPr>
          <w:rFonts w:ascii="Arial" w:hAnsi="Arial"/>
          <w:b/>
          <w:color w:val="000000"/>
          <w:sz w:val="20"/>
        </w:rPr>
        <w:t>n</w:t>
      </w:r>
      <w:r w:rsidR="002C4F97">
        <w:rPr>
          <w:rFonts w:ascii="Arial" w:hAnsi="Arial"/>
          <w:b/>
          <w:color w:val="000000"/>
          <w:sz w:val="20"/>
        </w:rPr>
        <w:t>lichen Lösungen honoriert</w:t>
      </w:r>
      <w:r w:rsidR="00FD7ABE">
        <w:rPr>
          <w:rFonts w:ascii="Arial" w:hAnsi="Arial"/>
          <w:b/>
          <w:color w:val="000000"/>
          <w:sz w:val="20"/>
        </w:rPr>
        <w:t>.</w:t>
      </w:r>
      <w:r w:rsidR="009020CF">
        <w:rPr>
          <w:rFonts w:ascii="Arial" w:hAnsi="Arial"/>
          <w:b/>
          <w:color w:val="000000"/>
          <w:sz w:val="20"/>
        </w:rPr>
        <w:t xml:space="preserve"> </w:t>
      </w:r>
      <w:r w:rsidR="006258E3">
        <w:rPr>
          <w:rFonts w:ascii="Arial" w:hAnsi="Arial"/>
          <w:b/>
          <w:color w:val="000000"/>
          <w:sz w:val="20"/>
        </w:rPr>
        <w:t>Der Laureate</w:t>
      </w:r>
      <w:r w:rsidR="00FD7ABE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Award wird nur an Partner ve</w:t>
      </w:r>
      <w:r>
        <w:rPr>
          <w:rFonts w:ascii="Arial" w:hAnsi="Arial"/>
          <w:b/>
          <w:color w:val="000000"/>
          <w:sz w:val="20"/>
        </w:rPr>
        <w:t>r</w:t>
      </w:r>
      <w:r>
        <w:rPr>
          <w:rFonts w:ascii="Arial" w:hAnsi="Arial"/>
          <w:b/>
          <w:color w:val="000000"/>
          <w:sz w:val="20"/>
        </w:rPr>
        <w:t xml:space="preserve">geben, die über Jahre hinweg </w:t>
      </w:r>
      <w:r w:rsidR="00B921C4">
        <w:rPr>
          <w:rFonts w:ascii="Arial" w:hAnsi="Arial"/>
          <w:b/>
          <w:color w:val="000000"/>
          <w:sz w:val="20"/>
        </w:rPr>
        <w:t xml:space="preserve">kontinuierlich </w:t>
      </w:r>
      <w:r>
        <w:rPr>
          <w:rFonts w:ascii="Arial" w:hAnsi="Arial"/>
          <w:b/>
          <w:color w:val="000000"/>
          <w:sz w:val="20"/>
        </w:rPr>
        <w:t>beste Leistungen nachgewiesen h</w:t>
      </w:r>
      <w:r>
        <w:rPr>
          <w:rFonts w:ascii="Arial" w:hAnsi="Arial"/>
          <w:b/>
          <w:color w:val="000000"/>
          <w:sz w:val="20"/>
        </w:rPr>
        <w:t>a</w:t>
      </w:r>
      <w:r>
        <w:rPr>
          <w:rFonts w:ascii="Arial" w:hAnsi="Arial"/>
          <w:b/>
          <w:color w:val="000000"/>
          <w:sz w:val="20"/>
        </w:rPr>
        <w:t>ben. Die entsprechende Bilanz für FRITZ &amp; MACZIOL spricht für sich: So kamen über acht Jahre hinweg insgesamt 15 Beacon Awards in den Kat</w:t>
      </w:r>
      <w:r>
        <w:rPr>
          <w:rFonts w:ascii="Arial" w:hAnsi="Arial"/>
          <w:b/>
          <w:color w:val="000000"/>
          <w:sz w:val="20"/>
        </w:rPr>
        <w:t>e</w:t>
      </w:r>
      <w:r>
        <w:rPr>
          <w:rFonts w:ascii="Arial" w:hAnsi="Arial"/>
          <w:b/>
          <w:color w:val="000000"/>
          <w:sz w:val="20"/>
        </w:rPr>
        <w:t>gorien Hardware, Software und Services zusammen –</w:t>
      </w:r>
      <w:r w:rsidR="006258E3">
        <w:rPr>
          <w:rFonts w:ascii="Arial" w:hAnsi="Arial"/>
          <w:b/>
          <w:color w:val="000000"/>
          <w:sz w:val="20"/>
        </w:rPr>
        <w:t xml:space="preserve"> beso</w:t>
      </w:r>
      <w:r w:rsidR="006258E3">
        <w:rPr>
          <w:rFonts w:ascii="Arial" w:hAnsi="Arial"/>
          <w:b/>
          <w:color w:val="000000"/>
          <w:sz w:val="20"/>
        </w:rPr>
        <w:t>n</w:t>
      </w:r>
      <w:r w:rsidR="006258E3">
        <w:rPr>
          <w:rFonts w:ascii="Arial" w:hAnsi="Arial"/>
          <w:b/>
          <w:color w:val="000000"/>
          <w:sz w:val="20"/>
        </w:rPr>
        <w:t>ders in der</w:t>
      </w:r>
      <w:r w:rsidR="006258E3" w:rsidRPr="006258E3">
        <w:rPr>
          <w:rFonts w:ascii="Arial" w:hAnsi="Arial"/>
          <w:b/>
          <w:color w:val="000000"/>
          <w:sz w:val="20"/>
        </w:rPr>
        <w:t xml:space="preserve"> Kategorie „Technical Excellence“ konnte FRITZ &amp; MAC</w:t>
      </w:r>
      <w:r w:rsidR="00777D7B">
        <w:rPr>
          <w:rFonts w:ascii="Arial" w:hAnsi="Arial"/>
          <w:b/>
          <w:color w:val="000000"/>
          <w:sz w:val="20"/>
        </w:rPr>
        <w:t>ZIOL konsta</w:t>
      </w:r>
      <w:r w:rsidR="00777D7B">
        <w:rPr>
          <w:rFonts w:ascii="Arial" w:hAnsi="Arial"/>
          <w:b/>
          <w:color w:val="000000"/>
          <w:sz w:val="20"/>
        </w:rPr>
        <w:t>n</w:t>
      </w:r>
      <w:r w:rsidR="00777D7B">
        <w:rPr>
          <w:rFonts w:ascii="Arial" w:hAnsi="Arial"/>
          <w:b/>
          <w:color w:val="000000"/>
          <w:sz w:val="20"/>
        </w:rPr>
        <w:t>tes und herausragen</w:t>
      </w:r>
      <w:r w:rsidR="006C06C1">
        <w:rPr>
          <w:rFonts w:ascii="Arial" w:hAnsi="Arial"/>
          <w:b/>
          <w:color w:val="000000"/>
          <w:sz w:val="20"/>
        </w:rPr>
        <w:t>des Know-h</w:t>
      </w:r>
      <w:r w:rsidR="006258E3" w:rsidRPr="006258E3">
        <w:rPr>
          <w:rFonts w:ascii="Arial" w:hAnsi="Arial"/>
          <w:b/>
          <w:color w:val="000000"/>
          <w:sz w:val="20"/>
        </w:rPr>
        <w:t xml:space="preserve">ow </w:t>
      </w:r>
      <w:r w:rsidR="009020CF">
        <w:rPr>
          <w:rFonts w:ascii="Arial" w:hAnsi="Arial"/>
          <w:b/>
          <w:color w:val="000000"/>
          <w:sz w:val="20"/>
        </w:rPr>
        <w:t>be</w:t>
      </w:r>
      <w:r w:rsidR="006258E3" w:rsidRPr="006258E3">
        <w:rPr>
          <w:rFonts w:ascii="Arial" w:hAnsi="Arial"/>
          <w:b/>
          <w:color w:val="000000"/>
          <w:sz w:val="20"/>
        </w:rPr>
        <w:t>weisen.</w:t>
      </w:r>
      <w:r w:rsidR="00D4533A">
        <w:rPr>
          <w:rFonts w:ascii="Arial" w:hAnsi="Arial"/>
          <w:b/>
          <w:color w:val="000000"/>
          <w:sz w:val="20"/>
        </w:rPr>
        <w:t xml:space="preserve"> </w:t>
      </w:r>
      <w:r w:rsidR="007A4080" w:rsidRPr="00163E9D">
        <w:rPr>
          <w:rFonts w:ascii="Arial" w:hAnsi="Arial" w:cs="Arial"/>
          <w:b/>
          <w:sz w:val="20"/>
        </w:rPr>
        <w:t>„Es ist mir eine Freude, FRITZ &amp; MACZIOL mit der grö</w:t>
      </w:r>
      <w:r w:rsidR="005A718F">
        <w:rPr>
          <w:rFonts w:ascii="Arial" w:hAnsi="Arial" w:cs="Arial"/>
          <w:b/>
          <w:sz w:val="20"/>
        </w:rPr>
        <w:t>ss</w:t>
      </w:r>
      <w:r w:rsidR="007A4080" w:rsidRPr="00163E9D">
        <w:rPr>
          <w:rFonts w:ascii="Arial" w:hAnsi="Arial" w:cs="Arial"/>
          <w:b/>
          <w:sz w:val="20"/>
        </w:rPr>
        <w:t>ten E</w:t>
      </w:r>
      <w:r w:rsidR="007A4080" w:rsidRPr="00163E9D">
        <w:rPr>
          <w:rFonts w:ascii="Arial" w:hAnsi="Arial" w:cs="Arial"/>
          <w:b/>
          <w:sz w:val="20"/>
        </w:rPr>
        <w:t>h</w:t>
      </w:r>
      <w:r w:rsidR="007A4080" w:rsidRPr="00163E9D">
        <w:rPr>
          <w:rFonts w:ascii="Arial" w:hAnsi="Arial" w:cs="Arial"/>
          <w:b/>
          <w:sz w:val="20"/>
        </w:rPr>
        <w:t>re, die ein Partner von IBM erhalten kann, auszuzeichnen. Wir erkennen damit</w:t>
      </w:r>
      <w:r w:rsidR="00953330" w:rsidRPr="00163E9D">
        <w:rPr>
          <w:rFonts w:ascii="Arial" w:hAnsi="Arial" w:cs="Arial"/>
          <w:b/>
          <w:sz w:val="20"/>
        </w:rPr>
        <w:t xml:space="preserve"> die gro</w:t>
      </w:r>
      <w:r w:rsidR="005A718F">
        <w:rPr>
          <w:rFonts w:ascii="Arial" w:hAnsi="Arial" w:cs="Arial"/>
          <w:b/>
          <w:sz w:val="20"/>
        </w:rPr>
        <w:t>ss</w:t>
      </w:r>
      <w:r w:rsidR="00953330" w:rsidRPr="00163E9D">
        <w:rPr>
          <w:rFonts w:ascii="Arial" w:hAnsi="Arial" w:cs="Arial"/>
          <w:b/>
          <w:sz w:val="20"/>
        </w:rPr>
        <w:t>en Anstre</w:t>
      </w:r>
      <w:r w:rsidR="00953330" w:rsidRPr="00163E9D">
        <w:rPr>
          <w:rFonts w:ascii="Arial" w:hAnsi="Arial" w:cs="Arial"/>
          <w:b/>
          <w:sz w:val="20"/>
        </w:rPr>
        <w:t>n</w:t>
      </w:r>
      <w:r w:rsidR="00953330" w:rsidRPr="00163E9D">
        <w:rPr>
          <w:rFonts w:ascii="Arial" w:hAnsi="Arial" w:cs="Arial"/>
          <w:b/>
          <w:sz w:val="20"/>
        </w:rPr>
        <w:t>gungen von FRITZ &amp; MACZIOL an, seinen Kunden stets ein übe</w:t>
      </w:r>
      <w:r w:rsidR="00953330" w:rsidRPr="00163E9D">
        <w:rPr>
          <w:rFonts w:ascii="Arial" w:hAnsi="Arial" w:cs="Arial"/>
          <w:b/>
          <w:sz w:val="20"/>
        </w:rPr>
        <w:t>r</w:t>
      </w:r>
      <w:r w:rsidR="00953330" w:rsidRPr="00163E9D">
        <w:rPr>
          <w:rFonts w:ascii="Arial" w:hAnsi="Arial" w:cs="Arial"/>
          <w:b/>
          <w:sz w:val="20"/>
        </w:rPr>
        <w:t xml:space="preserve">ragendes Know-how über alle IBM Produktlinien hinweg zur Verfügung zu </w:t>
      </w:r>
      <w:r w:rsidR="00E0638D" w:rsidRPr="00163E9D">
        <w:rPr>
          <w:rFonts w:ascii="Arial" w:hAnsi="Arial" w:cs="Arial"/>
          <w:b/>
          <w:sz w:val="20"/>
        </w:rPr>
        <w:t>stellen und i</w:t>
      </w:r>
      <w:r w:rsidR="00E0638D" w:rsidRPr="00163E9D">
        <w:rPr>
          <w:rFonts w:ascii="Arial" w:hAnsi="Arial" w:cs="Arial"/>
          <w:b/>
          <w:sz w:val="20"/>
        </w:rPr>
        <w:t>h</w:t>
      </w:r>
      <w:r w:rsidR="00E0638D" w:rsidRPr="00163E9D">
        <w:rPr>
          <w:rFonts w:ascii="Arial" w:hAnsi="Arial" w:cs="Arial"/>
          <w:b/>
          <w:sz w:val="20"/>
        </w:rPr>
        <w:t>nen so einen unbe</w:t>
      </w:r>
      <w:r w:rsidR="00953330" w:rsidRPr="00163E9D">
        <w:rPr>
          <w:rFonts w:ascii="Arial" w:hAnsi="Arial" w:cs="Arial"/>
          <w:b/>
          <w:sz w:val="20"/>
        </w:rPr>
        <w:t>zahlbaren Vorteil zu sichern“, sagte Mark He</w:t>
      </w:r>
      <w:r w:rsidR="00953330" w:rsidRPr="00163E9D">
        <w:rPr>
          <w:rFonts w:ascii="Arial" w:hAnsi="Arial" w:cs="Arial"/>
          <w:b/>
          <w:sz w:val="20"/>
        </w:rPr>
        <w:t>n</w:t>
      </w:r>
      <w:r w:rsidR="00953330" w:rsidRPr="00163E9D">
        <w:rPr>
          <w:rFonts w:ascii="Arial" w:hAnsi="Arial" w:cs="Arial"/>
          <w:b/>
          <w:sz w:val="20"/>
        </w:rPr>
        <w:t xml:space="preserve">nessy, General Manager IBM Global Business Partners, anlässlich </w:t>
      </w:r>
      <w:r w:rsidR="006C06C1">
        <w:rPr>
          <w:rFonts w:ascii="Arial" w:hAnsi="Arial" w:cs="Arial"/>
          <w:b/>
          <w:sz w:val="20"/>
        </w:rPr>
        <w:t>der Award-Verleihung.</w:t>
      </w:r>
    </w:p>
    <w:p w:rsidR="00163E9D" w:rsidRPr="00163E9D" w:rsidRDefault="00163E9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:rsidR="00163E9D" w:rsidRPr="00163E9D" w:rsidRDefault="00163E9D" w:rsidP="00163E9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163E9D">
        <w:rPr>
          <w:rFonts w:ascii="Arial" w:hAnsi="Arial"/>
          <w:color w:val="000000"/>
          <w:sz w:val="20"/>
        </w:rPr>
        <w:t>„Wir sind sehr stolz darauf, dass uns IBM mit diesem alles überragenden</w:t>
      </w:r>
      <w:r w:rsidR="0067564F">
        <w:rPr>
          <w:rFonts w:ascii="Arial" w:hAnsi="Arial"/>
          <w:color w:val="000000"/>
          <w:sz w:val="20"/>
        </w:rPr>
        <w:t xml:space="preserve"> </w:t>
      </w:r>
      <w:r w:rsidRPr="00163E9D">
        <w:rPr>
          <w:rFonts w:ascii="Arial" w:hAnsi="Arial"/>
          <w:color w:val="000000"/>
          <w:sz w:val="20"/>
        </w:rPr>
        <w:t xml:space="preserve">Award geehrt hat. Er ist für uns die Bestätigung für die Leistungen, die wir während unserer nun 25-jährigen engen und vertrauensvollen Partnerschaft mit IBM erreicht haben. Ich sehe die Auszeichnung aber auch in erster Linie als ein Gütesiegel für unsere Kunden“, so Geschäftsführer Heribert Fritz während der </w:t>
      </w:r>
      <w:r w:rsidR="005C72FA" w:rsidRPr="005C72FA">
        <w:rPr>
          <w:rFonts w:ascii="Arial" w:hAnsi="Arial" w:cs="Arial"/>
          <w:sz w:val="20"/>
        </w:rPr>
        <w:t>Preisverleihung. Sie fand im Rahmen der IBM PartnerWorld Leadership Conf</w:t>
      </w:r>
      <w:r w:rsidR="005C72FA" w:rsidRPr="005C72FA">
        <w:rPr>
          <w:rFonts w:ascii="Arial" w:hAnsi="Arial" w:cs="Arial"/>
          <w:sz w:val="20"/>
        </w:rPr>
        <w:t>e</w:t>
      </w:r>
      <w:r w:rsidR="005C72FA" w:rsidRPr="005C72FA">
        <w:rPr>
          <w:rFonts w:ascii="Arial" w:hAnsi="Arial" w:cs="Arial"/>
          <w:sz w:val="20"/>
        </w:rPr>
        <w:t>rence am 28. Februar 2013 in Las</w:t>
      </w:r>
      <w:r w:rsidR="006C06C1">
        <w:rPr>
          <w:rFonts w:ascii="Arial" w:hAnsi="Arial" w:cs="Arial"/>
          <w:sz w:val="20"/>
        </w:rPr>
        <w:t xml:space="preserve"> Vegas statt, an der mehr als 2’000 Business-</w:t>
      </w:r>
      <w:r w:rsidR="005C72FA" w:rsidRPr="005C72FA">
        <w:rPr>
          <w:rFonts w:ascii="Arial" w:hAnsi="Arial" w:cs="Arial"/>
          <w:sz w:val="20"/>
        </w:rPr>
        <w:t>Partner und IBM Führungskräfte teilgenommen haben.</w:t>
      </w:r>
      <w:r w:rsidRPr="00163E9D">
        <w:rPr>
          <w:rFonts w:ascii="Arial" w:hAnsi="Arial"/>
          <w:color w:val="000000"/>
          <w:sz w:val="20"/>
        </w:rPr>
        <w:t xml:space="preserve"> Neben dem Beacon Laureate Award erhielt FRIT</w:t>
      </w:r>
      <w:r w:rsidR="000B3796">
        <w:rPr>
          <w:rFonts w:ascii="Arial" w:hAnsi="Arial"/>
          <w:color w:val="000000"/>
          <w:sz w:val="20"/>
        </w:rPr>
        <w:t>Z &amp; MACZIOL auch einen Finalist</w:t>
      </w:r>
      <w:r w:rsidRPr="00163E9D">
        <w:rPr>
          <w:rFonts w:ascii="Arial" w:hAnsi="Arial"/>
          <w:color w:val="000000"/>
          <w:sz w:val="20"/>
        </w:rPr>
        <w:t xml:space="preserve"> Beacon</w:t>
      </w:r>
      <w:r w:rsidR="000B3796">
        <w:rPr>
          <w:rFonts w:ascii="Arial" w:hAnsi="Arial"/>
          <w:color w:val="000000"/>
          <w:sz w:val="20"/>
        </w:rPr>
        <w:t xml:space="preserve"> </w:t>
      </w:r>
      <w:r w:rsidR="000B3796">
        <w:rPr>
          <w:rFonts w:ascii="Arial" w:hAnsi="Arial"/>
          <w:color w:val="000000"/>
          <w:sz w:val="20"/>
        </w:rPr>
        <w:br/>
      </w:r>
      <w:bookmarkStart w:id="0" w:name="_GoBack"/>
      <w:bookmarkEnd w:id="0"/>
      <w:r w:rsidRPr="00163E9D">
        <w:rPr>
          <w:rFonts w:ascii="Arial" w:hAnsi="Arial"/>
          <w:color w:val="000000"/>
          <w:sz w:val="20"/>
        </w:rPr>
        <w:t>A</w:t>
      </w:r>
      <w:r w:rsidR="000B3796">
        <w:rPr>
          <w:rFonts w:ascii="Arial" w:hAnsi="Arial"/>
          <w:color w:val="000000"/>
          <w:sz w:val="20"/>
        </w:rPr>
        <w:t>ward</w:t>
      </w:r>
      <w:r w:rsidRPr="00163E9D">
        <w:rPr>
          <w:rFonts w:ascii="Arial" w:hAnsi="Arial"/>
          <w:color w:val="000000"/>
          <w:sz w:val="20"/>
        </w:rPr>
        <w:t xml:space="preserve"> in der </w:t>
      </w:r>
      <w:r w:rsidRPr="00163E9D">
        <w:rPr>
          <w:rFonts w:ascii="Arial" w:hAnsi="Arial"/>
          <w:bCs/>
          <w:color w:val="000000"/>
          <w:sz w:val="20"/>
        </w:rPr>
        <w:t>Kategorie „Outstanding IT Transformational Solution – Power S</w:t>
      </w:r>
      <w:r w:rsidRPr="00163E9D">
        <w:rPr>
          <w:rFonts w:ascii="Arial" w:hAnsi="Arial"/>
          <w:bCs/>
          <w:color w:val="000000"/>
          <w:sz w:val="20"/>
        </w:rPr>
        <w:t>y</w:t>
      </w:r>
      <w:r w:rsidRPr="00163E9D">
        <w:rPr>
          <w:rFonts w:ascii="Arial" w:hAnsi="Arial"/>
          <w:bCs/>
          <w:color w:val="000000"/>
          <w:sz w:val="20"/>
        </w:rPr>
        <w:t>stems“</w:t>
      </w:r>
      <w:r w:rsidRPr="00163E9D">
        <w:rPr>
          <w:rFonts w:ascii="Arial" w:hAnsi="Arial"/>
          <w:color w:val="000000"/>
          <w:sz w:val="20"/>
        </w:rPr>
        <w:t xml:space="preserve"> für die Entwicklung der Cloud-Lösung Dynamic Power Cloud Manager DPCM. </w:t>
      </w:r>
    </w:p>
    <w:p w:rsidR="00E0638D" w:rsidRPr="0067564F" w:rsidRDefault="00E0638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:rsidR="00444787" w:rsidRDefault="00E0638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Für FRITZ &amp; MACZIOL bestätigt der IBM Beacon Laure</w:t>
      </w:r>
      <w:r w:rsidR="00B921C4">
        <w:rPr>
          <w:rFonts w:ascii="Arial" w:hAnsi="Arial" w:cs="Arial"/>
          <w:sz w:val="20"/>
        </w:rPr>
        <w:t>ate</w:t>
      </w:r>
      <w:r>
        <w:rPr>
          <w:rFonts w:ascii="Arial" w:hAnsi="Arial" w:cs="Arial"/>
          <w:sz w:val="20"/>
        </w:rPr>
        <w:t xml:space="preserve"> Award die strateg</w:t>
      </w:r>
      <w:r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sche Ausrichtung des Unternehmens, aber auch die Entscheidung, </w:t>
      </w:r>
      <w:r w:rsidR="005C72FA">
        <w:rPr>
          <w:rFonts w:ascii="Arial" w:hAnsi="Arial" w:cs="Arial"/>
          <w:sz w:val="20"/>
        </w:rPr>
        <w:t>seit Beginn der Unternehmung</w:t>
      </w:r>
      <w:r>
        <w:rPr>
          <w:rFonts w:ascii="Arial" w:hAnsi="Arial" w:cs="Arial"/>
          <w:sz w:val="20"/>
        </w:rPr>
        <w:t xml:space="preserve"> vor 25 Jahren auf eine enge Partnerschaft mit IBM zu se</w:t>
      </w:r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zen. Heute beschäftigt die Unternehmensgruppe 1040 Mitarbeiter, zwei Drittel davon mit technischem Hintergrund und hervorragendem Know-how, auch dank der zahlreichen IBM-Zertifizierungen. „</w:t>
      </w:r>
      <w:r w:rsidR="00B921C4">
        <w:rPr>
          <w:rFonts w:ascii="Arial" w:hAnsi="Arial" w:cs="Arial"/>
          <w:sz w:val="20"/>
        </w:rPr>
        <w:t>Hi</w:t>
      </w:r>
      <w:r>
        <w:rPr>
          <w:rFonts w:ascii="Arial" w:hAnsi="Arial" w:cs="Arial"/>
          <w:sz w:val="20"/>
        </w:rPr>
        <w:t>er zeigt sich, dass es sich lohnt, in die Mitarbeiter zu investieren. Bei FRITZ &amp; MACZIOL sind es heute im Schnitt zwö</w:t>
      </w:r>
      <w:r w:rsidR="00B921C4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>f Manntage pro Mitarbeiter und Jahr, die wir in die Aus- und Weiterbildung ste</w:t>
      </w:r>
      <w:r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ken“, zeigt sich Heribert Fritz zufrieden.</w:t>
      </w:r>
    </w:p>
    <w:p w:rsidR="00444787" w:rsidRDefault="00444787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444787" w:rsidRPr="00FE560E">
        <w:trPr>
          <w:trHeight w:val="1259"/>
        </w:trPr>
        <w:tc>
          <w:tcPr>
            <w:tcW w:w="4323" w:type="dxa"/>
          </w:tcPr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>
              <w:rPr>
                <w:bCs/>
                <w:i w:val="0"/>
                <w:sz w:val="16"/>
              </w:rPr>
              <w:t>Roger Eder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 xml:space="preserve">Tel. +41 58 750 20 00 </w:t>
            </w:r>
            <w:r w:rsidRPr="00FE560E">
              <w:rPr>
                <w:bCs/>
                <w:i w:val="0"/>
                <w:sz w:val="16"/>
              </w:rPr>
              <w:t xml:space="preserve">– Fax +41 </w:t>
            </w:r>
            <w:r>
              <w:rPr>
                <w:bCs/>
                <w:i w:val="0"/>
                <w:sz w:val="16"/>
              </w:rPr>
              <w:t>58 750 20 09</w:t>
            </w:r>
          </w:p>
          <w:p w:rsidR="00444787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rede</w:t>
            </w:r>
            <w:hyperlink r:id="rId8" w:history="1">
              <w:r w:rsidRPr="001E4DFA">
                <w:rPr>
                  <w:bCs/>
                  <w:i w:val="0"/>
                  <w:sz w:val="16"/>
                </w:rPr>
                <w:t>r@fumgroup.ch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</w:t>
            </w:r>
            <w:hyperlink r:id="rId9" w:history="1">
              <w:r w:rsidRPr="00444787">
                <w:rPr>
                  <w:bCs/>
                  <w:i w:val="0"/>
                  <w:sz w:val="16"/>
                </w:rPr>
                <w:t>www.fumgroup.ch</w:t>
              </w:r>
            </w:hyperlink>
          </w:p>
          <w:p w:rsidR="00444787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jc w:val="left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FRITZ &amp; MACZIOL Software</w:t>
            </w:r>
            <w:r w:rsidRPr="00444787">
              <w:rPr>
                <w:bCs/>
                <w:i w:val="0"/>
                <w:sz w:val="16"/>
              </w:rPr>
              <w:br/>
              <w:t>und Computervertrieb GmbH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jc w:val="left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Hörvelsinger Weg 17, D-89081 Ulm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jc w:val="left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 xml:space="preserve">www.fum.de 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Francesca Herbstleb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Presse-Referentin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Tel.: +49 (0) 731 / 1551-655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Fax: +49 (0) 731 / 1551-555</w:t>
            </w:r>
          </w:p>
          <w:p w:rsidR="00444787" w:rsidRPr="00444787" w:rsidRDefault="00444787" w:rsidP="00444787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444787">
              <w:rPr>
                <w:bCs/>
                <w:i w:val="0"/>
                <w:sz w:val="16"/>
              </w:rPr>
              <w:t>E-Mail: fherbstleb@fum.de</w:t>
            </w:r>
          </w:p>
          <w:p w:rsidR="00444787" w:rsidRPr="00616FC0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</w:p>
        </w:tc>
        <w:tc>
          <w:tcPr>
            <w:tcW w:w="4394" w:type="dxa"/>
          </w:tcPr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444787" w:rsidRPr="00FE560E" w:rsidRDefault="00444787" w:rsidP="00FB017A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10" w:history="1">
              <w:r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444787" w:rsidRDefault="00444787" w:rsidP="003509E3">
      <w:pPr>
        <w:widowControl w:val="0"/>
        <w:autoSpaceDE w:val="0"/>
        <w:autoSpaceDN w:val="0"/>
        <w:adjustRightInd w:val="0"/>
        <w:ind w:right="1415"/>
        <w:rPr>
          <w:rFonts w:ascii="Arial" w:hAnsi="Arial" w:cs="Arial"/>
          <w:sz w:val="20"/>
        </w:rPr>
      </w:pPr>
    </w:p>
    <w:p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:rsid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</w:t>
      </w:r>
      <w:r w:rsidRPr="0066735A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FRITZ &amp; MACZIOL Gruppe 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mit Hauptsitz Ulm gehören die Unternehmen FRITZ &amp; MACZIOL Software und Computerve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trieb GmbH, INFOMA® Software Consulting GmbH, FRITZ &amp; MACZIOL Schweiz AG, NEO Business Partners GmbH, STAS GmbH, STAS Österreich GmbH, FRITZ &amp; MACZIOL Asia Inc. und IT&amp;T AG. Mit derzeit rund 1000 Mitarbeitern an 22 Stando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ten sowie sechs Servicestandorten weltweit erzielte die Unternehmensgruppe im Jahr 2011 einen Gesamtumsatz von ü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ber 280 Mio. Euro.</w:t>
      </w:r>
    </w:p>
    <w:p w:rsidR="0066735A" w:rsidRP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:rsidR="0066735A" w:rsidRP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 w:rsidR="005A718F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</w:t>
      </w:r>
      <w:r w:rsidR="005A718F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unternehmen. Die Unternehmensgruppe ist Top-Partner von IBM, Micr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soft und SAP sowie EMC und Cisco mit den höchsten Zertifizierungen und stellt den Kunden das komplette Spektrum der releva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Divisionen, zum Beispiel der deutschen Imtech im Bereich Data Center, dabei auch europäische Synergien.</w:t>
      </w:r>
    </w:p>
    <w:p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eastAsia="Calibri"/>
        </w:rPr>
      </w:pPr>
    </w:p>
    <w:p w:rsidR="00C822CA" w:rsidRPr="003509E3" w:rsidRDefault="00C822CA" w:rsidP="003509E3">
      <w:pPr>
        <w:rPr>
          <w:rFonts w:eastAsia="Calibri"/>
        </w:rPr>
      </w:pPr>
    </w:p>
    <w:sectPr w:rsidR="00C822CA" w:rsidRPr="003509E3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6C1" w:rsidRDefault="006C06C1">
      <w:r>
        <w:separator/>
      </w:r>
    </w:p>
  </w:endnote>
  <w:endnote w:type="continuationSeparator" w:id="0">
    <w:p w:rsidR="006C06C1" w:rsidRDefault="006C0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6C1" w:rsidRDefault="006C06C1">
      <w:r>
        <w:separator/>
      </w:r>
    </w:p>
  </w:footnote>
  <w:footnote w:type="continuationSeparator" w:id="0">
    <w:p w:rsidR="006C06C1" w:rsidRDefault="006C06C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C1" w:rsidRDefault="006C06C1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:rsidR="006C06C1" w:rsidRDefault="006C06C1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6C06C1" w:rsidRDefault="006C06C1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DE4EB5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DE4EB5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:rsidR="006C06C1" w:rsidRDefault="006C06C1">
    <w:pPr>
      <w:pStyle w:val="Kopfzeile"/>
      <w:rPr>
        <w:sz w:val="20"/>
      </w:rPr>
    </w:pPr>
  </w:p>
  <w:p w:rsidR="006C06C1" w:rsidRDefault="006C06C1">
    <w:pPr>
      <w:pStyle w:val="Kopfzeile"/>
      <w:rPr>
        <w:sz w:val="20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DD07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hideSpellingErrors/>
  <w:hideGrammaticalErrors/>
  <w:attachedTemplate r:id="rId1"/>
  <w:stylePaneFormatFilter w:val="3701"/>
  <w:doNotTrackMoves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A7BCC"/>
    <w:rsid w:val="000013ED"/>
    <w:rsid w:val="00011B54"/>
    <w:rsid w:val="000163DD"/>
    <w:rsid w:val="00026544"/>
    <w:rsid w:val="000342E4"/>
    <w:rsid w:val="000427D4"/>
    <w:rsid w:val="000437E0"/>
    <w:rsid w:val="000527E6"/>
    <w:rsid w:val="00055061"/>
    <w:rsid w:val="00056FE8"/>
    <w:rsid w:val="00060BB6"/>
    <w:rsid w:val="00060DF2"/>
    <w:rsid w:val="00061C72"/>
    <w:rsid w:val="00062E14"/>
    <w:rsid w:val="000643E2"/>
    <w:rsid w:val="00067FE3"/>
    <w:rsid w:val="00070766"/>
    <w:rsid w:val="00071ECA"/>
    <w:rsid w:val="000748F7"/>
    <w:rsid w:val="00080EB7"/>
    <w:rsid w:val="00082974"/>
    <w:rsid w:val="0008470A"/>
    <w:rsid w:val="00090165"/>
    <w:rsid w:val="00094AE3"/>
    <w:rsid w:val="000A7BCC"/>
    <w:rsid w:val="000B091A"/>
    <w:rsid w:val="000B2E3A"/>
    <w:rsid w:val="000B3796"/>
    <w:rsid w:val="000C2954"/>
    <w:rsid w:val="000C7713"/>
    <w:rsid w:val="000D18FC"/>
    <w:rsid w:val="000D3933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63E9D"/>
    <w:rsid w:val="00172365"/>
    <w:rsid w:val="00172497"/>
    <w:rsid w:val="0017373C"/>
    <w:rsid w:val="00173B20"/>
    <w:rsid w:val="001752B2"/>
    <w:rsid w:val="00177675"/>
    <w:rsid w:val="00177BCB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3636"/>
    <w:rsid w:val="001F4F07"/>
    <w:rsid w:val="001F6400"/>
    <w:rsid w:val="001F6BC9"/>
    <w:rsid w:val="001F7858"/>
    <w:rsid w:val="00201C6F"/>
    <w:rsid w:val="00201C94"/>
    <w:rsid w:val="00205BF3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2F8A"/>
    <w:rsid w:val="00264F34"/>
    <w:rsid w:val="002650EE"/>
    <w:rsid w:val="0026632C"/>
    <w:rsid w:val="0026671C"/>
    <w:rsid w:val="002670BB"/>
    <w:rsid w:val="00272CED"/>
    <w:rsid w:val="002733BC"/>
    <w:rsid w:val="00274DBA"/>
    <w:rsid w:val="00282081"/>
    <w:rsid w:val="00282273"/>
    <w:rsid w:val="00282612"/>
    <w:rsid w:val="00282621"/>
    <w:rsid w:val="00283696"/>
    <w:rsid w:val="002901F6"/>
    <w:rsid w:val="002909E4"/>
    <w:rsid w:val="002939DD"/>
    <w:rsid w:val="002967CA"/>
    <w:rsid w:val="00296F87"/>
    <w:rsid w:val="00296FDD"/>
    <w:rsid w:val="00297CBA"/>
    <w:rsid w:val="002A0118"/>
    <w:rsid w:val="002A048C"/>
    <w:rsid w:val="002A58AD"/>
    <w:rsid w:val="002A6650"/>
    <w:rsid w:val="002A7EEC"/>
    <w:rsid w:val="002B255F"/>
    <w:rsid w:val="002B25A1"/>
    <w:rsid w:val="002C4F97"/>
    <w:rsid w:val="002C5E02"/>
    <w:rsid w:val="002C6C9E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290C"/>
    <w:rsid w:val="00333B37"/>
    <w:rsid w:val="003354A5"/>
    <w:rsid w:val="0033746E"/>
    <w:rsid w:val="0033769F"/>
    <w:rsid w:val="003378B6"/>
    <w:rsid w:val="00337AB5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61C1B"/>
    <w:rsid w:val="003627C6"/>
    <w:rsid w:val="00363A2B"/>
    <w:rsid w:val="00366D7D"/>
    <w:rsid w:val="003723C2"/>
    <w:rsid w:val="00372700"/>
    <w:rsid w:val="00375992"/>
    <w:rsid w:val="00376562"/>
    <w:rsid w:val="00377143"/>
    <w:rsid w:val="00380EDA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59BD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245E"/>
    <w:rsid w:val="004442D1"/>
    <w:rsid w:val="00444787"/>
    <w:rsid w:val="00450F4C"/>
    <w:rsid w:val="00453B30"/>
    <w:rsid w:val="00455711"/>
    <w:rsid w:val="004560F4"/>
    <w:rsid w:val="00465CCF"/>
    <w:rsid w:val="00467A18"/>
    <w:rsid w:val="00470345"/>
    <w:rsid w:val="00473FC7"/>
    <w:rsid w:val="00476F57"/>
    <w:rsid w:val="004770D7"/>
    <w:rsid w:val="004800E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54D7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A718F"/>
    <w:rsid w:val="005B3955"/>
    <w:rsid w:val="005B6C46"/>
    <w:rsid w:val="005C1743"/>
    <w:rsid w:val="005C2ABC"/>
    <w:rsid w:val="005C38F6"/>
    <w:rsid w:val="005C4FA7"/>
    <w:rsid w:val="005C72FA"/>
    <w:rsid w:val="005D0E47"/>
    <w:rsid w:val="005D2415"/>
    <w:rsid w:val="005D6DFC"/>
    <w:rsid w:val="005E467E"/>
    <w:rsid w:val="005E5B95"/>
    <w:rsid w:val="005E66CD"/>
    <w:rsid w:val="005F2F67"/>
    <w:rsid w:val="005F4276"/>
    <w:rsid w:val="005F7B69"/>
    <w:rsid w:val="00604146"/>
    <w:rsid w:val="006053AF"/>
    <w:rsid w:val="006067FE"/>
    <w:rsid w:val="00610FF6"/>
    <w:rsid w:val="00612426"/>
    <w:rsid w:val="00613D40"/>
    <w:rsid w:val="00615003"/>
    <w:rsid w:val="00617BB2"/>
    <w:rsid w:val="00621BBC"/>
    <w:rsid w:val="00623783"/>
    <w:rsid w:val="00623F24"/>
    <w:rsid w:val="006248A3"/>
    <w:rsid w:val="006258B6"/>
    <w:rsid w:val="006258E3"/>
    <w:rsid w:val="006263C9"/>
    <w:rsid w:val="00627CB9"/>
    <w:rsid w:val="0063309B"/>
    <w:rsid w:val="00634288"/>
    <w:rsid w:val="00634566"/>
    <w:rsid w:val="00642009"/>
    <w:rsid w:val="00644626"/>
    <w:rsid w:val="0064549B"/>
    <w:rsid w:val="006509BA"/>
    <w:rsid w:val="00654E57"/>
    <w:rsid w:val="00660B07"/>
    <w:rsid w:val="006645B0"/>
    <w:rsid w:val="00665E26"/>
    <w:rsid w:val="006662D2"/>
    <w:rsid w:val="0066735A"/>
    <w:rsid w:val="00671F85"/>
    <w:rsid w:val="00672473"/>
    <w:rsid w:val="00673BC4"/>
    <w:rsid w:val="0067479C"/>
    <w:rsid w:val="0067543B"/>
    <w:rsid w:val="0067564F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06C1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F3A21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16B1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77D7B"/>
    <w:rsid w:val="00784F79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452D"/>
    <w:rsid w:val="007C47B1"/>
    <w:rsid w:val="007C5A4E"/>
    <w:rsid w:val="007C7B91"/>
    <w:rsid w:val="007D02B0"/>
    <w:rsid w:val="007D3D05"/>
    <w:rsid w:val="007D3D65"/>
    <w:rsid w:val="007D3F76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87072"/>
    <w:rsid w:val="00892052"/>
    <w:rsid w:val="008951C4"/>
    <w:rsid w:val="008B3AD0"/>
    <w:rsid w:val="008B7DF2"/>
    <w:rsid w:val="008C0F00"/>
    <w:rsid w:val="008C49CB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20CF"/>
    <w:rsid w:val="00905194"/>
    <w:rsid w:val="009059E8"/>
    <w:rsid w:val="00915897"/>
    <w:rsid w:val="0092139F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7431"/>
    <w:rsid w:val="00950456"/>
    <w:rsid w:val="00953212"/>
    <w:rsid w:val="00953330"/>
    <w:rsid w:val="00953726"/>
    <w:rsid w:val="0095628A"/>
    <w:rsid w:val="00956966"/>
    <w:rsid w:val="00960E48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5048"/>
    <w:rsid w:val="00995288"/>
    <w:rsid w:val="009963B5"/>
    <w:rsid w:val="009973E5"/>
    <w:rsid w:val="009A0B48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3EF"/>
    <w:rsid w:val="009B4DE1"/>
    <w:rsid w:val="009B5069"/>
    <w:rsid w:val="009B6B99"/>
    <w:rsid w:val="009C0231"/>
    <w:rsid w:val="009C1FB2"/>
    <w:rsid w:val="009C261C"/>
    <w:rsid w:val="009D1041"/>
    <w:rsid w:val="009D1529"/>
    <w:rsid w:val="009D22CC"/>
    <w:rsid w:val="009D67DC"/>
    <w:rsid w:val="009E34D7"/>
    <w:rsid w:val="009E41A0"/>
    <w:rsid w:val="009E6112"/>
    <w:rsid w:val="009E65A1"/>
    <w:rsid w:val="009E7B1C"/>
    <w:rsid w:val="009F05E8"/>
    <w:rsid w:val="009F3644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56F1"/>
    <w:rsid w:val="00A1708A"/>
    <w:rsid w:val="00A22153"/>
    <w:rsid w:val="00A23418"/>
    <w:rsid w:val="00A27BA0"/>
    <w:rsid w:val="00A27D02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B121C"/>
    <w:rsid w:val="00AB1EDF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5F0"/>
    <w:rsid w:val="00B02C66"/>
    <w:rsid w:val="00B02E2B"/>
    <w:rsid w:val="00B03477"/>
    <w:rsid w:val="00B03590"/>
    <w:rsid w:val="00B0371E"/>
    <w:rsid w:val="00B03EFF"/>
    <w:rsid w:val="00B05CFA"/>
    <w:rsid w:val="00B060FC"/>
    <w:rsid w:val="00B151A7"/>
    <w:rsid w:val="00B179D2"/>
    <w:rsid w:val="00B203D0"/>
    <w:rsid w:val="00B26020"/>
    <w:rsid w:val="00B26BA9"/>
    <w:rsid w:val="00B270D1"/>
    <w:rsid w:val="00B2710D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463B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2EB0"/>
    <w:rsid w:val="00BB7AAE"/>
    <w:rsid w:val="00BC006A"/>
    <w:rsid w:val="00BC0F7B"/>
    <w:rsid w:val="00BC13A5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3D07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487F"/>
    <w:rsid w:val="00D9381B"/>
    <w:rsid w:val="00DA0614"/>
    <w:rsid w:val="00DA078E"/>
    <w:rsid w:val="00DA7C7D"/>
    <w:rsid w:val="00DB016D"/>
    <w:rsid w:val="00DB02B0"/>
    <w:rsid w:val="00DB4733"/>
    <w:rsid w:val="00DC4F6C"/>
    <w:rsid w:val="00DC76D6"/>
    <w:rsid w:val="00DD2101"/>
    <w:rsid w:val="00DE01F8"/>
    <w:rsid w:val="00DE0ACD"/>
    <w:rsid w:val="00DE278E"/>
    <w:rsid w:val="00DE42CD"/>
    <w:rsid w:val="00DE4ACA"/>
    <w:rsid w:val="00DE4EB5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36CC"/>
    <w:rsid w:val="00E4586A"/>
    <w:rsid w:val="00E45C64"/>
    <w:rsid w:val="00E460B6"/>
    <w:rsid w:val="00E470D1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164C1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2E88"/>
    <w:rsid w:val="00F532FA"/>
    <w:rsid w:val="00F60875"/>
    <w:rsid w:val="00F632BA"/>
    <w:rsid w:val="00F65BBD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94F9A"/>
    <w:rsid w:val="00FA0840"/>
    <w:rsid w:val="00FA0D1B"/>
    <w:rsid w:val="00FA1647"/>
    <w:rsid w:val="00FA6F13"/>
    <w:rsid w:val="00FB128A"/>
    <w:rsid w:val="00FB2A22"/>
    <w:rsid w:val="00FB2C5F"/>
    <w:rsid w:val="00FB4B61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D7ABE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6D7D"/>
    <w:rPr>
      <w:sz w:val="24"/>
    </w:rPr>
  </w:style>
  <w:style w:type="paragraph" w:styleId="berschrift1">
    <w:name w:val="heading 1"/>
    <w:basedOn w:val="Standard"/>
    <w:next w:val="Standard"/>
    <w:qFormat/>
    <w:rsid w:val="00366D7D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366D7D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366D7D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366D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6D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366D7D"/>
  </w:style>
  <w:style w:type="character" w:styleId="Link">
    <w:name w:val="Hyperlink"/>
    <w:rsid w:val="00366D7D"/>
    <w:rPr>
      <w:color w:val="0000FF"/>
      <w:u w:val="single"/>
    </w:rPr>
  </w:style>
  <w:style w:type="paragraph" w:styleId="Textkrper">
    <w:name w:val="Body Text"/>
    <w:basedOn w:val="Standard"/>
    <w:rsid w:val="00366D7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366D7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366D7D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366D7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366D7D"/>
    <w:rPr>
      <w:rFonts w:ascii="Tahoma" w:hAnsi="Tahoma"/>
      <w:sz w:val="16"/>
    </w:rPr>
  </w:style>
  <w:style w:type="character" w:styleId="GesichteterLink">
    <w:name w:val="FollowedHyperlink"/>
    <w:rsid w:val="00366D7D"/>
    <w:rPr>
      <w:color w:val="800080"/>
      <w:u w:val="single"/>
    </w:rPr>
  </w:style>
  <w:style w:type="paragraph" w:styleId="Dokumentstruktur">
    <w:name w:val="Document Map"/>
    <w:basedOn w:val="Standard"/>
    <w:semiHidden/>
    <w:rsid w:val="00366D7D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@fumgroup.ch" TargetMode="External"/><Relationship Id="rId9" Type="http://schemas.openxmlformats.org/officeDocument/2006/relationships/hyperlink" Target="http://www.fumgroup.ch" TargetMode="External"/><Relationship Id="rId10" Type="http://schemas.openxmlformats.org/officeDocument/2006/relationships/hyperlink" Target="mailto:mh@press-n-relation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CB12D3-1E7F-0640-B7DB-C9F36C10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642</Words>
  <Characters>4367</Characters>
  <Application>Microsoft Macintosh Word</Application>
  <DocSecurity>0</DocSecurity>
  <Lines>67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5201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Markus Häfliger</cp:lastModifiedBy>
  <cp:revision>6</cp:revision>
  <cp:lastPrinted>2013-02-22T16:55:00Z</cp:lastPrinted>
  <dcterms:created xsi:type="dcterms:W3CDTF">2013-03-01T12:52:00Z</dcterms:created>
  <dcterms:modified xsi:type="dcterms:W3CDTF">2013-03-04T15:48:00Z</dcterms:modified>
</cp:coreProperties>
</file>