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E0BF6D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111CA83E" w14:textId="0CFCF385" w:rsidR="003509E3" w:rsidRPr="00F727E1" w:rsidRDefault="00F4439A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proofErr w:type="spellStart"/>
      <w:r w:rsidRPr="00F4439A">
        <w:rPr>
          <w:rFonts w:ascii="Arial" w:hAnsi="Arial"/>
          <w:b/>
          <w:color w:val="000000"/>
          <w:u w:val="single"/>
        </w:rPr>
        <w:t>eks</w:t>
      </w:r>
      <w:proofErr w:type="spellEnd"/>
      <w:r w:rsidR="009277D0">
        <w:rPr>
          <w:rFonts w:ascii="Arial" w:hAnsi="Arial"/>
          <w:b/>
          <w:color w:val="000000"/>
          <w:u w:val="single"/>
        </w:rPr>
        <w:t xml:space="preserve"> </w:t>
      </w:r>
      <w:proofErr w:type="spellStart"/>
      <w:r w:rsidRPr="00F4439A">
        <w:rPr>
          <w:rFonts w:ascii="Arial" w:hAnsi="Arial"/>
          <w:b/>
          <w:color w:val="000000"/>
          <w:u w:val="single"/>
        </w:rPr>
        <w:t>informatik</w:t>
      </w:r>
      <w:proofErr w:type="spellEnd"/>
      <w:r w:rsidR="009277D0">
        <w:rPr>
          <w:rFonts w:ascii="Arial" w:hAnsi="Arial"/>
          <w:b/>
          <w:color w:val="000000"/>
          <w:u w:val="single"/>
        </w:rPr>
        <w:t xml:space="preserve"> </w:t>
      </w:r>
      <w:r w:rsidR="00D138E0">
        <w:rPr>
          <w:rFonts w:ascii="Arial" w:hAnsi="Arial"/>
          <w:b/>
          <w:color w:val="000000"/>
          <w:u w:val="single"/>
        </w:rPr>
        <w:t>gibt</w:t>
      </w:r>
      <w:r w:rsidR="009277D0">
        <w:rPr>
          <w:rFonts w:ascii="Arial" w:hAnsi="Arial"/>
          <w:b/>
          <w:color w:val="000000"/>
          <w:u w:val="single"/>
        </w:rPr>
        <w:t xml:space="preserve"> </w:t>
      </w:r>
      <w:r w:rsidR="00D138E0">
        <w:rPr>
          <w:rFonts w:ascii="Arial" w:hAnsi="Arial"/>
          <w:b/>
          <w:color w:val="000000"/>
          <w:u w:val="single"/>
        </w:rPr>
        <w:t>Verfügbarkeit</w:t>
      </w:r>
      <w:r w:rsidR="009277D0">
        <w:rPr>
          <w:rFonts w:ascii="Arial" w:hAnsi="Arial"/>
          <w:b/>
          <w:color w:val="000000"/>
          <w:u w:val="single"/>
        </w:rPr>
        <w:t xml:space="preserve"> </w:t>
      </w:r>
      <w:r w:rsidR="00D138E0">
        <w:rPr>
          <w:rFonts w:ascii="Arial" w:hAnsi="Arial"/>
          <w:b/>
          <w:color w:val="000000"/>
          <w:u w:val="single"/>
        </w:rPr>
        <w:t>der</w:t>
      </w:r>
      <w:r w:rsidR="009277D0">
        <w:rPr>
          <w:rFonts w:ascii="Arial" w:hAnsi="Arial"/>
          <w:b/>
          <w:color w:val="000000"/>
          <w:u w:val="single"/>
        </w:rPr>
        <w:t xml:space="preserve"> </w:t>
      </w:r>
      <w:r w:rsidR="00D138E0">
        <w:rPr>
          <w:rFonts w:ascii="Arial" w:hAnsi="Arial"/>
          <w:b/>
          <w:color w:val="000000"/>
          <w:u w:val="single"/>
        </w:rPr>
        <w:t>LDOX-</w:t>
      </w:r>
      <w:r w:rsidR="00871C25">
        <w:rPr>
          <w:rFonts w:ascii="Arial" w:hAnsi="Arial"/>
          <w:b/>
          <w:color w:val="000000"/>
          <w:u w:val="single"/>
        </w:rPr>
        <w:t>Anwendungen</w:t>
      </w:r>
      <w:r w:rsidR="009277D0">
        <w:rPr>
          <w:rFonts w:ascii="Arial" w:hAnsi="Arial"/>
          <w:b/>
          <w:color w:val="000000"/>
          <w:u w:val="single"/>
        </w:rPr>
        <w:t xml:space="preserve"> </w:t>
      </w:r>
      <w:r w:rsidR="00D138E0">
        <w:rPr>
          <w:rFonts w:ascii="Arial" w:hAnsi="Arial"/>
          <w:b/>
          <w:color w:val="000000"/>
          <w:u w:val="single"/>
        </w:rPr>
        <w:t>für</w:t>
      </w:r>
      <w:r w:rsidR="00871C25">
        <w:rPr>
          <w:rFonts w:ascii="Arial" w:hAnsi="Arial"/>
          <w:b/>
          <w:color w:val="000000"/>
          <w:u w:val="single"/>
        </w:rPr>
        <w:br/>
      </w:r>
      <w:r w:rsidR="00D138E0">
        <w:rPr>
          <w:rFonts w:ascii="Arial" w:hAnsi="Arial"/>
          <w:b/>
          <w:color w:val="000000"/>
          <w:u w:val="single"/>
        </w:rPr>
        <w:t>Citrix</w:t>
      </w:r>
      <w:r w:rsidR="009277D0">
        <w:rPr>
          <w:rFonts w:ascii="Arial" w:hAnsi="Arial"/>
          <w:b/>
          <w:color w:val="000000"/>
          <w:u w:val="single"/>
        </w:rPr>
        <w:t xml:space="preserve"> </w:t>
      </w:r>
      <w:proofErr w:type="spellStart"/>
      <w:r w:rsidR="00172A25">
        <w:rPr>
          <w:rFonts w:ascii="Arial" w:hAnsi="Arial"/>
          <w:b/>
          <w:color w:val="000000"/>
          <w:u w:val="single"/>
        </w:rPr>
        <w:t>Xen</w:t>
      </w:r>
      <w:r w:rsidR="00DF2146">
        <w:rPr>
          <w:rFonts w:ascii="Arial" w:hAnsi="Arial"/>
          <w:b/>
          <w:color w:val="000000"/>
          <w:u w:val="single"/>
        </w:rPr>
        <w:t>App</w:t>
      </w:r>
      <w:proofErr w:type="spellEnd"/>
      <w:r w:rsidR="0086244A">
        <w:rPr>
          <w:rFonts w:ascii="Arial" w:hAnsi="Arial"/>
          <w:b/>
          <w:color w:val="000000"/>
          <w:u w:val="single"/>
        </w:rPr>
        <w:t xml:space="preserve"> </w:t>
      </w:r>
      <w:r w:rsidR="00DF2146">
        <w:rPr>
          <w:rFonts w:ascii="Arial" w:hAnsi="Arial"/>
          <w:b/>
          <w:color w:val="000000"/>
          <w:u w:val="single"/>
        </w:rPr>
        <w:t>und</w:t>
      </w:r>
      <w:r w:rsidR="009277D0">
        <w:rPr>
          <w:rFonts w:ascii="Arial" w:hAnsi="Arial"/>
          <w:b/>
          <w:color w:val="000000"/>
          <w:u w:val="single"/>
        </w:rPr>
        <w:t xml:space="preserve"> </w:t>
      </w:r>
      <w:proofErr w:type="spellStart"/>
      <w:r w:rsidR="00DF2146">
        <w:rPr>
          <w:rFonts w:ascii="Arial" w:hAnsi="Arial"/>
          <w:b/>
          <w:color w:val="000000"/>
          <w:u w:val="single"/>
        </w:rPr>
        <w:t>Xen</w:t>
      </w:r>
      <w:r w:rsidR="00402C12">
        <w:rPr>
          <w:rFonts w:ascii="Arial" w:hAnsi="Arial"/>
          <w:b/>
          <w:color w:val="000000"/>
          <w:u w:val="single"/>
        </w:rPr>
        <w:t>Desktop</w:t>
      </w:r>
      <w:proofErr w:type="spellEnd"/>
      <w:r w:rsidR="0086244A">
        <w:rPr>
          <w:rFonts w:ascii="Arial" w:hAnsi="Arial"/>
          <w:b/>
          <w:color w:val="000000"/>
          <w:u w:val="single"/>
        </w:rPr>
        <w:t xml:space="preserve"> </w:t>
      </w:r>
      <w:r w:rsidR="00D138E0">
        <w:rPr>
          <w:rFonts w:ascii="Arial" w:hAnsi="Arial"/>
          <w:b/>
          <w:color w:val="000000"/>
          <w:u w:val="single"/>
        </w:rPr>
        <w:t>bekannt</w:t>
      </w:r>
    </w:p>
    <w:p w14:paraId="136F1EBB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28FA94FF" w14:textId="7E735BD0" w:rsidR="003509E3" w:rsidRPr="00F727E1" w:rsidRDefault="002C2A9E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>O</w:t>
      </w:r>
      <w:r w:rsidR="00373744">
        <w:rPr>
          <w:rFonts w:ascii="Arial" w:hAnsi="Arial"/>
          <w:b/>
          <w:sz w:val="27"/>
          <w:szCs w:val="27"/>
        </w:rPr>
        <w:t>ffen</w:t>
      </w:r>
      <w:r w:rsidR="009277D0">
        <w:rPr>
          <w:rFonts w:ascii="Arial" w:hAnsi="Arial"/>
          <w:b/>
          <w:sz w:val="27"/>
          <w:szCs w:val="27"/>
        </w:rPr>
        <w:t xml:space="preserve"> </w:t>
      </w:r>
      <w:r w:rsidR="009F0C06">
        <w:rPr>
          <w:rFonts w:ascii="Arial" w:hAnsi="Arial"/>
          <w:b/>
          <w:sz w:val="27"/>
          <w:szCs w:val="27"/>
        </w:rPr>
        <w:t>für</w:t>
      </w:r>
      <w:r w:rsidR="009277D0">
        <w:rPr>
          <w:rFonts w:ascii="Arial" w:hAnsi="Arial"/>
          <w:b/>
          <w:sz w:val="27"/>
          <w:szCs w:val="27"/>
        </w:rPr>
        <w:t xml:space="preserve"> </w:t>
      </w:r>
      <w:r>
        <w:rPr>
          <w:rFonts w:ascii="Arial" w:hAnsi="Arial"/>
          <w:b/>
          <w:sz w:val="27"/>
          <w:szCs w:val="27"/>
        </w:rPr>
        <w:t>Virtualisierung</w:t>
      </w:r>
    </w:p>
    <w:p w14:paraId="3032C2CB" w14:textId="77777777"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2667BC84" w14:textId="786DD81F" w:rsidR="006844C8" w:rsidRPr="006844C8" w:rsidRDefault="00F4439A" w:rsidP="00BE4352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proofErr w:type="spellStart"/>
      <w:r>
        <w:rPr>
          <w:rFonts w:ascii="Arial" w:hAnsi="Arial"/>
          <w:b/>
          <w:color w:val="000000"/>
          <w:sz w:val="20"/>
        </w:rPr>
        <w:t>Götzis</w:t>
      </w:r>
      <w:proofErr w:type="spellEnd"/>
      <w:r w:rsidR="00DF1211">
        <w:rPr>
          <w:rFonts w:ascii="Arial" w:hAnsi="Arial"/>
          <w:b/>
          <w:color w:val="000000"/>
          <w:sz w:val="20"/>
        </w:rPr>
        <w:t xml:space="preserve"> (A)</w:t>
      </w:r>
      <w:r w:rsidR="003509E3" w:rsidRPr="00673BC4">
        <w:rPr>
          <w:rFonts w:ascii="Arial" w:hAnsi="Arial"/>
          <w:b/>
          <w:sz w:val="20"/>
        </w:rPr>
        <w:t>,</w:t>
      </w:r>
      <w:r w:rsidR="009277D0">
        <w:rPr>
          <w:rFonts w:ascii="Arial" w:hAnsi="Arial"/>
          <w:b/>
          <w:sz w:val="20"/>
        </w:rPr>
        <w:t xml:space="preserve"> </w:t>
      </w:r>
      <w:r w:rsidR="00DD0CB0" w:rsidRPr="00DD0CB0">
        <w:rPr>
          <w:rFonts w:ascii="Arial" w:hAnsi="Arial"/>
          <w:b/>
          <w:sz w:val="20"/>
        </w:rPr>
        <w:t>12</w:t>
      </w:r>
      <w:r w:rsidR="003509E3">
        <w:rPr>
          <w:rFonts w:ascii="Arial" w:hAnsi="Arial"/>
          <w:b/>
          <w:color w:val="000000"/>
          <w:sz w:val="20"/>
        </w:rPr>
        <w:t>.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DD0CB0">
        <w:rPr>
          <w:rFonts w:ascii="Arial" w:hAnsi="Arial"/>
          <w:b/>
          <w:color w:val="000000"/>
          <w:sz w:val="20"/>
        </w:rPr>
        <w:t xml:space="preserve">Mai </w:t>
      </w:r>
      <w:r w:rsidR="00203DBD">
        <w:rPr>
          <w:rFonts w:ascii="Arial" w:hAnsi="Arial"/>
          <w:b/>
          <w:color w:val="000000"/>
          <w:sz w:val="20"/>
        </w:rPr>
        <w:t>201</w:t>
      </w:r>
      <w:r w:rsidR="007418A5">
        <w:rPr>
          <w:rFonts w:ascii="Arial" w:hAnsi="Arial"/>
          <w:b/>
          <w:color w:val="000000"/>
          <w:sz w:val="20"/>
        </w:rPr>
        <w:t>4</w:t>
      </w:r>
      <w:r w:rsidR="003509E3">
        <w:rPr>
          <w:rFonts w:ascii="Arial" w:hAnsi="Arial"/>
          <w:b/>
          <w:color w:val="000000"/>
          <w:sz w:val="20"/>
        </w:rPr>
        <w:t>.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79208B">
        <w:rPr>
          <w:rFonts w:ascii="Arial" w:hAnsi="Arial"/>
          <w:b/>
          <w:color w:val="000000"/>
          <w:sz w:val="20"/>
        </w:rPr>
        <w:t>Die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DA6377">
        <w:rPr>
          <w:rFonts w:ascii="Arial" w:hAnsi="Arial"/>
          <w:b/>
          <w:color w:val="000000"/>
          <w:sz w:val="20"/>
        </w:rPr>
        <w:t>Anwender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20335E">
        <w:rPr>
          <w:rFonts w:ascii="Arial" w:hAnsi="Arial"/>
          <w:b/>
          <w:color w:val="000000"/>
          <w:sz w:val="20"/>
        </w:rPr>
        <w:t>von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DF66E7">
        <w:rPr>
          <w:rFonts w:ascii="Arial" w:hAnsi="Arial"/>
          <w:b/>
          <w:color w:val="000000"/>
          <w:sz w:val="20"/>
        </w:rPr>
        <w:t>LDOX-Produkte</w:t>
      </w:r>
      <w:r w:rsidR="0020335E">
        <w:rPr>
          <w:rFonts w:ascii="Arial" w:hAnsi="Arial"/>
          <w:b/>
          <w:color w:val="000000"/>
          <w:sz w:val="20"/>
        </w:rPr>
        <w:t>n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373744">
        <w:rPr>
          <w:rFonts w:ascii="Arial" w:hAnsi="Arial"/>
          <w:b/>
          <w:color w:val="000000"/>
          <w:sz w:val="20"/>
        </w:rPr>
        <w:t>der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15359E">
        <w:rPr>
          <w:rFonts w:ascii="Arial" w:hAnsi="Arial"/>
          <w:b/>
          <w:color w:val="000000"/>
          <w:sz w:val="20"/>
        </w:rPr>
        <w:t>eks</w:t>
      </w:r>
      <w:proofErr w:type="spellEnd"/>
      <w:r w:rsidR="009277D0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15359E">
        <w:rPr>
          <w:rFonts w:ascii="Arial" w:hAnsi="Arial"/>
          <w:b/>
          <w:color w:val="000000"/>
          <w:sz w:val="20"/>
        </w:rPr>
        <w:t>i</w:t>
      </w:r>
      <w:r w:rsidR="0015359E">
        <w:rPr>
          <w:rFonts w:ascii="Arial" w:hAnsi="Arial"/>
          <w:b/>
          <w:color w:val="000000"/>
          <w:sz w:val="20"/>
        </w:rPr>
        <w:t>n</w:t>
      </w:r>
      <w:r w:rsidR="0015359E">
        <w:rPr>
          <w:rFonts w:ascii="Arial" w:hAnsi="Arial"/>
          <w:b/>
          <w:color w:val="000000"/>
          <w:sz w:val="20"/>
        </w:rPr>
        <w:t>formatik</w:t>
      </w:r>
      <w:proofErr w:type="spellEnd"/>
      <w:r w:rsidR="009277D0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15359E">
        <w:rPr>
          <w:rFonts w:ascii="Arial" w:hAnsi="Arial"/>
          <w:b/>
          <w:color w:val="000000"/>
          <w:sz w:val="20"/>
        </w:rPr>
        <w:t>gmbh</w:t>
      </w:r>
      <w:proofErr w:type="spellEnd"/>
      <w:r w:rsidR="009277D0">
        <w:rPr>
          <w:rFonts w:ascii="Arial" w:hAnsi="Arial"/>
          <w:b/>
          <w:color w:val="000000"/>
          <w:sz w:val="20"/>
        </w:rPr>
        <w:t xml:space="preserve"> </w:t>
      </w:r>
      <w:r w:rsidR="008942C5">
        <w:rPr>
          <w:rFonts w:ascii="Arial" w:hAnsi="Arial"/>
          <w:b/>
          <w:color w:val="000000"/>
          <w:sz w:val="20"/>
        </w:rPr>
        <w:t>können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1C752B">
        <w:rPr>
          <w:rFonts w:ascii="Arial" w:hAnsi="Arial"/>
          <w:b/>
          <w:color w:val="000000"/>
          <w:sz w:val="20"/>
        </w:rPr>
        <w:t>ab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1C752B">
        <w:rPr>
          <w:rFonts w:ascii="Arial" w:hAnsi="Arial"/>
          <w:b/>
          <w:color w:val="000000"/>
          <w:sz w:val="20"/>
        </w:rPr>
        <w:t>sofort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1C752B">
        <w:rPr>
          <w:rFonts w:ascii="Arial" w:hAnsi="Arial"/>
          <w:b/>
          <w:color w:val="000000"/>
          <w:sz w:val="20"/>
        </w:rPr>
        <w:t>von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1C752B">
        <w:rPr>
          <w:rFonts w:ascii="Arial" w:hAnsi="Arial"/>
          <w:b/>
          <w:color w:val="000000"/>
          <w:sz w:val="20"/>
        </w:rPr>
        <w:t>den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1C752B">
        <w:rPr>
          <w:rFonts w:ascii="Arial" w:hAnsi="Arial"/>
          <w:b/>
          <w:color w:val="000000"/>
          <w:sz w:val="20"/>
        </w:rPr>
        <w:t>Vorteilen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1C752B">
        <w:rPr>
          <w:rFonts w:ascii="Arial" w:hAnsi="Arial"/>
          <w:b/>
          <w:color w:val="000000"/>
          <w:sz w:val="20"/>
        </w:rPr>
        <w:t>der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1C752B">
        <w:rPr>
          <w:rFonts w:ascii="Arial" w:hAnsi="Arial"/>
          <w:b/>
          <w:color w:val="000000"/>
          <w:sz w:val="20"/>
        </w:rPr>
        <w:t>Desktopvirtualisi</w:t>
      </w:r>
      <w:r w:rsidR="001C752B">
        <w:rPr>
          <w:rFonts w:ascii="Arial" w:hAnsi="Arial"/>
          <w:b/>
          <w:color w:val="000000"/>
          <w:sz w:val="20"/>
        </w:rPr>
        <w:t>e</w:t>
      </w:r>
      <w:r w:rsidR="001C752B">
        <w:rPr>
          <w:rFonts w:ascii="Arial" w:hAnsi="Arial"/>
          <w:b/>
          <w:color w:val="000000"/>
          <w:sz w:val="20"/>
        </w:rPr>
        <w:t>rung</w:t>
      </w:r>
      <w:proofErr w:type="spellEnd"/>
      <w:r w:rsidR="009277D0">
        <w:rPr>
          <w:rFonts w:ascii="Arial" w:hAnsi="Arial"/>
          <w:b/>
          <w:color w:val="000000"/>
          <w:sz w:val="20"/>
        </w:rPr>
        <w:t xml:space="preserve"> </w:t>
      </w:r>
      <w:r w:rsidR="001C752B">
        <w:rPr>
          <w:rFonts w:ascii="Arial" w:hAnsi="Arial"/>
          <w:b/>
          <w:color w:val="000000"/>
          <w:sz w:val="20"/>
        </w:rPr>
        <w:t>mit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1C752B">
        <w:rPr>
          <w:rFonts w:ascii="Arial" w:hAnsi="Arial"/>
          <w:b/>
          <w:color w:val="000000"/>
          <w:sz w:val="20"/>
        </w:rPr>
        <w:t>Citrix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8942C5">
        <w:rPr>
          <w:rFonts w:ascii="Arial" w:hAnsi="Arial"/>
          <w:b/>
          <w:color w:val="000000"/>
          <w:sz w:val="20"/>
        </w:rPr>
        <w:t>profitieren</w:t>
      </w:r>
      <w:r w:rsidR="001C752B">
        <w:rPr>
          <w:rFonts w:ascii="Arial" w:hAnsi="Arial"/>
          <w:b/>
          <w:color w:val="000000"/>
          <w:sz w:val="20"/>
        </w:rPr>
        <w:t>.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6A7969">
        <w:rPr>
          <w:rFonts w:ascii="Arial" w:hAnsi="Arial"/>
          <w:b/>
          <w:color w:val="000000"/>
          <w:sz w:val="20"/>
        </w:rPr>
        <w:t>Denn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6A7969">
        <w:rPr>
          <w:rFonts w:ascii="Arial" w:hAnsi="Arial"/>
          <w:b/>
          <w:color w:val="000000"/>
          <w:sz w:val="20"/>
        </w:rPr>
        <w:t>d</w:t>
      </w:r>
      <w:r w:rsidR="001C752B">
        <w:rPr>
          <w:rFonts w:ascii="Arial" w:hAnsi="Arial"/>
          <w:b/>
          <w:color w:val="000000"/>
          <w:sz w:val="20"/>
        </w:rPr>
        <w:t>er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1C752B">
        <w:rPr>
          <w:rFonts w:ascii="Arial" w:hAnsi="Arial"/>
          <w:b/>
          <w:color w:val="000000"/>
          <w:sz w:val="20"/>
        </w:rPr>
        <w:t>D</w:t>
      </w:r>
      <w:r w:rsidR="00227F2C">
        <w:rPr>
          <w:rFonts w:ascii="Arial" w:hAnsi="Arial"/>
          <w:b/>
          <w:color w:val="000000"/>
          <w:sz w:val="20"/>
        </w:rPr>
        <w:t>okumenten-Management-</w:t>
      </w:r>
      <w:r w:rsidR="001C752B">
        <w:rPr>
          <w:rFonts w:ascii="Arial" w:hAnsi="Arial"/>
          <w:b/>
          <w:color w:val="000000"/>
          <w:sz w:val="20"/>
        </w:rPr>
        <w:t>Spezialist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1C752B">
        <w:rPr>
          <w:rFonts w:ascii="Arial" w:hAnsi="Arial"/>
          <w:b/>
          <w:color w:val="000000"/>
          <w:sz w:val="20"/>
        </w:rPr>
        <w:t>aus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1C752B">
        <w:rPr>
          <w:rFonts w:ascii="Arial" w:hAnsi="Arial"/>
          <w:b/>
          <w:color w:val="000000"/>
          <w:sz w:val="20"/>
        </w:rPr>
        <w:t>Götzis</w:t>
      </w:r>
      <w:proofErr w:type="spellEnd"/>
      <w:r w:rsidR="009277D0">
        <w:rPr>
          <w:rFonts w:ascii="Arial" w:hAnsi="Arial"/>
          <w:b/>
          <w:color w:val="000000"/>
          <w:sz w:val="20"/>
        </w:rPr>
        <w:t xml:space="preserve"> </w:t>
      </w:r>
      <w:r w:rsidR="001C752B">
        <w:rPr>
          <w:rFonts w:ascii="Arial" w:hAnsi="Arial"/>
          <w:b/>
          <w:color w:val="000000"/>
          <w:sz w:val="20"/>
        </w:rPr>
        <w:t>hat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1C752B">
        <w:rPr>
          <w:rFonts w:ascii="Arial" w:hAnsi="Arial"/>
          <w:b/>
          <w:color w:val="000000"/>
          <w:sz w:val="20"/>
        </w:rPr>
        <w:t>die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1C752B">
        <w:rPr>
          <w:rFonts w:ascii="Arial" w:hAnsi="Arial"/>
          <w:b/>
          <w:color w:val="000000"/>
          <w:sz w:val="20"/>
        </w:rPr>
        <w:t>LDOX</w:t>
      </w:r>
      <w:r w:rsidR="009F0C06">
        <w:rPr>
          <w:rFonts w:ascii="Arial" w:hAnsi="Arial"/>
          <w:b/>
          <w:color w:val="000000"/>
          <w:sz w:val="20"/>
        </w:rPr>
        <w:t>-Tools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1C752B">
        <w:rPr>
          <w:rFonts w:ascii="Arial" w:hAnsi="Arial"/>
          <w:b/>
          <w:color w:val="000000"/>
          <w:sz w:val="20"/>
        </w:rPr>
        <w:t>Cl</w:t>
      </w:r>
      <w:r w:rsidR="00697EA3">
        <w:rPr>
          <w:rFonts w:ascii="Arial" w:hAnsi="Arial"/>
          <w:b/>
          <w:color w:val="000000"/>
          <w:sz w:val="20"/>
        </w:rPr>
        <w:t>ient,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697EA3">
        <w:rPr>
          <w:rFonts w:ascii="Arial" w:hAnsi="Arial"/>
          <w:b/>
          <w:color w:val="000000"/>
          <w:sz w:val="20"/>
        </w:rPr>
        <w:t>Route,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697EA3">
        <w:rPr>
          <w:rFonts w:ascii="Arial" w:hAnsi="Arial"/>
          <w:b/>
          <w:color w:val="000000"/>
          <w:sz w:val="20"/>
        </w:rPr>
        <w:t>Akte,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697EA3">
        <w:rPr>
          <w:rFonts w:ascii="Arial" w:hAnsi="Arial"/>
          <w:b/>
          <w:color w:val="000000"/>
          <w:sz w:val="20"/>
        </w:rPr>
        <w:t>Cold</w:t>
      </w:r>
      <w:proofErr w:type="spellEnd"/>
      <w:r w:rsidR="009277D0">
        <w:rPr>
          <w:rFonts w:ascii="Arial" w:hAnsi="Arial"/>
          <w:b/>
          <w:color w:val="000000"/>
          <w:sz w:val="20"/>
        </w:rPr>
        <w:t xml:space="preserve"> </w:t>
      </w:r>
      <w:r w:rsidR="00697EA3">
        <w:rPr>
          <w:rFonts w:ascii="Arial" w:hAnsi="Arial"/>
          <w:b/>
          <w:color w:val="000000"/>
          <w:sz w:val="20"/>
        </w:rPr>
        <w:t>Monitor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697EA3">
        <w:rPr>
          <w:rFonts w:ascii="Arial" w:hAnsi="Arial"/>
          <w:b/>
          <w:color w:val="000000"/>
          <w:sz w:val="20"/>
        </w:rPr>
        <w:t>und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1C752B">
        <w:rPr>
          <w:rFonts w:ascii="Arial" w:hAnsi="Arial"/>
          <w:b/>
          <w:color w:val="000000"/>
          <w:sz w:val="20"/>
        </w:rPr>
        <w:t>Share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697EA3">
        <w:rPr>
          <w:rFonts w:ascii="Arial" w:hAnsi="Arial"/>
          <w:b/>
          <w:color w:val="000000"/>
          <w:sz w:val="20"/>
        </w:rPr>
        <w:t>erfolgreich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697EA3">
        <w:rPr>
          <w:rFonts w:ascii="Arial" w:hAnsi="Arial"/>
          <w:b/>
          <w:color w:val="000000"/>
          <w:sz w:val="20"/>
        </w:rPr>
        <w:t>auf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697EA3">
        <w:rPr>
          <w:rFonts w:ascii="Arial" w:hAnsi="Arial"/>
          <w:b/>
          <w:color w:val="000000"/>
          <w:sz w:val="20"/>
        </w:rPr>
        <w:t>die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6844C8">
        <w:rPr>
          <w:rFonts w:ascii="Arial" w:hAnsi="Arial"/>
          <w:b/>
          <w:color w:val="000000"/>
          <w:sz w:val="20"/>
        </w:rPr>
        <w:t>Verwendung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6844C8">
        <w:rPr>
          <w:rFonts w:ascii="Arial" w:hAnsi="Arial"/>
          <w:b/>
          <w:color w:val="000000"/>
          <w:sz w:val="20"/>
        </w:rPr>
        <w:t>mit</w:t>
      </w:r>
      <w:r w:rsidR="00882103">
        <w:rPr>
          <w:rFonts w:ascii="Arial" w:hAnsi="Arial"/>
          <w:b/>
          <w:color w:val="000000"/>
          <w:sz w:val="20"/>
        </w:rPr>
        <w:t xml:space="preserve"> den</w:t>
      </w:r>
      <w:r w:rsidR="0086244A">
        <w:rPr>
          <w:rFonts w:ascii="Arial" w:hAnsi="Arial"/>
          <w:b/>
          <w:color w:val="000000"/>
          <w:sz w:val="20"/>
        </w:rPr>
        <w:t xml:space="preserve"> </w:t>
      </w:r>
      <w:r w:rsidR="00882103">
        <w:rPr>
          <w:rFonts w:ascii="Arial" w:hAnsi="Arial"/>
          <w:b/>
          <w:color w:val="000000"/>
          <w:sz w:val="20"/>
        </w:rPr>
        <w:t xml:space="preserve">aktuellen Versionen </w:t>
      </w:r>
      <w:r w:rsidR="006844C8" w:rsidRPr="006844C8">
        <w:rPr>
          <w:rFonts w:ascii="Arial" w:hAnsi="Arial"/>
          <w:b/>
          <w:color w:val="000000"/>
          <w:sz w:val="20"/>
        </w:rPr>
        <w:t>Citrix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6844C8" w:rsidRPr="006844C8">
        <w:rPr>
          <w:rFonts w:ascii="Arial" w:hAnsi="Arial"/>
          <w:b/>
          <w:color w:val="000000"/>
          <w:sz w:val="20"/>
        </w:rPr>
        <w:t>XenApp</w:t>
      </w:r>
      <w:proofErr w:type="spellEnd"/>
      <w:r w:rsidR="002647B8">
        <w:rPr>
          <w:rFonts w:ascii="Arial" w:hAnsi="Arial"/>
          <w:b/>
          <w:color w:val="000000"/>
          <w:sz w:val="20"/>
        </w:rPr>
        <w:t xml:space="preserve"> 6.5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6844C8" w:rsidRPr="006844C8">
        <w:rPr>
          <w:rFonts w:ascii="Arial" w:hAnsi="Arial"/>
          <w:b/>
          <w:color w:val="000000"/>
          <w:sz w:val="20"/>
        </w:rPr>
        <w:t>und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6844C8" w:rsidRPr="006844C8">
        <w:rPr>
          <w:rFonts w:ascii="Arial" w:hAnsi="Arial"/>
          <w:b/>
          <w:color w:val="000000"/>
          <w:sz w:val="20"/>
        </w:rPr>
        <w:t>XenDesktop</w:t>
      </w:r>
      <w:proofErr w:type="spellEnd"/>
      <w:r w:rsidR="002647B8">
        <w:rPr>
          <w:rFonts w:ascii="Arial" w:hAnsi="Arial"/>
          <w:b/>
          <w:color w:val="000000"/>
          <w:sz w:val="20"/>
        </w:rPr>
        <w:t xml:space="preserve"> 7.0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FF0384">
        <w:rPr>
          <w:rFonts w:ascii="Arial" w:hAnsi="Arial"/>
          <w:b/>
          <w:color w:val="000000"/>
          <w:sz w:val="20"/>
        </w:rPr>
        <w:t>getestet.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FF0384">
        <w:rPr>
          <w:rFonts w:ascii="Arial" w:hAnsi="Arial"/>
          <w:b/>
          <w:color w:val="000000"/>
          <w:sz w:val="20"/>
        </w:rPr>
        <w:t>Kurt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FF0384">
        <w:rPr>
          <w:rFonts w:ascii="Arial" w:hAnsi="Arial"/>
          <w:b/>
          <w:color w:val="000000"/>
          <w:sz w:val="20"/>
        </w:rPr>
        <w:t>Krinner,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C634FE">
        <w:rPr>
          <w:rFonts w:ascii="Arial" w:hAnsi="Arial"/>
          <w:b/>
          <w:color w:val="000000"/>
          <w:sz w:val="20"/>
        </w:rPr>
        <w:t>Mitglied der G</w:t>
      </w:r>
      <w:r w:rsidR="00C634FE">
        <w:rPr>
          <w:rFonts w:ascii="Arial" w:hAnsi="Arial"/>
          <w:b/>
          <w:color w:val="000000"/>
          <w:sz w:val="20"/>
        </w:rPr>
        <w:t>e</w:t>
      </w:r>
      <w:r w:rsidR="00C634FE">
        <w:rPr>
          <w:rFonts w:ascii="Arial" w:hAnsi="Arial"/>
          <w:b/>
          <w:color w:val="000000"/>
          <w:sz w:val="20"/>
        </w:rPr>
        <w:t xml:space="preserve">schäftsführung </w:t>
      </w:r>
      <w:r w:rsidR="00FF0384">
        <w:rPr>
          <w:rFonts w:ascii="Arial" w:hAnsi="Arial"/>
          <w:b/>
          <w:color w:val="000000"/>
          <w:sz w:val="20"/>
        </w:rPr>
        <w:t>der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FF0384">
        <w:rPr>
          <w:rFonts w:ascii="Arial" w:hAnsi="Arial"/>
          <w:b/>
          <w:color w:val="000000"/>
          <w:sz w:val="20"/>
        </w:rPr>
        <w:t>eks</w:t>
      </w:r>
      <w:proofErr w:type="spellEnd"/>
      <w:r w:rsidR="009277D0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FF0384">
        <w:rPr>
          <w:rFonts w:ascii="Arial" w:hAnsi="Arial"/>
          <w:b/>
          <w:color w:val="000000"/>
          <w:sz w:val="20"/>
        </w:rPr>
        <w:t>informatik</w:t>
      </w:r>
      <w:proofErr w:type="spellEnd"/>
      <w:r w:rsidR="009277D0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FF0384">
        <w:rPr>
          <w:rFonts w:ascii="Arial" w:hAnsi="Arial"/>
          <w:b/>
          <w:color w:val="000000"/>
          <w:sz w:val="20"/>
        </w:rPr>
        <w:t>gmbh</w:t>
      </w:r>
      <w:proofErr w:type="spellEnd"/>
      <w:r w:rsidR="006C6105">
        <w:rPr>
          <w:rFonts w:ascii="Arial" w:hAnsi="Arial"/>
          <w:b/>
          <w:color w:val="000000"/>
          <w:sz w:val="20"/>
        </w:rPr>
        <w:t>,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6C6105">
        <w:rPr>
          <w:rFonts w:ascii="Arial" w:hAnsi="Arial"/>
          <w:b/>
          <w:color w:val="000000"/>
          <w:sz w:val="20"/>
        </w:rPr>
        <w:t>dazu: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6C6105">
        <w:rPr>
          <w:rFonts w:ascii="Arial" w:hAnsi="Arial"/>
          <w:b/>
          <w:color w:val="000000"/>
          <w:sz w:val="20"/>
        </w:rPr>
        <w:t>„</w:t>
      </w:r>
      <w:r w:rsidR="002647B8">
        <w:rPr>
          <w:rFonts w:ascii="Arial" w:hAnsi="Arial"/>
          <w:b/>
          <w:color w:val="000000"/>
          <w:sz w:val="20"/>
        </w:rPr>
        <w:t>Wir unterstützen bereits seit Jahren</w:t>
      </w:r>
      <w:r w:rsidR="00A320C0">
        <w:rPr>
          <w:rFonts w:ascii="Arial" w:hAnsi="Arial"/>
          <w:b/>
          <w:color w:val="000000"/>
          <w:sz w:val="20"/>
        </w:rPr>
        <w:t xml:space="preserve"> Kunden</w:t>
      </w:r>
      <w:r w:rsidR="00FC5920">
        <w:rPr>
          <w:rFonts w:ascii="Arial" w:hAnsi="Arial"/>
          <w:b/>
          <w:color w:val="000000"/>
          <w:sz w:val="20"/>
        </w:rPr>
        <w:t xml:space="preserve"> mit den DMS-Systemen </w:t>
      </w:r>
      <w:proofErr w:type="spellStart"/>
      <w:r w:rsidR="00FC5920" w:rsidRPr="00BE4352">
        <w:rPr>
          <w:rFonts w:ascii="Arial" w:hAnsi="Arial"/>
          <w:b/>
          <w:color w:val="000000"/>
          <w:sz w:val="20"/>
        </w:rPr>
        <w:t>Comarch</w:t>
      </w:r>
      <w:proofErr w:type="spellEnd"/>
      <w:r w:rsidR="00FC5920">
        <w:rPr>
          <w:rFonts w:ascii="Arial" w:hAnsi="Arial"/>
          <w:b/>
          <w:color w:val="000000"/>
          <w:sz w:val="20"/>
        </w:rPr>
        <w:t xml:space="preserve"> </w:t>
      </w:r>
      <w:r w:rsidR="00FC5920" w:rsidRPr="00BE4352">
        <w:rPr>
          <w:rFonts w:ascii="Arial" w:hAnsi="Arial"/>
          <w:b/>
          <w:color w:val="000000"/>
          <w:sz w:val="20"/>
        </w:rPr>
        <w:t>ECM</w:t>
      </w:r>
      <w:r w:rsidR="00FC5920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FC5920" w:rsidRPr="00BE4352">
        <w:rPr>
          <w:rFonts w:ascii="Arial" w:hAnsi="Arial"/>
          <w:b/>
          <w:color w:val="000000"/>
          <w:sz w:val="20"/>
        </w:rPr>
        <w:t>iS</w:t>
      </w:r>
      <w:proofErr w:type="spellEnd"/>
      <w:r w:rsidR="00FC5920">
        <w:rPr>
          <w:rFonts w:ascii="Arial" w:hAnsi="Arial"/>
          <w:b/>
          <w:color w:val="000000"/>
          <w:sz w:val="20"/>
        </w:rPr>
        <w:t xml:space="preserve"> </w:t>
      </w:r>
      <w:r w:rsidR="00FC5920" w:rsidRPr="00BE4352">
        <w:rPr>
          <w:rFonts w:ascii="Arial" w:hAnsi="Arial"/>
          <w:b/>
          <w:color w:val="000000"/>
          <w:sz w:val="20"/>
        </w:rPr>
        <w:t>(</w:t>
      </w:r>
      <w:proofErr w:type="spellStart"/>
      <w:r w:rsidR="00FC5920" w:rsidRPr="00BE4352">
        <w:rPr>
          <w:rFonts w:ascii="Arial" w:hAnsi="Arial"/>
          <w:b/>
          <w:color w:val="000000"/>
          <w:sz w:val="20"/>
        </w:rPr>
        <w:t>InfoStore</w:t>
      </w:r>
      <w:proofErr w:type="spellEnd"/>
      <w:r w:rsidR="00FC5920" w:rsidRPr="00BE4352">
        <w:rPr>
          <w:rFonts w:ascii="Arial" w:hAnsi="Arial"/>
          <w:b/>
          <w:color w:val="000000"/>
          <w:sz w:val="20"/>
        </w:rPr>
        <w:t>)</w:t>
      </w:r>
      <w:r w:rsidR="00FC5920">
        <w:rPr>
          <w:rFonts w:ascii="Arial" w:hAnsi="Arial"/>
          <w:b/>
          <w:color w:val="000000"/>
          <w:sz w:val="20"/>
        </w:rPr>
        <w:t xml:space="preserve"> und </w:t>
      </w:r>
      <w:proofErr w:type="spellStart"/>
      <w:r w:rsidR="00FC5920" w:rsidRPr="00BE4352">
        <w:rPr>
          <w:rFonts w:ascii="Arial" w:hAnsi="Arial"/>
          <w:b/>
          <w:color w:val="000000"/>
          <w:sz w:val="20"/>
        </w:rPr>
        <w:t>InfoShare</w:t>
      </w:r>
      <w:proofErr w:type="spellEnd"/>
      <w:r w:rsidR="00FC5920">
        <w:rPr>
          <w:rFonts w:ascii="Arial" w:hAnsi="Arial"/>
          <w:b/>
          <w:color w:val="000000"/>
          <w:sz w:val="20"/>
        </w:rPr>
        <w:t xml:space="preserve"> </w:t>
      </w:r>
      <w:r w:rsidR="00FC5920" w:rsidRPr="00BE4352">
        <w:rPr>
          <w:rFonts w:ascii="Arial" w:hAnsi="Arial"/>
          <w:b/>
          <w:color w:val="000000"/>
          <w:sz w:val="20"/>
        </w:rPr>
        <w:t>für</w:t>
      </w:r>
      <w:r w:rsidR="00FC5920">
        <w:rPr>
          <w:rFonts w:ascii="Arial" w:hAnsi="Arial"/>
          <w:b/>
          <w:color w:val="000000"/>
          <w:sz w:val="20"/>
        </w:rPr>
        <w:t xml:space="preserve"> </w:t>
      </w:r>
      <w:r w:rsidR="00FC5920" w:rsidRPr="00BE4352">
        <w:rPr>
          <w:rFonts w:ascii="Arial" w:hAnsi="Arial"/>
          <w:b/>
          <w:color w:val="000000"/>
          <w:sz w:val="20"/>
        </w:rPr>
        <w:t>Windows</w:t>
      </w:r>
      <w:r w:rsidR="00FC5920">
        <w:rPr>
          <w:rFonts w:ascii="Arial" w:hAnsi="Arial"/>
          <w:b/>
          <w:color w:val="000000"/>
          <w:sz w:val="20"/>
        </w:rPr>
        <w:t xml:space="preserve"> </w:t>
      </w:r>
      <w:r w:rsidR="00FC5920" w:rsidRPr="00BE4352">
        <w:rPr>
          <w:rFonts w:ascii="Arial" w:hAnsi="Arial"/>
          <w:b/>
          <w:color w:val="000000"/>
          <w:sz w:val="20"/>
        </w:rPr>
        <w:t>von</w:t>
      </w:r>
      <w:r w:rsidR="00FC5920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FC5920">
        <w:rPr>
          <w:rFonts w:ascii="Arial" w:hAnsi="Arial"/>
          <w:b/>
          <w:color w:val="000000"/>
          <w:sz w:val="20"/>
        </w:rPr>
        <w:t>Kendox</w:t>
      </w:r>
      <w:proofErr w:type="spellEnd"/>
      <w:r w:rsidR="00D15E0A">
        <w:rPr>
          <w:rFonts w:ascii="Arial" w:hAnsi="Arial"/>
          <w:b/>
          <w:color w:val="000000"/>
          <w:sz w:val="20"/>
        </w:rPr>
        <w:t xml:space="preserve"> dabei</w:t>
      </w:r>
      <w:r w:rsidR="002647B8">
        <w:rPr>
          <w:rFonts w:ascii="Arial" w:hAnsi="Arial"/>
          <w:b/>
          <w:color w:val="000000"/>
          <w:sz w:val="20"/>
        </w:rPr>
        <w:t xml:space="preserve">, </w:t>
      </w:r>
      <w:r w:rsidR="007B1B61">
        <w:rPr>
          <w:rFonts w:ascii="Arial" w:hAnsi="Arial"/>
          <w:b/>
          <w:color w:val="000000"/>
          <w:sz w:val="20"/>
        </w:rPr>
        <w:t>LDOX</w:t>
      </w:r>
      <w:r w:rsidR="00AB38A8">
        <w:rPr>
          <w:rFonts w:ascii="Arial" w:hAnsi="Arial"/>
          <w:b/>
          <w:color w:val="000000"/>
          <w:sz w:val="20"/>
        </w:rPr>
        <w:t xml:space="preserve"> </w:t>
      </w:r>
      <w:r w:rsidR="00160D69">
        <w:rPr>
          <w:rFonts w:ascii="Arial" w:hAnsi="Arial"/>
          <w:b/>
          <w:color w:val="000000"/>
          <w:sz w:val="20"/>
        </w:rPr>
        <w:t>in Verbindung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577444">
        <w:rPr>
          <w:rFonts w:ascii="Arial" w:hAnsi="Arial"/>
          <w:b/>
          <w:color w:val="000000"/>
          <w:sz w:val="20"/>
        </w:rPr>
        <w:t>mit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577444">
        <w:rPr>
          <w:rFonts w:ascii="Arial" w:hAnsi="Arial"/>
          <w:b/>
          <w:color w:val="000000"/>
          <w:sz w:val="20"/>
        </w:rPr>
        <w:t>Citrix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AB38A8">
        <w:rPr>
          <w:rFonts w:ascii="Arial" w:hAnsi="Arial"/>
          <w:b/>
          <w:color w:val="000000"/>
          <w:sz w:val="20"/>
        </w:rPr>
        <w:t>ein</w:t>
      </w:r>
      <w:r w:rsidR="00D15E0A">
        <w:rPr>
          <w:rFonts w:ascii="Arial" w:hAnsi="Arial"/>
          <w:b/>
          <w:color w:val="000000"/>
          <w:sz w:val="20"/>
        </w:rPr>
        <w:t>zu</w:t>
      </w:r>
      <w:r w:rsidR="00577444">
        <w:rPr>
          <w:rFonts w:ascii="Arial" w:hAnsi="Arial"/>
          <w:b/>
          <w:color w:val="000000"/>
          <w:sz w:val="20"/>
        </w:rPr>
        <w:t>setzen</w:t>
      </w:r>
      <w:r w:rsidR="00F046F5">
        <w:rPr>
          <w:rFonts w:ascii="Arial" w:hAnsi="Arial"/>
          <w:b/>
          <w:color w:val="000000"/>
          <w:sz w:val="20"/>
        </w:rPr>
        <w:t>. Deswegen freuen wir uns umso mehr</w:t>
      </w:r>
      <w:r w:rsidR="006A7969">
        <w:rPr>
          <w:rFonts w:ascii="Arial" w:hAnsi="Arial"/>
          <w:b/>
          <w:color w:val="000000"/>
          <w:sz w:val="20"/>
        </w:rPr>
        <w:t>,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793ADC">
        <w:rPr>
          <w:rFonts w:ascii="Arial" w:hAnsi="Arial"/>
          <w:b/>
          <w:color w:val="000000"/>
          <w:sz w:val="20"/>
        </w:rPr>
        <w:t>den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793ADC">
        <w:rPr>
          <w:rFonts w:ascii="Arial" w:hAnsi="Arial"/>
          <w:b/>
          <w:color w:val="000000"/>
          <w:sz w:val="20"/>
        </w:rPr>
        <w:t>auf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793ADC">
        <w:rPr>
          <w:rFonts w:ascii="Arial" w:hAnsi="Arial"/>
          <w:b/>
          <w:color w:val="000000"/>
          <w:sz w:val="20"/>
        </w:rPr>
        <w:t>diese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793ADC">
        <w:rPr>
          <w:rFonts w:ascii="Arial" w:hAnsi="Arial"/>
          <w:b/>
          <w:color w:val="000000"/>
          <w:sz w:val="20"/>
        </w:rPr>
        <w:t>Weise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EE011B">
        <w:rPr>
          <w:rFonts w:ascii="Arial" w:hAnsi="Arial"/>
          <w:b/>
          <w:color w:val="000000"/>
          <w:sz w:val="20"/>
        </w:rPr>
        <w:t xml:space="preserve">erfolgreich </w:t>
      </w:r>
      <w:r w:rsidR="002605D8">
        <w:rPr>
          <w:rFonts w:ascii="Arial" w:hAnsi="Arial"/>
          <w:b/>
          <w:color w:val="000000"/>
          <w:sz w:val="20"/>
        </w:rPr>
        <w:t>virtualisierten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2605D8">
        <w:rPr>
          <w:rFonts w:ascii="Arial" w:hAnsi="Arial"/>
          <w:b/>
          <w:color w:val="000000"/>
          <w:sz w:val="20"/>
        </w:rPr>
        <w:t>Desktop-Umgebungen</w:t>
      </w:r>
      <w:r w:rsidR="00807F72">
        <w:rPr>
          <w:rFonts w:ascii="Arial" w:hAnsi="Arial"/>
          <w:b/>
          <w:color w:val="000000"/>
          <w:sz w:val="20"/>
        </w:rPr>
        <w:t xml:space="preserve"> </w:t>
      </w:r>
      <w:r w:rsidR="00F619CC">
        <w:rPr>
          <w:rFonts w:ascii="Arial" w:hAnsi="Arial"/>
          <w:b/>
          <w:color w:val="000000"/>
          <w:sz w:val="20"/>
        </w:rPr>
        <w:t>jetzt die</w:t>
      </w:r>
      <w:r w:rsidR="00EE011B">
        <w:rPr>
          <w:rFonts w:ascii="Arial" w:hAnsi="Arial"/>
          <w:b/>
          <w:color w:val="000000"/>
          <w:sz w:val="20"/>
        </w:rPr>
        <w:t xml:space="preserve"> generelle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6119E2">
        <w:rPr>
          <w:rFonts w:ascii="Arial" w:hAnsi="Arial"/>
          <w:b/>
          <w:color w:val="000000"/>
          <w:sz w:val="20"/>
        </w:rPr>
        <w:t>Freigabe</w:t>
      </w:r>
      <w:r w:rsidR="00F046F5">
        <w:rPr>
          <w:rFonts w:ascii="Arial" w:hAnsi="Arial"/>
          <w:b/>
          <w:color w:val="000000"/>
          <w:sz w:val="20"/>
        </w:rPr>
        <w:t xml:space="preserve"> erteilen zu können</w:t>
      </w:r>
      <w:r w:rsidR="006A7969">
        <w:rPr>
          <w:rFonts w:ascii="Arial" w:hAnsi="Arial"/>
          <w:b/>
          <w:color w:val="000000"/>
          <w:sz w:val="20"/>
        </w:rPr>
        <w:t>.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F876AF">
        <w:rPr>
          <w:rFonts w:ascii="Arial" w:hAnsi="Arial"/>
          <w:b/>
          <w:color w:val="000000"/>
          <w:sz w:val="20"/>
        </w:rPr>
        <w:t>A</w:t>
      </w:r>
      <w:r w:rsidR="00E721D1">
        <w:rPr>
          <w:rFonts w:ascii="Arial" w:hAnsi="Arial"/>
          <w:b/>
          <w:color w:val="000000"/>
          <w:sz w:val="20"/>
        </w:rPr>
        <w:t>llen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BE4352">
        <w:rPr>
          <w:rFonts w:ascii="Arial" w:hAnsi="Arial"/>
          <w:b/>
          <w:color w:val="000000"/>
          <w:sz w:val="20"/>
        </w:rPr>
        <w:t>Anwender</w:t>
      </w:r>
      <w:r w:rsidR="00E721D1">
        <w:rPr>
          <w:rFonts w:ascii="Arial" w:hAnsi="Arial"/>
          <w:b/>
          <w:color w:val="000000"/>
          <w:sz w:val="20"/>
        </w:rPr>
        <w:t>n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807F72">
        <w:rPr>
          <w:rFonts w:ascii="Arial" w:hAnsi="Arial"/>
          <w:b/>
          <w:color w:val="000000"/>
          <w:sz w:val="20"/>
        </w:rPr>
        <w:t>dieser</w:t>
      </w:r>
      <w:r w:rsidR="00186BBB">
        <w:rPr>
          <w:rFonts w:ascii="Arial" w:hAnsi="Arial"/>
          <w:b/>
          <w:color w:val="000000"/>
          <w:sz w:val="20"/>
        </w:rPr>
        <w:t xml:space="preserve"> DMS-Systeme </w:t>
      </w:r>
      <w:r w:rsidR="00F876AF">
        <w:rPr>
          <w:rFonts w:ascii="Arial" w:hAnsi="Arial"/>
          <w:b/>
          <w:color w:val="000000"/>
          <w:sz w:val="20"/>
        </w:rPr>
        <w:t xml:space="preserve">bietet sich </w:t>
      </w:r>
      <w:r w:rsidR="00860CA3">
        <w:rPr>
          <w:rFonts w:ascii="Arial" w:hAnsi="Arial"/>
          <w:b/>
          <w:color w:val="000000"/>
          <w:sz w:val="20"/>
        </w:rPr>
        <w:t>nun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E721D1">
        <w:rPr>
          <w:rFonts w:ascii="Arial" w:hAnsi="Arial"/>
          <w:b/>
          <w:color w:val="000000"/>
          <w:sz w:val="20"/>
        </w:rPr>
        <w:t>die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E721D1">
        <w:rPr>
          <w:rFonts w:ascii="Arial" w:hAnsi="Arial"/>
          <w:b/>
          <w:color w:val="000000"/>
          <w:sz w:val="20"/>
        </w:rPr>
        <w:t>Möglichkeit,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24683B">
        <w:rPr>
          <w:rFonts w:ascii="Arial" w:hAnsi="Arial"/>
          <w:b/>
          <w:color w:val="000000"/>
          <w:sz w:val="20"/>
        </w:rPr>
        <w:t>entsprechende</w:t>
      </w:r>
      <w:r w:rsidR="00F876AF">
        <w:rPr>
          <w:rFonts w:ascii="Arial" w:hAnsi="Arial"/>
          <w:b/>
          <w:color w:val="000000"/>
          <w:sz w:val="20"/>
        </w:rPr>
        <w:t xml:space="preserve"> </w:t>
      </w:r>
      <w:r w:rsidR="0024683B">
        <w:rPr>
          <w:rFonts w:ascii="Arial" w:hAnsi="Arial"/>
          <w:b/>
          <w:color w:val="000000"/>
          <w:sz w:val="20"/>
        </w:rPr>
        <w:t>Infrastrukturen</w:t>
      </w:r>
      <w:r w:rsidR="008C6938">
        <w:rPr>
          <w:rFonts w:ascii="Arial" w:hAnsi="Arial"/>
          <w:b/>
          <w:color w:val="000000"/>
          <w:sz w:val="20"/>
        </w:rPr>
        <w:t xml:space="preserve"> in ihrem Unte</w:t>
      </w:r>
      <w:r w:rsidR="008C6938">
        <w:rPr>
          <w:rFonts w:ascii="Arial" w:hAnsi="Arial"/>
          <w:b/>
          <w:color w:val="000000"/>
          <w:sz w:val="20"/>
        </w:rPr>
        <w:t>r</w:t>
      </w:r>
      <w:r w:rsidR="008C6938">
        <w:rPr>
          <w:rFonts w:ascii="Arial" w:hAnsi="Arial"/>
          <w:b/>
          <w:color w:val="000000"/>
          <w:sz w:val="20"/>
        </w:rPr>
        <w:t>nehmen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E721D1">
        <w:rPr>
          <w:rFonts w:ascii="Arial" w:hAnsi="Arial"/>
          <w:b/>
          <w:color w:val="000000"/>
          <w:sz w:val="20"/>
        </w:rPr>
        <w:t>aufzubauen</w:t>
      </w:r>
      <w:r w:rsidR="00654E93">
        <w:rPr>
          <w:rFonts w:ascii="Arial" w:hAnsi="Arial"/>
          <w:b/>
          <w:color w:val="000000"/>
          <w:sz w:val="20"/>
        </w:rPr>
        <w:t xml:space="preserve"> beziehungsweise auf den </w:t>
      </w:r>
      <w:r w:rsidR="00807F72">
        <w:rPr>
          <w:rFonts w:ascii="Arial" w:hAnsi="Arial"/>
          <w:b/>
          <w:color w:val="000000"/>
          <w:sz w:val="20"/>
        </w:rPr>
        <w:t>Dokumenten</w:t>
      </w:r>
      <w:r w:rsidR="00654E93">
        <w:rPr>
          <w:rFonts w:ascii="Arial" w:hAnsi="Arial"/>
          <w:b/>
          <w:color w:val="000000"/>
          <w:sz w:val="20"/>
        </w:rPr>
        <w:t>-Bereich au</w:t>
      </w:r>
      <w:r w:rsidR="00654E93">
        <w:rPr>
          <w:rFonts w:ascii="Arial" w:hAnsi="Arial"/>
          <w:b/>
          <w:color w:val="000000"/>
          <w:sz w:val="20"/>
        </w:rPr>
        <w:t>s</w:t>
      </w:r>
      <w:r w:rsidR="00654E93">
        <w:rPr>
          <w:rFonts w:ascii="Arial" w:hAnsi="Arial"/>
          <w:b/>
          <w:color w:val="000000"/>
          <w:sz w:val="20"/>
        </w:rPr>
        <w:t>zuweiten</w:t>
      </w:r>
      <w:r w:rsidR="005D0075">
        <w:rPr>
          <w:rFonts w:ascii="Arial" w:hAnsi="Arial"/>
          <w:b/>
          <w:color w:val="000000"/>
          <w:sz w:val="20"/>
        </w:rPr>
        <w:t>.</w:t>
      </w:r>
      <w:r w:rsidR="009277D0">
        <w:rPr>
          <w:rFonts w:ascii="Arial" w:hAnsi="Arial"/>
          <w:b/>
          <w:color w:val="000000"/>
          <w:sz w:val="20"/>
        </w:rPr>
        <w:t xml:space="preserve"> </w:t>
      </w:r>
      <w:r w:rsidR="00807F72">
        <w:rPr>
          <w:rFonts w:ascii="Arial" w:hAnsi="Arial"/>
          <w:b/>
          <w:color w:val="000000"/>
          <w:sz w:val="20"/>
        </w:rPr>
        <w:t xml:space="preserve">Aufgrund unserer langjährigen Erfahrungen </w:t>
      </w:r>
      <w:r w:rsidR="00860CA3">
        <w:rPr>
          <w:rFonts w:ascii="Arial" w:hAnsi="Arial"/>
          <w:b/>
          <w:color w:val="000000"/>
          <w:sz w:val="20"/>
        </w:rPr>
        <w:t>steht einer</w:t>
      </w:r>
      <w:r w:rsidR="00807F72">
        <w:rPr>
          <w:rFonts w:ascii="Arial" w:hAnsi="Arial"/>
          <w:b/>
          <w:color w:val="000000"/>
          <w:sz w:val="20"/>
        </w:rPr>
        <w:t xml:space="preserve"> zügigen</w:t>
      </w:r>
      <w:r w:rsidR="00150505">
        <w:rPr>
          <w:rFonts w:ascii="Arial" w:hAnsi="Arial"/>
          <w:b/>
          <w:color w:val="000000"/>
          <w:sz w:val="20"/>
        </w:rPr>
        <w:t xml:space="preserve"> </w:t>
      </w:r>
      <w:r w:rsidR="006E6F8C">
        <w:rPr>
          <w:rFonts w:ascii="Arial" w:hAnsi="Arial"/>
          <w:b/>
          <w:color w:val="000000"/>
          <w:sz w:val="20"/>
        </w:rPr>
        <w:t xml:space="preserve">Realisierung </w:t>
      </w:r>
      <w:r w:rsidR="00150505">
        <w:rPr>
          <w:rFonts w:ascii="Arial" w:hAnsi="Arial"/>
          <w:b/>
          <w:color w:val="000000"/>
          <w:sz w:val="20"/>
        </w:rPr>
        <w:t xml:space="preserve">dieser Projekte </w:t>
      </w:r>
      <w:r w:rsidR="00860CA3">
        <w:rPr>
          <w:rFonts w:ascii="Arial" w:hAnsi="Arial"/>
          <w:b/>
          <w:color w:val="000000"/>
          <w:sz w:val="20"/>
        </w:rPr>
        <w:t>nichts mehr im Wege</w:t>
      </w:r>
      <w:proofErr w:type="gramStart"/>
      <w:r w:rsidR="0024683B">
        <w:rPr>
          <w:rFonts w:ascii="Arial" w:hAnsi="Arial"/>
          <w:b/>
          <w:color w:val="000000"/>
          <w:sz w:val="20"/>
        </w:rPr>
        <w:t>.</w:t>
      </w:r>
      <w:r w:rsidR="006435FF">
        <w:rPr>
          <w:rFonts w:ascii="Arial" w:hAnsi="Arial"/>
          <w:b/>
          <w:color w:val="000000"/>
          <w:sz w:val="20"/>
        </w:rPr>
        <w:t>“</w:t>
      </w:r>
      <w:proofErr w:type="gramEnd"/>
      <w:r w:rsidR="009277D0">
        <w:rPr>
          <w:rFonts w:ascii="Arial" w:hAnsi="Arial"/>
          <w:b/>
          <w:color w:val="000000"/>
          <w:sz w:val="20"/>
        </w:rPr>
        <w:t xml:space="preserve"> </w:t>
      </w:r>
    </w:p>
    <w:p w14:paraId="74B7D477" w14:textId="77777777" w:rsidR="00537676" w:rsidRPr="00E57F88" w:rsidRDefault="00537676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color w:val="000000"/>
          <w:sz w:val="20"/>
        </w:rPr>
      </w:pPr>
    </w:p>
    <w:p w14:paraId="29C56793" w14:textId="267658AB" w:rsidR="00EB126F" w:rsidRPr="00EB126F" w:rsidRDefault="00EA1A30" w:rsidP="00271792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Die</w:t>
      </w:r>
      <w:r w:rsidR="009277D0">
        <w:rPr>
          <w:rFonts w:ascii="Arial" w:hAnsi="Arial" w:cs="Arial"/>
          <w:sz w:val="20"/>
        </w:rPr>
        <w:t xml:space="preserve"> </w:t>
      </w:r>
      <w:r w:rsidRPr="00EA1A30">
        <w:rPr>
          <w:rFonts w:ascii="Arial" w:hAnsi="Arial" w:cs="Arial"/>
          <w:sz w:val="20"/>
        </w:rPr>
        <w:t>LDOX</w:t>
      </w:r>
      <w:r>
        <w:rPr>
          <w:rFonts w:ascii="Arial" w:hAnsi="Arial" w:cs="Arial"/>
          <w:sz w:val="20"/>
        </w:rPr>
        <w:t>-Produktfamilie</w:t>
      </w:r>
      <w:r w:rsidR="009277D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bildet</w:t>
      </w:r>
      <w:r w:rsidR="009277D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im</w:t>
      </w:r>
      <w:r w:rsidR="009277D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Bereich</w:t>
      </w:r>
      <w:r w:rsidR="009277D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Dokumentenmanagement</w:t>
      </w:r>
      <w:r w:rsidR="009277D0">
        <w:rPr>
          <w:rFonts w:ascii="Arial" w:hAnsi="Arial" w:cs="Arial"/>
          <w:sz w:val="20"/>
        </w:rPr>
        <w:t xml:space="preserve"> </w:t>
      </w:r>
      <w:r w:rsidRPr="00EA1A30">
        <w:rPr>
          <w:rFonts w:ascii="Arial" w:hAnsi="Arial" w:cs="Arial"/>
          <w:sz w:val="20"/>
        </w:rPr>
        <w:t>sämtliche</w:t>
      </w:r>
      <w:r w:rsidR="009277D0">
        <w:rPr>
          <w:rFonts w:ascii="Arial" w:hAnsi="Arial" w:cs="Arial"/>
          <w:sz w:val="20"/>
        </w:rPr>
        <w:t xml:space="preserve"> </w:t>
      </w:r>
      <w:r w:rsidRPr="00EA1A30">
        <w:rPr>
          <w:rFonts w:ascii="Arial" w:hAnsi="Arial" w:cs="Arial"/>
          <w:sz w:val="20"/>
        </w:rPr>
        <w:t>Teilaspekte</w:t>
      </w:r>
      <w:r w:rsidR="0030325D">
        <w:rPr>
          <w:rFonts w:ascii="Arial" w:hAnsi="Arial" w:cs="Arial"/>
          <w:sz w:val="20"/>
        </w:rPr>
        <w:t xml:space="preserve"> ab –</w:t>
      </w:r>
      <w:r w:rsidR="009277D0">
        <w:rPr>
          <w:rFonts w:ascii="Arial" w:hAnsi="Arial" w:cs="Arial"/>
          <w:sz w:val="20"/>
        </w:rPr>
        <w:t xml:space="preserve"> </w:t>
      </w:r>
      <w:r w:rsidR="007843A6">
        <w:rPr>
          <w:rFonts w:ascii="Arial" w:hAnsi="Arial" w:cs="Arial"/>
          <w:sz w:val="20"/>
        </w:rPr>
        <w:t>angefangen</w:t>
      </w:r>
      <w:r w:rsidR="009277D0">
        <w:rPr>
          <w:rFonts w:ascii="Arial" w:hAnsi="Arial" w:cs="Arial"/>
          <w:sz w:val="20"/>
        </w:rPr>
        <w:t xml:space="preserve"> </w:t>
      </w:r>
      <w:r w:rsidR="007843A6">
        <w:rPr>
          <w:rFonts w:ascii="Arial" w:hAnsi="Arial" w:cs="Arial"/>
          <w:sz w:val="20"/>
        </w:rPr>
        <w:t>von</w:t>
      </w:r>
      <w:r w:rsidR="009277D0">
        <w:rPr>
          <w:rFonts w:ascii="Arial" w:hAnsi="Arial" w:cs="Arial"/>
          <w:sz w:val="20"/>
        </w:rPr>
        <w:t xml:space="preserve"> </w:t>
      </w:r>
      <w:r w:rsidRPr="00EA1A30">
        <w:rPr>
          <w:rFonts w:ascii="Arial" w:hAnsi="Arial" w:cs="Arial"/>
          <w:sz w:val="20"/>
        </w:rPr>
        <w:t>Workflow</w:t>
      </w:r>
      <w:proofErr w:type="gramStart"/>
      <w:r w:rsidRPr="00EA1A30">
        <w:rPr>
          <w:rFonts w:ascii="Arial" w:hAnsi="Arial" w:cs="Arial"/>
          <w:sz w:val="20"/>
        </w:rPr>
        <w:t>,</w:t>
      </w:r>
      <w:r w:rsidR="009277D0">
        <w:rPr>
          <w:rFonts w:ascii="Arial" w:hAnsi="Arial" w:cs="Arial"/>
          <w:sz w:val="20"/>
        </w:rPr>
        <w:t xml:space="preserve"> </w:t>
      </w:r>
      <w:proofErr w:type="spellStart"/>
      <w:r w:rsidRPr="00EA1A30">
        <w:rPr>
          <w:rFonts w:ascii="Arial" w:hAnsi="Arial" w:cs="Arial"/>
          <w:sz w:val="20"/>
        </w:rPr>
        <w:t>Cold</w:t>
      </w:r>
      <w:proofErr w:type="spellEnd"/>
      <w:proofErr w:type="gramEnd"/>
      <w:r w:rsidR="0030325D">
        <w:rPr>
          <w:rFonts w:ascii="Arial" w:hAnsi="Arial" w:cs="Arial"/>
          <w:sz w:val="20"/>
        </w:rPr>
        <w:t xml:space="preserve"> und</w:t>
      </w:r>
      <w:r w:rsidR="009277D0">
        <w:rPr>
          <w:rFonts w:ascii="Arial" w:hAnsi="Arial" w:cs="Arial"/>
          <w:sz w:val="20"/>
        </w:rPr>
        <w:t xml:space="preserve"> </w:t>
      </w:r>
      <w:r w:rsidRPr="00EA1A30">
        <w:rPr>
          <w:rFonts w:ascii="Arial" w:hAnsi="Arial" w:cs="Arial"/>
          <w:sz w:val="20"/>
        </w:rPr>
        <w:t>WORM-Appliance</w:t>
      </w:r>
      <w:r w:rsidR="009277D0">
        <w:rPr>
          <w:rFonts w:ascii="Arial" w:hAnsi="Arial" w:cs="Arial"/>
          <w:sz w:val="20"/>
        </w:rPr>
        <w:t xml:space="preserve"> </w:t>
      </w:r>
      <w:r w:rsidR="007843A6">
        <w:rPr>
          <w:rFonts w:ascii="Arial" w:hAnsi="Arial" w:cs="Arial"/>
          <w:sz w:val="20"/>
        </w:rPr>
        <w:t>über</w:t>
      </w:r>
      <w:r w:rsidR="009277D0">
        <w:rPr>
          <w:rFonts w:ascii="Arial" w:hAnsi="Arial" w:cs="Arial"/>
          <w:sz w:val="20"/>
        </w:rPr>
        <w:t xml:space="preserve"> </w:t>
      </w:r>
      <w:r w:rsidR="007843A6">
        <w:rPr>
          <w:rFonts w:ascii="Arial" w:hAnsi="Arial" w:cs="Arial"/>
          <w:sz w:val="20"/>
        </w:rPr>
        <w:t>die</w:t>
      </w:r>
      <w:r w:rsidR="009277D0">
        <w:rPr>
          <w:rFonts w:ascii="Arial" w:hAnsi="Arial" w:cs="Arial"/>
          <w:sz w:val="20"/>
        </w:rPr>
        <w:t xml:space="preserve"> </w:t>
      </w:r>
      <w:r w:rsidRPr="00EA1A30">
        <w:rPr>
          <w:rFonts w:ascii="Arial" w:hAnsi="Arial" w:cs="Arial"/>
          <w:sz w:val="20"/>
        </w:rPr>
        <w:t>Aktenverwaltung,</w:t>
      </w:r>
      <w:r w:rsidR="009277D0">
        <w:rPr>
          <w:rFonts w:ascii="Arial" w:hAnsi="Arial" w:cs="Arial"/>
          <w:sz w:val="20"/>
        </w:rPr>
        <w:t xml:space="preserve"> </w:t>
      </w:r>
      <w:r w:rsidRPr="00EA1A30">
        <w:rPr>
          <w:rFonts w:ascii="Arial" w:hAnsi="Arial" w:cs="Arial"/>
          <w:sz w:val="20"/>
        </w:rPr>
        <w:t>Domino-Archivierung</w:t>
      </w:r>
      <w:r w:rsidR="009277D0">
        <w:rPr>
          <w:rFonts w:ascii="Arial" w:hAnsi="Arial" w:cs="Arial"/>
          <w:sz w:val="20"/>
        </w:rPr>
        <w:t xml:space="preserve"> </w:t>
      </w:r>
      <w:r w:rsidR="007843A6">
        <w:rPr>
          <w:rFonts w:ascii="Arial" w:hAnsi="Arial" w:cs="Arial"/>
          <w:sz w:val="20"/>
        </w:rPr>
        <w:t>und</w:t>
      </w:r>
      <w:r w:rsidR="009277D0">
        <w:rPr>
          <w:rFonts w:ascii="Arial" w:hAnsi="Arial" w:cs="Arial"/>
          <w:sz w:val="20"/>
        </w:rPr>
        <w:t xml:space="preserve"> </w:t>
      </w:r>
      <w:r w:rsidRPr="00EA1A30">
        <w:rPr>
          <w:rFonts w:ascii="Arial" w:hAnsi="Arial" w:cs="Arial"/>
          <w:sz w:val="20"/>
        </w:rPr>
        <w:t>DMS-Migration</w:t>
      </w:r>
      <w:r w:rsidR="009277D0">
        <w:rPr>
          <w:rFonts w:ascii="Arial" w:hAnsi="Arial" w:cs="Arial"/>
          <w:sz w:val="20"/>
        </w:rPr>
        <w:t xml:space="preserve"> </w:t>
      </w:r>
      <w:r w:rsidR="007843A6">
        <w:rPr>
          <w:rFonts w:ascii="Arial" w:hAnsi="Arial" w:cs="Arial"/>
          <w:sz w:val="20"/>
        </w:rPr>
        <w:t>bis</w:t>
      </w:r>
      <w:r w:rsidR="009277D0">
        <w:rPr>
          <w:rFonts w:ascii="Arial" w:hAnsi="Arial" w:cs="Arial"/>
          <w:sz w:val="20"/>
        </w:rPr>
        <w:t xml:space="preserve"> </w:t>
      </w:r>
      <w:r w:rsidR="007843A6">
        <w:rPr>
          <w:rFonts w:ascii="Arial" w:hAnsi="Arial" w:cs="Arial"/>
          <w:sz w:val="20"/>
        </w:rPr>
        <w:t>hin</w:t>
      </w:r>
      <w:r w:rsidR="009277D0">
        <w:rPr>
          <w:rFonts w:ascii="Arial" w:hAnsi="Arial" w:cs="Arial"/>
          <w:sz w:val="20"/>
        </w:rPr>
        <w:t xml:space="preserve"> </w:t>
      </w:r>
      <w:r w:rsidR="007843A6">
        <w:rPr>
          <w:rFonts w:ascii="Arial" w:hAnsi="Arial" w:cs="Arial"/>
          <w:sz w:val="20"/>
        </w:rPr>
        <w:t>zur</w:t>
      </w:r>
      <w:r w:rsidR="009277D0">
        <w:rPr>
          <w:rFonts w:ascii="Arial" w:hAnsi="Arial" w:cs="Arial"/>
          <w:sz w:val="20"/>
        </w:rPr>
        <w:t xml:space="preserve"> </w:t>
      </w:r>
      <w:r w:rsidRPr="00EA1A30">
        <w:rPr>
          <w:rFonts w:ascii="Arial" w:hAnsi="Arial" w:cs="Arial"/>
          <w:sz w:val="20"/>
        </w:rPr>
        <w:t>Ve</w:t>
      </w:r>
      <w:r w:rsidRPr="00EA1A30">
        <w:rPr>
          <w:rFonts w:ascii="Arial" w:hAnsi="Arial" w:cs="Arial"/>
          <w:sz w:val="20"/>
        </w:rPr>
        <w:t>r</w:t>
      </w:r>
      <w:r w:rsidRPr="00EA1A30">
        <w:rPr>
          <w:rFonts w:ascii="Arial" w:hAnsi="Arial" w:cs="Arial"/>
          <w:sz w:val="20"/>
        </w:rPr>
        <w:t>tragsverwaltung</w:t>
      </w:r>
      <w:r w:rsidR="009277D0">
        <w:rPr>
          <w:rFonts w:ascii="Arial" w:hAnsi="Arial" w:cs="Arial"/>
          <w:sz w:val="20"/>
        </w:rPr>
        <w:t xml:space="preserve"> </w:t>
      </w:r>
      <w:r w:rsidR="007843A6">
        <w:rPr>
          <w:rFonts w:ascii="Arial" w:hAnsi="Arial" w:cs="Arial"/>
          <w:sz w:val="20"/>
        </w:rPr>
        <w:t>sowie</w:t>
      </w:r>
      <w:r w:rsidR="009277D0">
        <w:rPr>
          <w:rFonts w:ascii="Arial" w:hAnsi="Arial" w:cs="Arial"/>
          <w:sz w:val="20"/>
        </w:rPr>
        <w:t xml:space="preserve"> </w:t>
      </w:r>
      <w:proofErr w:type="spellStart"/>
      <w:r w:rsidRPr="00EA1A30">
        <w:rPr>
          <w:rFonts w:ascii="Arial" w:hAnsi="Arial" w:cs="Arial"/>
          <w:sz w:val="20"/>
        </w:rPr>
        <w:t>GDPdU</w:t>
      </w:r>
      <w:proofErr w:type="spellEnd"/>
      <w:r w:rsidR="009277D0">
        <w:rPr>
          <w:rFonts w:ascii="Arial" w:hAnsi="Arial" w:cs="Arial"/>
          <w:sz w:val="20"/>
        </w:rPr>
        <w:t xml:space="preserve"> </w:t>
      </w:r>
      <w:r w:rsidR="0030325D">
        <w:rPr>
          <w:rFonts w:ascii="Arial" w:hAnsi="Arial" w:cs="Arial"/>
          <w:sz w:val="20"/>
        </w:rPr>
        <w:t>u.v.m</w:t>
      </w:r>
      <w:r w:rsidRPr="00EA1A30">
        <w:rPr>
          <w:rFonts w:ascii="Arial" w:hAnsi="Arial" w:cs="Arial"/>
          <w:sz w:val="20"/>
        </w:rPr>
        <w:t>.</w:t>
      </w:r>
      <w:r w:rsidR="0030325D">
        <w:rPr>
          <w:rFonts w:ascii="Arial" w:hAnsi="Arial" w:cs="Arial"/>
          <w:sz w:val="20"/>
        </w:rPr>
        <w:t>.</w:t>
      </w:r>
      <w:r w:rsidR="009277D0">
        <w:rPr>
          <w:rFonts w:ascii="Arial" w:hAnsi="Arial" w:cs="Arial"/>
          <w:sz w:val="20"/>
        </w:rPr>
        <w:t xml:space="preserve"> </w:t>
      </w:r>
      <w:r w:rsidR="0030325D">
        <w:rPr>
          <w:rFonts w:ascii="Arial" w:hAnsi="Arial" w:cs="Arial"/>
          <w:sz w:val="20"/>
        </w:rPr>
        <w:t>Die Anwendungen sind</w:t>
      </w:r>
      <w:r w:rsidR="009277D0">
        <w:rPr>
          <w:rFonts w:ascii="Arial" w:hAnsi="Arial" w:cs="Arial"/>
          <w:sz w:val="20"/>
        </w:rPr>
        <w:t xml:space="preserve"> </w:t>
      </w:r>
      <w:r w:rsidR="007843A6">
        <w:rPr>
          <w:rFonts w:ascii="Arial" w:hAnsi="Arial" w:cs="Arial"/>
          <w:sz w:val="20"/>
        </w:rPr>
        <w:t>f</w:t>
      </w:r>
      <w:r w:rsidR="008A236C">
        <w:rPr>
          <w:rFonts w:ascii="Arial" w:hAnsi="Arial" w:cs="Arial"/>
          <w:sz w:val="20"/>
        </w:rPr>
        <w:t>ür</w:t>
      </w:r>
      <w:r w:rsidR="0030325D">
        <w:rPr>
          <w:rFonts w:ascii="Arial" w:hAnsi="Arial" w:cs="Arial"/>
          <w:sz w:val="20"/>
        </w:rPr>
        <w:t xml:space="preserve"> </w:t>
      </w:r>
      <w:r w:rsidR="008A236C">
        <w:rPr>
          <w:rFonts w:ascii="Arial" w:hAnsi="Arial" w:cs="Arial"/>
          <w:sz w:val="20"/>
        </w:rPr>
        <w:t>IBM</w:t>
      </w:r>
      <w:r w:rsidR="009277D0">
        <w:rPr>
          <w:rFonts w:ascii="Arial" w:hAnsi="Arial" w:cs="Arial"/>
          <w:sz w:val="20"/>
        </w:rPr>
        <w:t xml:space="preserve"> </w:t>
      </w:r>
      <w:r w:rsidR="008A236C">
        <w:rPr>
          <w:rFonts w:ascii="Arial" w:hAnsi="Arial" w:cs="Arial"/>
          <w:sz w:val="20"/>
        </w:rPr>
        <w:t>i</w:t>
      </w:r>
      <w:r w:rsidR="009277D0">
        <w:rPr>
          <w:rFonts w:ascii="Arial" w:hAnsi="Arial" w:cs="Arial"/>
          <w:sz w:val="20"/>
        </w:rPr>
        <w:t xml:space="preserve"> </w:t>
      </w:r>
      <w:r w:rsidR="008A236C">
        <w:rPr>
          <w:rFonts w:ascii="Arial" w:hAnsi="Arial" w:cs="Arial"/>
          <w:sz w:val="20"/>
        </w:rPr>
        <w:t>und</w:t>
      </w:r>
      <w:r w:rsidR="009277D0">
        <w:rPr>
          <w:rFonts w:ascii="Arial" w:hAnsi="Arial" w:cs="Arial"/>
          <w:sz w:val="20"/>
        </w:rPr>
        <w:t xml:space="preserve"> </w:t>
      </w:r>
      <w:r w:rsidR="008A236C">
        <w:rPr>
          <w:rFonts w:ascii="Arial" w:hAnsi="Arial" w:cs="Arial"/>
          <w:sz w:val="20"/>
        </w:rPr>
        <w:t>Windows</w:t>
      </w:r>
      <w:r w:rsidR="009277D0">
        <w:rPr>
          <w:rFonts w:ascii="Arial" w:hAnsi="Arial" w:cs="Arial"/>
          <w:sz w:val="20"/>
        </w:rPr>
        <w:t xml:space="preserve"> </w:t>
      </w:r>
      <w:r w:rsidR="008A236C">
        <w:rPr>
          <w:rFonts w:ascii="Arial" w:hAnsi="Arial" w:cs="Arial"/>
          <w:sz w:val="20"/>
        </w:rPr>
        <w:t>verfügbar</w:t>
      </w:r>
      <w:r w:rsidR="009277D0">
        <w:rPr>
          <w:rFonts w:ascii="Arial" w:hAnsi="Arial" w:cs="Arial"/>
          <w:sz w:val="20"/>
        </w:rPr>
        <w:t xml:space="preserve"> </w:t>
      </w:r>
      <w:r w:rsidR="008A236C">
        <w:rPr>
          <w:rFonts w:ascii="Arial" w:hAnsi="Arial" w:cs="Arial"/>
          <w:sz w:val="20"/>
        </w:rPr>
        <w:t>und</w:t>
      </w:r>
      <w:r w:rsidR="009277D0">
        <w:rPr>
          <w:rFonts w:ascii="Arial" w:hAnsi="Arial" w:cs="Arial"/>
          <w:sz w:val="20"/>
        </w:rPr>
        <w:t xml:space="preserve"> </w:t>
      </w:r>
      <w:r w:rsidR="008A236C">
        <w:rPr>
          <w:rFonts w:ascii="Arial" w:hAnsi="Arial" w:cs="Arial"/>
          <w:sz w:val="20"/>
        </w:rPr>
        <w:t>ermöglich</w:t>
      </w:r>
      <w:r w:rsidR="0030325D">
        <w:rPr>
          <w:rFonts w:ascii="Arial" w:hAnsi="Arial" w:cs="Arial"/>
          <w:sz w:val="20"/>
        </w:rPr>
        <w:t>en</w:t>
      </w:r>
      <w:r w:rsidR="009277D0">
        <w:rPr>
          <w:rFonts w:ascii="Arial" w:hAnsi="Arial" w:cs="Arial"/>
          <w:sz w:val="20"/>
        </w:rPr>
        <w:t xml:space="preserve"> </w:t>
      </w:r>
      <w:r w:rsidR="008A236C">
        <w:rPr>
          <w:rFonts w:ascii="Arial" w:hAnsi="Arial" w:cs="Arial"/>
          <w:sz w:val="20"/>
        </w:rPr>
        <w:t>es</w:t>
      </w:r>
      <w:r w:rsidR="009277D0">
        <w:rPr>
          <w:rFonts w:ascii="Arial" w:hAnsi="Arial" w:cs="Arial"/>
          <w:sz w:val="20"/>
        </w:rPr>
        <w:t xml:space="preserve"> </w:t>
      </w:r>
      <w:r w:rsidR="0030325D" w:rsidRPr="00EA1A30">
        <w:rPr>
          <w:rFonts w:ascii="Arial" w:hAnsi="Arial" w:cs="Arial"/>
          <w:sz w:val="20"/>
        </w:rPr>
        <w:t>den</w:t>
      </w:r>
      <w:r w:rsidR="0030325D">
        <w:rPr>
          <w:rFonts w:ascii="Arial" w:hAnsi="Arial" w:cs="Arial"/>
          <w:sz w:val="20"/>
        </w:rPr>
        <w:t xml:space="preserve"> </w:t>
      </w:r>
      <w:r w:rsidR="0030325D" w:rsidRPr="00EA1A30">
        <w:rPr>
          <w:rFonts w:ascii="Arial" w:hAnsi="Arial" w:cs="Arial"/>
          <w:sz w:val="20"/>
        </w:rPr>
        <w:t>Benutzern</w:t>
      </w:r>
      <w:r w:rsidR="0030325D">
        <w:rPr>
          <w:rFonts w:ascii="Arial" w:hAnsi="Arial" w:cs="Arial"/>
          <w:sz w:val="20"/>
        </w:rPr>
        <w:t xml:space="preserve"> </w:t>
      </w:r>
      <w:r w:rsidR="008A236C">
        <w:rPr>
          <w:rFonts w:ascii="Arial" w:hAnsi="Arial" w:cs="Arial"/>
          <w:sz w:val="20"/>
        </w:rPr>
        <w:t>mit</w:t>
      </w:r>
      <w:r w:rsidR="009277D0">
        <w:rPr>
          <w:rFonts w:ascii="Arial" w:hAnsi="Arial" w:cs="Arial"/>
          <w:sz w:val="20"/>
        </w:rPr>
        <w:t xml:space="preserve"> </w:t>
      </w:r>
      <w:r w:rsidR="008A236C">
        <w:rPr>
          <w:rFonts w:ascii="Arial" w:hAnsi="Arial" w:cs="Arial"/>
          <w:sz w:val="20"/>
        </w:rPr>
        <w:t>k</w:t>
      </w:r>
      <w:r w:rsidR="008A236C" w:rsidRPr="00EA1A30">
        <w:rPr>
          <w:rFonts w:ascii="Arial" w:hAnsi="Arial" w:cs="Arial"/>
          <w:sz w:val="20"/>
        </w:rPr>
        <w:t>omfortable</w:t>
      </w:r>
      <w:r w:rsidR="008A236C">
        <w:rPr>
          <w:rFonts w:ascii="Arial" w:hAnsi="Arial" w:cs="Arial"/>
          <w:sz w:val="20"/>
        </w:rPr>
        <w:t>n</w:t>
      </w:r>
      <w:r w:rsidR="009277D0">
        <w:rPr>
          <w:rFonts w:ascii="Arial" w:hAnsi="Arial" w:cs="Arial"/>
          <w:sz w:val="20"/>
        </w:rPr>
        <w:t xml:space="preserve"> </w:t>
      </w:r>
      <w:r w:rsidR="008A236C" w:rsidRPr="00EA1A30">
        <w:rPr>
          <w:rFonts w:ascii="Arial" w:hAnsi="Arial" w:cs="Arial"/>
          <w:sz w:val="20"/>
        </w:rPr>
        <w:t>Micr</w:t>
      </w:r>
      <w:r w:rsidR="008A236C" w:rsidRPr="00EA1A30">
        <w:rPr>
          <w:rFonts w:ascii="Arial" w:hAnsi="Arial" w:cs="Arial"/>
          <w:sz w:val="20"/>
        </w:rPr>
        <w:t>o</w:t>
      </w:r>
      <w:r w:rsidR="008A236C" w:rsidRPr="00EA1A30">
        <w:rPr>
          <w:rFonts w:ascii="Arial" w:hAnsi="Arial" w:cs="Arial"/>
          <w:sz w:val="20"/>
        </w:rPr>
        <w:t>soft</w:t>
      </w:r>
      <w:r w:rsidR="009277D0">
        <w:rPr>
          <w:rFonts w:ascii="Arial" w:hAnsi="Arial" w:cs="Arial"/>
          <w:sz w:val="20"/>
        </w:rPr>
        <w:t xml:space="preserve"> </w:t>
      </w:r>
      <w:r w:rsidR="008A236C" w:rsidRPr="00EA1A30">
        <w:rPr>
          <w:rFonts w:ascii="Arial" w:hAnsi="Arial" w:cs="Arial"/>
          <w:sz w:val="20"/>
        </w:rPr>
        <w:t>.NET</w:t>
      </w:r>
      <w:r w:rsidR="008A236C">
        <w:rPr>
          <w:rFonts w:ascii="Arial" w:hAnsi="Arial" w:cs="Arial"/>
          <w:sz w:val="20"/>
        </w:rPr>
        <w:t>-</w:t>
      </w:r>
      <w:r w:rsidR="009277D0">
        <w:rPr>
          <w:rFonts w:ascii="Arial" w:hAnsi="Arial" w:cs="Arial"/>
          <w:sz w:val="20"/>
        </w:rPr>
        <w:t xml:space="preserve"> </w:t>
      </w:r>
      <w:r w:rsidR="008A236C" w:rsidRPr="00EA1A30">
        <w:rPr>
          <w:rFonts w:ascii="Arial" w:hAnsi="Arial" w:cs="Arial"/>
          <w:sz w:val="20"/>
        </w:rPr>
        <w:t>und</w:t>
      </w:r>
      <w:r w:rsidR="009277D0">
        <w:rPr>
          <w:rFonts w:ascii="Arial" w:hAnsi="Arial" w:cs="Arial"/>
          <w:sz w:val="20"/>
        </w:rPr>
        <w:t xml:space="preserve"> </w:t>
      </w:r>
      <w:r w:rsidR="008A236C" w:rsidRPr="00EA1A30">
        <w:rPr>
          <w:rFonts w:ascii="Arial" w:hAnsi="Arial" w:cs="Arial"/>
          <w:sz w:val="20"/>
        </w:rPr>
        <w:t>Web</w:t>
      </w:r>
      <w:r w:rsidR="008A236C">
        <w:rPr>
          <w:rFonts w:ascii="Arial" w:hAnsi="Arial" w:cs="Arial"/>
          <w:sz w:val="20"/>
        </w:rPr>
        <w:t>-</w:t>
      </w:r>
      <w:r w:rsidR="008A236C" w:rsidRPr="00EA1A30">
        <w:rPr>
          <w:rFonts w:ascii="Arial" w:hAnsi="Arial" w:cs="Arial"/>
          <w:sz w:val="20"/>
        </w:rPr>
        <w:t>basierende</w:t>
      </w:r>
      <w:r w:rsidR="00271792">
        <w:rPr>
          <w:rFonts w:ascii="Arial" w:hAnsi="Arial" w:cs="Arial"/>
          <w:sz w:val="20"/>
        </w:rPr>
        <w:t>n</w:t>
      </w:r>
      <w:r w:rsidR="009277D0">
        <w:rPr>
          <w:rFonts w:ascii="Arial" w:hAnsi="Arial" w:cs="Arial"/>
          <w:sz w:val="20"/>
        </w:rPr>
        <w:t xml:space="preserve"> </w:t>
      </w:r>
      <w:r w:rsidR="008A236C" w:rsidRPr="00EA1A30">
        <w:rPr>
          <w:rFonts w:ascii="Arial" w:hAnsi="Arial" w:cs="Arial"/>
          <w:sz w:val="20"/>
        </w:rPr>
        <w:t>Clients,</w:t>
      </w:r>
      <w:r w:rsidR="009277D0">
        <w:rPr>
          <w:rFonts w:ascii="Arial" w:hAnsi="Arial" w:cs="Arial"/>
          <w:sz w:val="20"/>
        </w:rPr>
        <w:t xml:space="preserve"> </w:t>
      </w:r>
      <w:r w:rsidR="008A236C" w:rsidRPr="00EA1A30">
        <w:rPr>
          <w:rFonts w:ascii="Arial" w:hAnsi="Arial" w:cs="Arial"/>
          <w:sz w:val="20"/>
        </w:rPr>
        <w:t>schnell</w:t>
      </w:r>
      <w:r w:rsidR="009277D0">
        <w:rPr>
          <w:rFonts w:ascii="Arial" w:hAnsi="Arial" w:cs="Arial"/>
          <w:sz w:val="20"/>
        </w:rPr>
        <w:t xml:space="preserve"> </w:t>
      </w:r>
      <w:r w:rsidR="008A236C" w:rsidRPr="00EA1A30">
        <w:rPr>
          <w:rFonts w:ascii="Arial" w:hAnsi="Arial" w:cs="Arial"/>
          <w:sz w:val="20"/>
        </w:rPr>
        <w:t>und</w:t>
      </w:r>
      <w:r w:rsidR="009277D0">
        <w:rPr>
          <w:rFonts w:ascii="Arial" w:hAnsi="Arial" w:cs="Arial"/>
          <w:sz w:val="20"/>
        </w:rPr>
        <w:t xml:space="preserve"> </w:t>
      </w:r>
      <w:r w:rsidR="008A236C" w:rsidRPr="00EA1A30">
        <w:rPr>
          <w:rFonts w:ascii="Arial" w:hAnsi="Arial" w:cs="Arial"/>
          <w:sz w:val="20"/>
        </w:rPr>
        <w:t>ortsunabhängig</w:t>
      </w:r>
      <w:r w:rsidR="009277D0">
        <w:rPr>
          <w:rFonts w:ascii="Arial" w:hAnsi="Arial" w:cs="Arial"/>
          <w:sz w:val="20"/>
        </w:rPr>
        <w:t xml:space="preserve"> </w:t>
      </w:r>
      <w:r w:rsidR="008A236C" w:rsidRPr="00EA1A30">
        <w:rPr>
          <w:rFonts w:ascii="Arial" w:hAnsi="Arial" w:cs="Arial"/>
          <w:sz w:val="20"/>
        </w:rPr>
        <w:t>mit</w:t>
      </w:r>
      <w:r w:rsidR="009277D0">
        <w:rPr>
          <w:rFonts w:ascii="Arial" w:hAnsi="Arial" w:cs="Arial"/>
          <w:sz w:val="20"/>
        </w:rPr>
        <w:t xml:space="preserve"> </w:t>
      </w:r>
      <w:r w:rsidR="008A236C" w:rsidRPr="00EA1A30">
        <w:rPr>
          <w:rFonts w:ascii="Arial" w:hAnsi="Arial" w:cs="Arial"/>
          <w:sz w:val="20"/>
        </w:rPr>
        <w:t>D</w:t>
      </w:r>
      <w:r w:rsidR="008A236C" w:rsidRPr="00EA1A30">
        <w:rPr>
          <w:rFonts w:ascii="Arial" w:hAnsi="Arial" w:cs="Arial"/>
          <w:sz w:val="20"/>
        </w:rPr>
        <w:t>o</w:t>
      </w:r>
      <w:r w:rsidR="008A236C" w:rsidRPr="00EA1A30">
        <w:rPr>
          <w:rFonts w:ascii="Arial" w:hAnsi="Arial" w:cs="Arial"/>
          <w:sz w:val="20"/>
        </w:rPr>
        <w:t>kumenten</w:t>
      </w:r>
      <w:r w:rsidR="009277D0">
        <w:rPr>
          <w:rFonts w:ascii="Arial" w:hAnsi="Arial" w:cs="Arial"/>
          <w:sz w:val="20"/>
        </w:rPr>
        <w:t xml:space="preserve"> </w:t>
      </w:r>
      <w:r w:rsidR="008A236C" w:rsidRPr="00EA1A30">
        <w:rPr>
          <w:rFonts w:ascii="Arial" w:hAnsi="Arial" w:cs="Arial"/>
          <w:sz w:val="20"/>
        </w:rPr>
        <w:t>zu</w:t>
      </w:r>
      <w:r w:rsidR="009277D0">
        <w:rPr>
          <w:rFonts w:ascii="Arial" w:hAnsi="Arial" w:cs="Arial"/>
          <w:sz w:val="20"/>
        </w:rPr>
        <w:t xml:space="preserve"> </w:t>
      </w:r>
      <w:r w:rsidR="008A236C" w:rsidRPr="00EA1A30">
        <w:rPr>
          <w:rFonts w:ascii="Arial" w:hAnsi="Arial" w:cs="Arial"/>
          <w:sz w:val="20"/>
        </w:rPr>
        <w:t>arbeiten.</w:t>
      </w:r>
      <w:r w:rsidR="00271792">
        <w:rPr>
          <w:rFonts w:ascii="Arial" w:hAnsi="Arial" w:cs="Arial"/>
          <w:sz w:val="20"/>
        </w:rPr>
        <w:t xml:space="preserve"> </w:t>
      </w:r>
      <w:r w:rsidR="009277D0" w:rsidRPr="009277D0">
        <w:rPr>
          <w:rFonts w:ascii="Arial" w:hAnsi="Arial" w:cs="Arial"/>
          <w:sz w:val="20"/>
        </w:rPr>
        <w:t>Citrix</w:t>
      </w:r>
      <w:r w:rsidR="009277D0">
        <w:rPr>
          <w:rFonts w:ascii="Arial" w:hAnsi="Arial" w:cs="Arial"/>
          <w:sz w:val="20"/>
        </w:rPr>
        <w:t xml:space="preserve"> </w:t>
      </w:r>
      <w:proofErr w:type="spellStart"/>
      <w:r w:rsidR="009277D0" w:rsidRPr="009277D0">
        <w:rPr>
          <w:rFonts w:ascii="Arial" w:hAnsi="Arial" w:cs="Arial"/>
          <w:sz w:val="20"/>
        </w:rPr>
        <w:t>XenDesktop</w:t>
      </w:r>
      <w:proofErr w:type="spellEnd"/>
      <w:r w:rsidR="009277D0">
        <w:rPr>
          <w:rFonts w:ascii="Arial" w:hAnsi="Arial" w:cs="Arial"/>
          <w:sz w:val="20"/>
        </w:rPr>
        <w:t xml:space="preserve"> </w:t>
      </w:r>
      <w:r w:rsidR="009277D0" w:rsidRPr="009277D0">
        <w:rPr>
          <w:rFonts w:ascii="Arial" w:hAnsi="Arial" w:cs="Arial"/>
          <w:sz w:val="20"/>
        </w:rPr>
        <w:t>stellt</w:t>
      </w:r>
      <w:r w:rsidR="009277D0">
        <w:rPr>
          <w:rFonts w:ascii="Arial" w:hAnsi="Arial" w:cs="Arial"/>
          <w:sz w:val="20"/>
        </w:rPr>
        <w:t xml:space="preserve"> </w:t>
      </w:r>
      <w:r w:rsidR="00271792">
        <w:rPr>
          <w:rFonts w:ascii="Arial" w:hAnsi="Arial" w:cs="Arial"/>
          <w:sz w:val="20"/>
        </w:rPr>
        <w:t xml:space="preserve">virtuelle </w:t>
      </w:r>
      <w:r w:rsidR="009277D0" w:rsidRPr="009277D0">
        <w:rPr>
          <w:rFonts w:ascii="Arial" w:hAnsi="Arial" w:cs="Arial"/>
          <w:sz w:val="20"/>
        </w:rPr>
        <w:t>Windows-Desktops</w:t>
      </w:r>
      <w:r w:rsidR="009277D0">
        <w:rPr>
          <w:rFonts w:ascii="Arial" w:hAnsi="Arial" w:cs="Arial"/>
          <w:sz w:val="20"/>
        </w:rPr>
        <w:t xml:space="preserve"> </w:t>
      </w:r>
      <w:r w:rsidR="009277D0" w:rsidRPr="009277D0">
        <w:rPr>
          <w:rFonts w:ascii="Arial" w:hAnsi="Arial" w:cs="Arial"/>
          <w:sz w:val="20"/>
        </w:rPr>
        <w:t>und</w:t>
      </w:r>
      <w:r w:rsidR="009277D0">
        <w:rPr>
          <w:rFonts w:ascii="Arial" w:hAnsi="Arial" w:cs="Arial"/>
          <w:sz w:val="20"/>
        </w:rPr>
        <w:t xml:space="preserve"> </w:t>
      </w:r>
      <w:r w:rsidR="009277D0" w:rsidRPr="009277D0">
        <w:rPr>
          <w:rFonts w:ascii="Arial" w:hAnsi="Arial" w:cs="Arial"/>
          <w:sz w:val="20"/>
        </w:rPr>
        <w:t>Anwendungen</w:t>
      </w:r>
      <w:r w:rsidR="009277D0">
        <w:rPr>
          <w:rFonts w:ascii="Arial" w:hAnsi="Arial" w:cs="Arial"/>
          <w:sz w:val="20"/>
        </w:rPr>
        <w:t xml:space="preserve"> </w:t>
      </w:r>
      <w:r w:rsidR="009277D0" w:rsidRPr="009277D0">
        <w:rPr>
          <w:rFonts w:ascii="Arial" w:hAnsi="Arial" w:cs="Arial"/>
          <w:sz w:val="20"/>
        </w:rPr>
        <w:t>auf</w:t>
      </w:r>
      <w:r w:rsidR="009277D0">
        <w:rPr>
          <w:rFonts w:ascii="Arial" w:hAnsi="Arial" w:cs="Arial"/>
          <w:sz w:val="20"/>
        </w:rPr>
        <w:t xml:space="preserve"> </w:t>
      </w:r>
      <w:r w:rsidR="009277D0" w:rsidRPr="009277D0">
        <w:rPr>
          <w:rFonts w:ascii="Arial" w:hAnsi="Arial" w:cs="Arial"/>
          <w:sz w:val="20"/>
        </w:rPr>
        <w:t>beliebigen</w:t>
      </w:r>
      <w:r w:rsidR="009277D0">
        <w:rPr>
          <w:rFonts w:ascii="Arial" w:hAnsi="Arial" w:cs="Arial"/>
          <w:sz w:val="20"/>
        </w:rPr>
        <w:t xml:space="preserve"> </w:t>
      </w:r>
      <w:r w:rsidR="009277D0" w:rsidRPr="009277D0">
        <w:rPr>
          <w:rFonts w:ascii="Arial" w:hAnsi="Arial" w:cs="Arial"/>
          <w:sz w:val="20"/>
        </w:rPr>
        <w:t>Endgeräten</w:t>
      </w:r>
      <w:r w:rsidR="009277D0">
        <w:rPr>
          <w:rFonts w:ascii="Arial" w:hAnsi="Arial" w:cs="Arial"/>
          <w:sz w:val="20"/>
        </w:rPr>
        <w:t xml:space="preserve"> </w:t>
      </w:r>
      <w:r w:rsidR="009277D0" w:rsidRPr="009277D0">
        <w:rPr>
          <w:rFonts w:ascii="Arial" w:hAnsi="Arial" w:cs="Arial"/>
          <w:sz w:val="20"/>
        </w:rPr>
        <w:t>als</w:t>
      </w:r>
      <w:r w:rsidR="009277D0">
        <w:rPr>
          <w:rFonts w:ascii="Arial" w:hAnsi="Arial" w:cs="Arial"/>
          <w:sz w:val="20"/>
        </w:rPr>
        <w:t xml:space="preserve"> </w:t>
      </w:r>
      <w:r w:rsidR="009277D0" w:rsidRPr="009277D0">
        <w:rPr>
          <w:rFonts w:ascii="Arial" w:hAnsi="Arial" w:cs="Arial"/>
          <w:sz w:val="20"/>
        </w:rPr>
        <w:t>On-Demand-Services</w:t>
      </w:r>
      <w:r w:rsidR="009277D0">
        <w:rPr>
          <w:rFonts w:ascii="Arial" w:hAnsi="Arial" w:cs="Arial"/>
          <w:sz w:val="20"/>
        </w:rPr>
        <w:t xml:space="preserve"> </w:t>
      </w:r>
      <w:r w:rsidR="009277D0" w:rsidRPr="009277D0">
        <w:rPr>
          <w:rFonts w:ascii="Arial" w:hAnsi="Arial" w:cs="Arial"/>
          <w:sz w:val="20"/>
        </w:rPr>
        <w:t>zur</w:t>
      </w:r>
      <w:r w:rsidR="009277D0">
        <w:rPr>
          <w:rFonts w:ascii="Arial" w:hAnsi="Arial" w:cs="Arial"/>
          <w:sz w:val="20"/>
        </w:rPr>
        <w:t xml:space="preserve"> </w:t>
      </w:r>
      <w:r w:rsidR="009277D0" w:rsidRPr="009277D0">
        <w:rPr>
          <w:rFonts w:ascii="Arial" w:hAnsi="Arial" w:cs="Arial"/>
          <w:sz w:val="20"/>
        </w:rPr>
        <w:t>Verf</w:t>
      </w:r>
      <w:r w:rsidR="009277D0" w:rsidRPr="009277D0">
        <w:rPr>
          <w:rFonts w:ascii="Arial" w:hAnsi="Arial" w:cs="Arial"/>
          <w:sz w:val="20"/>
        </w:rPr>
        <w:t>ü</w:t>
      </w:r>
      <w:r w:rsidR="009277D0" w:rsidRPr="009277D0">
        <w:rPr>
          <w:rFonts w:ascii="Arial" w:hAnsi="Arial" w:cs="Arial"/>
          <w:sz w:val="20"/>
        </w:rPr>
        <w:t>gung.</w:t>
      </w:r>
      <w:r w:rsidR="009277D0">
        <w:rPr>
          <w:rFonts w:ascii="Arial" w:hAnsi="Arial" w:cs="Arial"/>
          <w:sz w:val="20"/>
        </w:rPr>
        <w:t xml:space="preserve"> </w:t>
      </w:r>
      <w:r w:rsidR="006256A8">
        <w:rPr>
          <w:rFonts w:ascii="Arial" w:hAnsi="Arial" w:cs="Arial"/>
          <w:sz w:val="20"/>
        </w:rPr>
        <w:t>Die Verbindung beider Welten sorgt bei den Anwendern für durchgäng</w:t>
      </w:r>
      <w:r w:rsidR="006256A8">
        <w:rPr>
          <w:rFonts w:ascii="Arial" w:hAnsi="Arial" w:cs="Arial"/>
          <w:sz w:val="20"/>
        </w:rPr>
        <w:t>i</w:t>
      </w:r>
      <w:r w:rsidR="006256A8">
        <w:rPr>
          <w:rFonts w:ascii="Arial" w:hAnsi="Arial" w:cs="Arial"/>
          <w:sz w:val="20"/>
        </w:rPr>
        <w:t>ge, kostenoptimierte und zukunftssichere IT-Infrastrukturen.</w:t>
      </w:r>
    </w:p>
    <w:p w14:paraId="771A9407" w14:textId="77777777" w:rsidR="003509E3" w:rsidRDefault="003509E3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32828E20" w14:textId="77777777" w:rsidTr="00623783">
        <w:tc>
          <w:tcPr>
            <w:tcW w:w="3652" w:type="dxa"/>
            <w:shd w:val="clear" w:color="auto" w:fill="auto"/>
          </w:tcPr>
          <w:p w14:paraId="51ADC3B5" w14:textId="6613A824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</w:t>
            </w:r>
            <w:r w:rsidR="009277D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</w:p>
          <w:p w14:paraId="1239D7A4" w14:textId="31146532" w:rsidR="00185979" w:rsidRPr="00185979" w:rsidRDefault="00185979" w:rsidP="00185979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proofErr w:type="spellStart"/>
            <w:r w:rsidRPr="00185979">
              <w:rPr>
                <w:rFonts w:ascii="Arial" w:hAnsi="Arial"/>
                <w:sz w:val="16"/>
                <w:szCs w:val="16"/>
              </w:rPr>
              <w:t>eks</w:t>
            </w:r>
            <w:proofErr w:type="spellEnd"/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185979">
              <w:rPr>
                <w:rFonts w:ascii="Arial" w:hAnsi="Arial"/>
                <w:sz w:val="16"/>
                <w:szCs w:val="16"/>
              </w:rPr>
              <w:t>informatik</w:t>
            </w:r>
            <w:proofErr w:type="spellEnd"/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185979">
              <w:rPr>
                <w:rFonts w:ascii="Arial" w:hAnsi="Arial"/>
                <w:sz w:val="16"/>
                <w:szCs w:val="16"/>
              </w:rPr>
              <w:t>gmbh</w:t>
            </w:r>
            <w:proofErr w:type="spellEnd"/>
          </w:p>
          <w:p w14:paraId="50125CBC" w14:textId="2849D5CC" w:rsidR="00185979" w:rsidRPr="00185979" w:rsidRDefault="00185979" w:rsidP="00185979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185979">
              <w:rPr>
                <w:rFonts w:ascii="Arial" w:hAnsi="Arial"/>
                <w:sz w:val="16"/>
                <w:szCs w:val="16"/>
              </w:rPr>
              <w:t>Vorarlberger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Wirtschaftspark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2,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A-6840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185979">
              <w:rPr>
                <w:rFonts w:ascii="Arial" w:hAnsi="Arial"/>
                <w:sz w:val="16"/>
                <w:szCs w:val="16"/>
              </w:rPr>
              <w:t>Götzis</w:t>
            </w:r>
            <w:proofErr w:type="spellEnd"/>
          </w:p>
          <w:p w14:paraId="26F402AC" w14:textId="0FB67E53" w:rsidR="00185979" w:rsidRPr="00185979" w:rsidRDefault="00185979" w:rsidP="00185979">
            <w:pPr>
              <w:pStyle w:val="Kopfzeile"/>
              <w:tabs>
                <w:tab w:val="left" w:pos="4253"/>
              </w:tabs>
              <w:rPr>
                <w:rFonts w:ascii="Arial" w:hAnsi="Arial"/>
                <w:bCs/>
                <w:sz w:val="16"/>
                <w:szCs w:val="16"/>
              </w:rPr>
            </w:pPr>
            <w:r w:rsidRPr="00185979">
              <w:rPr>
                <w:rFonts w:ascii="Arial" w:hAnsi="Arial"/>
                <w:bCs/>
                <w:sz w:val="16"/>
                <w:szCs w:val="16"/>
              </w:rPr>
              <w:t>Kurt</w:t>
            </w:r>
            <w:r w:rsidR="009277D0">
              <w:rPr>
                <w:rFonts w:ascii="Arial" w:hAnsi="Arial"/>
                <w:bCs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bCs/>
                <w:sz w:val="16"/>
                <w:szCs w:val="16"/>
              </w:rPr>
              <w:t>Krinner</w:t>
            </w:r>
            <w:r w:rsidR="008325FF">
              <w:rPr>
                <w:rFonts w:ascii="Arial" w:hAnsi="Arial"/>
                <w:bCs/>
                <w:sz w:val="16"/>
                <w:szCs w:val="16"/>
              </w:rPr>
              <w:t xml:space="preserve">, </w:t>
            </w:r>
            <w:r w:rsidRPr="00185979">
              <w:rPr>
                <w:rFonts w:ascii="Arial" w:hAnsi="Arial"/>
                <w:bCs/>
                <w:sz w:val="16"/>
                <w:szCs w:val="16"/>
              </w:rPr>
              <w:t>Mitglied</w:t>
            </w:r>
            <w:r w:rsidR="009277D0">
              <w:rPr>
                <w:rFonts w:ascii="Arial" w:hAnsi="Arial"/>
                <w:bCs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bCs/>
                <w:sz w:val="16"/>
                <w:szCs w:val="16"/>
              </w:rPr>
              <w:t>der</w:t>
            </w:r>
            <w:r w:rsidR="009277D0">
              <w:rPr>
                <w:rFonts w:ascii="Arial" w:hAnsi="Arial"/>
                <w:bCs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bCs/>
                <w:sz w:val="16"/>
                <w:szCs w:val="16"/>
              </w:rPr>
              <w:t>Geschäftsleitung</w:t>
            </w:r>
          </w:p>
          <w:p w14:paraId="7A174963" w14:textId="1A25A66B" w:rsidR="00185979" w:rsidRPr="00185979" w:rsidRDefault="00185979" w:rsidP="00185979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185979">
              <w:rPr>
                <w:rFonts w:ascii="Arial" w:hAnsi="Arial"/>
                <w:sz w:val="16"/>
                <w:szCs w:val="16"/>
              </w:rPr>
              <w:t>Tel.: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+43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(0)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5523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/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52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234-300</w:t>
            </w:r>
          </w:p>
          <w:p w14:paraId="6A67510D" w14:textId="53B8DACE" w:rsidR="00185979" w:rsidRDefault="00185979" w:rsidP="00185979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185979">
              <w:rPr>
                <w:rFonts w:ascii="Arial" w:hAnsi="Arial"/>
                <w:sz w:val="16"/>
                <w:szCs w:val="16"/>
              </w:rPr>
              <w:t>Fax: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+43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(0)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5523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/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52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234-</w:t>
            </w:r>
            <w:r>
              <w:rPr>
                <w:rFonts w:ascii="Arial" w:hAnsi="Arial"/>
                <w:sz w:val="16"/>
                <w:szCs w:val="16"/>
              </w:rPr>
              <w:t>399</w:t>
            </w:r>
          </w:p>
          <w:p w14:paraId="402A30C3" w14:textId="77777777" w:rsidR="008325FF" w:rsidRDefault="008325FF" w:rsidP="008325FF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hyperlink r:id="rId9" w:history="1">
              <w:r w:rsidRPr="00185979">
                <w:rPr>
                  <w:rStyle w:val="Link"/>
                  <w:rFonts w:ascii="Arial" w:hAnsi="Arial"/>
                  <w:sz w:val="16"/>
                  <w:szCs w:val="16"/>
                </w:rPr>
                <w:t>www.eks-informatik.com</w:t>
              </w:r>
            </w:hyperlink>
          </w:p>
          <w:p w14:paraId="189D43C1" w14:textId="77777777" w:rsidR="00233B35" w:rsidRPr="00233B35" w:rsidRDefault="00233B35" w:rsidP="00233B35">
            <w:pPr>
              <w:pStyle w:val="Kopfzeile"/>
              <w:ind w:right="136"/>
              <w:rPr>
                <w:rFonts w:ascii="Arial" w:hAnsi="Arial"/>
                <w:sz w:val="16"/>
                <w:szCs w:val="16"/>
              </w:rPr>
            </w:pPr>
            <w:bookmarkStart w:id="0" w:name="_GoBack"/>
            <w:bookmarkEnd w:id="0"/>
          </w:p>
          <w:p w14:paraId="643D0965" w14:textId="77777777" w:rsidR="003509E3" w:rsidRPr="00F727E1" w:rsidRDefault="003509E3" w:rsidP="00233B3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14:paraId="149E5012" w14:textId="3D8167B0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lastRenderedPageBreak/>
              <w:t>Presse-</w:t>
            </w:r>
            <w:r w:rsidR="009277D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 w:rsidR="009277D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</w:p>
          <w:p w14:paraId="187276FE" w14:textId="5AFE5ACE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="00EA1696">
              <w:rPr>
                <w:rFonts w:ascii="Arial" w:hAnsi="Arial"/>
                <w:sz w:val="16"/>
                <w:szCs w:val="16"/>
              </w:rPr>
              <w:t>-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="00F94010">
              <w:rPr>
                <w:rFonts w:ascii="Arial" w:hAnsi="Arial"/>
                <w:sz w:val="16"/>
                <w:szCs w:val="16"/>
              </w:rPr>
              <w:t>Thomas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="00F94010">
              <w:rPr>
                <w:rFonts w:ascii="Arial" w:hAnsi="Arial"/>
                <w:sz w:val="16"/>
                <w:szCs w:val="16"/>
              </w:rPr>
              <w:t>Seibold</w:t>
            </w:r>
          </w:p>
          <w:p w14:paraId="7A4BA771" w14:textId="77942DD4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43638A98" w14:textId="32A58512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Tel.: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</w:t>
            </w:r>
            <w:r w:rsidR="00F94010">
              <w:rPr>
                <w:rFonts w:ascii="Arial" w:hAnsi="Arial"/>
                <w:sz w:val="16"/>
                <w:szCs w:val="16"/>
              </w:rPr>
              <w:t>1</w:t>
            </w:r>
            <w:r w:rsidRPr="00F727E1">
              <w:rPr>
                <w:rFonts w:ascii="Arial" w:hAnsi="Arial"/>
                <w:sz w:val="16"/>
                <w:szCs w:val="16"/>
              </w:rPr>
              <w:t>9</w:t>
            </w:r>
          </w:p>
          <w:p w14:paraId="5CC8BC76" w14:textId="46BC9D5D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</w:p>
          <w:p w14:paraId="1BF2F381" w14:textId="41CC18BE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10" w:history="1">
              <w:r w:rsidR="00F94010">
                <w:rPr>
                  <w:rStyle w:val="Link"/>
                  <w:rFonts w:ascii="Arial" w:hAnsi="Arial"/>
                  <w:sz w:val="16"/>
                  <w:szCs w:val="16"/>
                </w:rPr>
                <w:t>ts@press-n-relations.de</w:t>
              </w:r>
            </w:hyperlink>
            <w:r w:rsidR="009277D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52746046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559E310C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30CC8E79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93371E" w14:textId="5C8418BD" w:rsidR="003509E3" w:rsidRPr="00F727E1" w:rsidRDefault="003509E3" w:rsidP="003509E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F727E1">
        <w:rPr>
          <w:rFonts w:ascii="Arial" w:eastAsia="Calibri" w:hAnsi="Arial" w:cs="Arial"/>
          <w:b/>
          <w:bCs/>
          <w:sz w:val="16"/>
          <w:szCs w:val="16"/>
          <w:lang w:eastAsia="en-US"/>
        </w:rPr>
        <w:lastRenderedPageBreak/>
        <w:t>Hintergrundinformation</w:t>
      </w:r>
      <w:r w:rsidR="009277D0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 </w:t>
      </w:r>
    </w:p>
    <w:p w14:paraId="0BB65D68" w14:textId="4E39FA54" w:rsidR="00D06211" w:rsidRPr="00521C74" w:rsidRDefault="00766B2A" w:rsidP="00D06211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2004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gegründete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eks</w:t>
      </w:r>
      <w:proofErr w:type="spellEnd"/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informatik</w:t>
      </w:r>
      <w:proofErr w:type="spellEnd"/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gmbh</w:t>
      </w:r>
      <w:proofErr w:type="spellEnd"/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Sitz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Götzis</w:t>
      </w:r>
      <w:proofErr w:type="spellEnd"/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Österreich,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hat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sich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auf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Themenbereiche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Dokumenten-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Workflow-Management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811A34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C634FE">
        <w:rPr>
          <w:rFonts w:ascii="Arial" w:eastAsia="Calibri" w:hAnsi="Arial" w:cs="Arial"/>
          <w:bCs/>
          <w:sz w:val="16"/>
          <w:szCs w:val="16"/>
          <w:lang w:eastAsia="en-US"/>
        </w:rPr>
        <w:t>Akten</w:t>
      </w:r>
      <w:r w:rsidR="00811A34">
        <w:rPr>
          <w:rFonts w:ascii="Arial" w:eastAsia="Calibri" w:hAnsi="Arial" w:cs="Arial"/>
          <w:bCs/>
          <w:sz w:val="16"/>
          <w:szCs w:val="16"/>
          <w:lang w:eastAsia="en-US"/>
        </w:rPr>
        <w:t>verwaltung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spezialisiert.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Leistungsspektrum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umfasst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dabei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sämtliche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Projektdiens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t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leistungen,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wie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komplette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Planung,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Leitung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Durchführung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von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Projekten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inklusive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Schulung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Anwender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C634FE">
        <w:rPr>
          <w:rFonts w:ascii="Arial" w:eastAsia="Calibri" w:hAnsi="Arial" w:cs="Arial"/>
          <w:bCs/>
          <w:sz w:val="16"/>
          <w:szCs w:val="16"/>
          <w:lang w:eastAsia="en-US"/>
        </w:rPr>
        <w:t>P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rogrammierungen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den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>Sprachen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>.NET,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>Objective</w:t>
      </w:r>
      <w:proofErr w:type="spellEnd"/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>-C,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>PHP,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JAVA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C634FE">
        <w:rPr>
          <w:rFonts w:ascii="Arial" w:eastAsia="Calibri" w:hAnsi="Arial" w:cs="Arial"/>
          <w:bCs/>
          <w:sz w:val="16"/>
          <w:szCs w:val="16"/>
          <w:lang w:eastAsia="en-US"/>
        </w:rPr>
        <w:t>ILE RPG</w:t>
      </w:r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>.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>Maßgebliche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>Zielplattformen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>dabei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>sind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>IBM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i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(AS/400),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Windows</w:t>
      </w:r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Lotus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Notes/Domino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>iOS</w:t>
      </w:r>
      <w:proofErr w:type="spellEnd"/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1B0047">
        <w:rPr>
          <w:rFonts w:ascii="Arial" w:eastAsia="Calibri" w:hAnsi="Arial" w:cs="Arial"/>
          <w:bCs/>
          <w:sz w:val="16"/>
          <w:szCs w:val="16"/>
          <w:lang w:eastAsia="en-US"/>
        </w:rPr>
        <w:t>(Apple)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.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eks</w:t>
      </w:r>
      <w:proofErr w:type="spellEnd"/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informatik</w:t>
      </w:r>
      <w:proofErr w:type="spellEnd"/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gmbh</w:t>
      </w:r>
      <w:proofErr w:type="spellEnd"/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ist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Premiumpartner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Comarch</w:t>
      </w:r>
      <w:proofErr w:type="spellEnd"/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AG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(ECM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iS</w:t>
      </w:r>
      <w:proofErr w:type="spellEnd"/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ehemals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InfoStore</w:t>
      </w:r>
      <w:proofErr w:type="spellEnd"/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)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Kendox</w:t>
      </w:r>
      <w:proofErr w:type="spellEnd"/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AG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(</w:t>
      </w:r>
      <w:proofErr w:type="spellStart"/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InfoShare</w:t>
      </w:r>
      <w:proofErr w:type="spellEnd"/>
      <w:r w:rsidRPr="00766B2A">
        <w:rPr>
          <w:rFonts w:ascii="Arial" w:eastAsia="Calibri" w:hAnsi="Arial" w:cs="Arial"/>
          <w:bCs/>
          <w:sz w:val="16"/>
          <w:szCs w:val="16"/>
          <w:lang w:eastAsia="en-US"/>
        </w:rPr>
        <w:t>).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kompetente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motivierte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zehnköpfige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Team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735704">
        <w:rPr>
          <w:rFonts w:ascii="Arial" w:eastAsia="Calibri" w:hAnsi="Arial" w:cs="Arial"/>
          <w:bCs/>
          <w:sz w:val="16"/>
          <w:szCs w:val="16"/>
          <w:lang w:eastAsia="en-US"/>
        </w:rPr>
        <w:t>kann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F003CA">
        <w:rPr>
          <w:rFonts w:ascii="Arial" w:eastAsia="Calibri" w:hAnsi="Arial" w:cs="Arial"/>
          <w:bCs/>
          <w:sz w:val="16"/>
          <w:szCs w:val="16"/>
          <w:lang w:eastAsia="en-US"/>
        </w:rPr>
        <w:t>auf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F003CA">
        <w:rPr>
          <w:rFonts w:ascii="Arial" w:eastAsia="Calibri" w:hAnsi="Arial" w:cs="Arial"/>
          <w:bCs/>
          <w:sz w:val="16"/>
          <w:szCs w:val="16"/>
          <w:lang w:eastAsia="en-US"/>
        </w:rPr>
        <w:t>Mitarbeiter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F003CA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FE2003">
        <w:rPr>
          <w:rFonts w:ascii="Arial" w:eastAsia="Calibri" w:hAnsi="Arial" w:cs="Arial"/>
          <w:bCs/>
          <w:sz w:val="16"/>
          <w:szCs w:val="16"/>
          <w:lang w:eastAsia="en-US"/>
        </w:rPr>
        <w:t>bis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FE2003">
        <w:rPr>
          <w:rFonts w:ascii="Arial" w:eastAsia="Calibri" w:hAnsi="Arial" w:cs="Arial"/>
          <w:bCs/>
          <w:sz w:val="16"/>
          <w:szCs w:val="16"/>
          <w:lang w:eastAsia="en-US"/>
        </w:rPr>
        <w:t>zu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FE2003">
        <w:rPr>
          <w:rFonts w:ascii="Arial" w:eastAsia="Calibri" w:hAnsi="Arial" w:cs="Arial"/>
          <w:bCs/>
          <w:sz w:val="16"/>
          <w:szCs w:val="16"/>
          <w:lang w:eastAsia="en-US"/>
        </w:rPr>
        <w:t>20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FE2003">
        <w:rPr>
          <w:rFonts w:ascii="Arial" w:eastAsia="Calibri" w:hAnsi="Arial" w:cs="Arial"/>
          <w:bCs/>
          <w:sz w:val="16"/>
          <w:szCs w:val="16"/>
          <w:lang w:eastAsia="en-US"/>
        </w:rPr>
        <w:t>Jahre</w:t>
      </w:r>
      <w:r w:rsidR="00287147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180393">
        <w:rPr>
          <w:rFonts w:ascii="Arial" w:eastAsia="Calibri" w:hAnsi="Arial" w:cs="Arial"/>
          <w:bCs/>
          <w:sz w:val="16"/>
          <w:szCs w:val="16"/>
          <w:lang w:eastAsia="en-US"/>
        </w:rPr>
        <w:t>Branchene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rfahrung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zurück</w:t>
      </w:r>
      <w:r w:rsidR="00735704">
        <w:rPr>
          <w:rFonts w:ascii="Arial" w:eastAsia="Calibri" w:hAnsi="Arial" w:cs="Arial"/>
          <w:bCs/>
          <w:sz w:val="16"/>
          <w:szCs w:val="16"/>
          <w:lang w:eastAsia="en-US"/>
        </w:rPr>
        <w:t>greifen</w:t>
      </w:r>
      <w:r w:rsidR="00180393">
        <w:rPr>
          <w:rFonts w:ascii="Arial" w:eastAsia="Calibri" w:hAnsi="Arial" w:cs="Arial"/>
          <w:bCs/>
          <w:sz w:val="16"/>
          <w:szCs w:val="16"/>
          <w:lang w:eastAsia="en-US"/>
        </w:rPr>
        <w:t>.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CF4F79">
        <w:rPr>
          <w:rFonts w:ascii="Arial" w:eastAsia="Calibri" w:hAnsi="Arial" w:cs="Arial"/>
          <w:bCs/>
          <w:sz w:val="16"/>
          <w:szCs w:val="16"/>
          <w:lang w:eastAsia="en-US"/>
        </w:rPr>
        <w:t>Gemeinsam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180393">
        <w:rPr>
          <w:rFonts w:ascii="Arial" w:eastAsia="Calibri" w:hAnsi="Arial" w:cs="Arial"/>
          <w:bCs/>
          <w:sz w:val="16"/>
          <w:szCs w:val="16"/>
          <w:lang w:eastAsia="en-US"/>
        </w:rPr>
        <w:t>wurden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bereits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über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150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Kundenprojekte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Österreich,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Deutschland,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8F6E29" w:rsidRPr="004F7552">
        <w:rPr>
          <w:rFonts w:ascii="Arial" w:eastAsia="Calibri" w:hAnsi="Arial" w:cs="Arial"/>
          <w:bCs/>
          <w:sz w:val="16"/>
          <w:szCs w:val="16"/>
          <w:lang w:eastAsia="en-US"/>
        </w:rPr>
        <w:t>Schweiz</w:t>
      </w:r>
      <w:r w:rsidR="008F6E29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Spanien,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Frankreich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8F6E29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Slowakei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erfolgreich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D06211" w:rsidRPr="004F7552">
        <w:rPr>
          <w:rFonts w:ascii="Arial" w:eastAsia="Calibri" w:hAnsi="Arial" w:cs="Arial"/>
          <w:bCs/>
          <w:sz w:val="16"/>
          <w:szCs w:val="16"/>
          <w:lang w:eastAsia="en-US"/>
        </w:rPr>
        <w:t>durchgeführt.</w:t>
      </w:r>
    </w:p>
    <w:p w14:paraId="6E2A1AA5" w14:textId="77777777" w:rsidR="004F7552" w:rsidRPr="00D06211" w:rsidRDefault="004F7552" w:rsidP="004F7552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604D312A" w14:textId="0E53F958" w:rsidR="00D06211" w:rsidRPr="00AD6898" w:rsidRDefault="004F7552" w:rsidP="00932A15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D</w:t>
      </w:r>
      <w:r w:rsidR="00A524E1">
        <w:rPr>
          <w:rFonts w:ascii="Arial" w:eastAsia="Calibri" w:hAnsi="Arial" w:cs="Arial"/>
          <w:bCs/>
          <w:sz w:val="16"/>
          <w:szCs w:val="16"/>
          <w:lang w:eastAsia="en-US"/>
        </w:rPr>
        <w:t>as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Produkt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Living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Documents</w:t>
      </w:r>
      <w:proofErr w:type="spellEnd"/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kurz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LDOX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genannt,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steht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für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AD6898">
        <w:rPr>
          <w:rFonts w:ascii="Arial" w:eastAsia="Calibri" w:hAnsi="Arial" w:cs="Arial"/>
          <w:bCs/>
          <w:sz w:val="16"/>
          <w:szCs w:val="16"/>
          <w:lang w:eastAsia="en-US"/>
        </w:rPr>
        <w:t>durchgängige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673E50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673E50">
        <w:rPr>
          <w:rFonts w:ascii="Arial" w:eastAsia="Calibri" w:hAnsi="Arial" w:cs="Arial"/>
          <w:bCs/>
          <w:sz w:val="16"/>
          <w:szCs w:val="16"/>
          <w:lang w:eastAsia="en-US"/>
        </w:rPr>
        <w:t>nachhaltige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Verarbeitung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von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Dokume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ten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AD6898">
        <w:rPr>
          <w:rFonts w:ascii="Arial" w:eastAsia="Calibri" w:hAnsi="Arial" w:cs="Arial"/>
          <w:bCs/>
          <w:sz w:val="16"/>
          <w:szCs w:val="16"/>
          <w:lang w:eastAsia="en-US"/>
        </w:rPr>
        <w:t>–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vom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Eingang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im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Unternehmen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bis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hin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zur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revisionssicheren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Aufbewahrung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CF4F79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A524E1">
        <w:rPr>
          <w:rFonts w:ascii="Arial" w:eastAsia="Calibri" w:hAnsi="Arial" w:cs="Arial"/>
          <w:bCs/>
          <w:sz w:val="16"/>
          <w:szCs w:val="16"/>
          <w:lang w:eastAsia="en-US"/>
        </w:rPr>
        <w:t>bei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Migrationen.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LDOX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ist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eine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gesam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t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heitliche</w:t>
      </w:r>
      <w:proofErr w:type="spellEnd"/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CF4F79">
        <w:rPr>
          <w:rFonts w:ascii="Arial" w:eastAsia="Calibri" w:hAnsi="Arial" w:cs="Arial"/>
          <w:bCs/>
          <w:sz w:val="16"/>
          <w:szCs w:val="16"/>
          <w:lang w:eastAsia="en-US"/>
        </w:rPr>
        <w:t>Anwendung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ausgewählte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Standardprodukte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zu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einer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effizienten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prozesssicheren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Gesamtlösung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formt.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3E643D">
        <w:rPr>
          <w:rFonts w:ascii="Arial" w:eastAsia="Calibri" w:hAnsi="Arial" w:cs="Arial"/>
          <w:bCs/>
          <w:sz w:val="16"/>
          <w:szCs w:val="16"/>
          <w:lang w:eastAsia="en-US"/>
        </w:rPr>
        <w:t>Diese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3E643D">
        <w:rPr>
          <w:rFonts w:ascii="Arial" w:eastAsia="Calibri" w:hAnsi="Arial" w:cs="Arial"/>
          <w:bCs/>
          <w:sz w:val="16"/>
          <w:szCs w:val="16"/>
          <w:lang w:eastAsia="en-US"/>
        </w:rPr>
        <w:t>bildet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673E50">
        <w:rPr>
          <w:rFonts w:ascii="Arial" w:eastAsia="Calibri" w:hAnsi="Arial" w:cs="Arial"/>
          <w:bCs/>
          <w:sz w:val="16"/>
          <w:szCs w:val="16"/>
          <w:lang w:eastAsia="en-US"/>
        </w:rPr>
        <w:t>sämtliche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673E50">
        <w:rPr>
          <w:rFonts w:ascii="Arial" w:eastAsia="Calibri" w:hAnsi="Arial" w:cs="Arial"/>
          <w:bCs/>
          <w:sz w:val="16"/>
          <w:szCs w:val="16"/>
          <w:lang w:eastAsia="en-US"/>
        </w:rPr>
        <w:t>Teilaspekte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CD6B69">
        <w:rPr>
          <w:rFonts w:ascii="Arial" w:eastAsia="Calibri" w:hAnsi="Arial" w:cs="Arial"/>
          <w:bCs/>
          <w:sz w:val="16"/>
          <w:szCs w:val="16"/>
          <w:lang w:eastAsia="en-US"/>
        </w:rPr>
        <w:t>ab</w:t>
      </w:r>
      <w:r w:rsidR="00673E50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673E50">
        <w:rPr>
          <w:rFonts w:ascii="Arial" w:eastAsia="Calibri" w:hAnsi="Arial" w:cs="Arial"/>
          <w:bCs/>
          <w:sz w:val="16"/>
          <w:szCs w:val="16"/>
          <w:lang w:eastAsia="en-US"/>
        </w:rPr>
        <w:t>wie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Workflow,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Cold</w:t>
      </w:r>
      <w:proofErr w:type="spellEnd"/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WORM</w:t>
      </w:r>
      <w:r w:rsidR="003E643D">
        <w:rPr>
          <w:rFonts w:ascii="Arial" w:eastAsia="Calibri" w:hAnsi="Arial" w:cs="Arial"/>
          <w:bCs/>
          <w:sz w:val="16"/>
          <w:szCs w:val="16"/>
          <w:lang w:eastAsia="en-US"/>
        </w:rPr>
        <w:t>-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Appliance,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Aktenverwaltung,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Domino</w:t>
      </w:r>
      <w:r w:rsidR="004823AC">
        <w:rPr>
          <w:rFonts w:ascii="Arial" w:eastAsia="Calibri" w:hAnsi="Arial" w:cs="Arial"/>
          <w:bCs/>
          <w:sz w:val="16"/>
          <w:szCs w:val="16"/>
          <w:lang w:eastAsia="en-US"/>
        </w:rPr>
        <w:t>-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Archivierung,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DMS</w:t>
      </w:r>
      <w:r w:rsidR="004823AC">
        <w:rPr>
          <w:rFonts w:ascii="Arial" w:eastAsia="Calibri" w:hAnsi="Arial" w:cs="Arial"/>
          <w:bCs/>
          <w:sz w:val="16"/>
          <w:szCs w:val="16"/>
          <w:lang w:eastAsia="en-US"/>
        </w:rPr>
        <w:t>-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Migration</w:t>
      </w:r>
      <w:r w:rsidR="00841D5D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552DE9">
        <w:rPr>
          <w:rFonts w:ascii="Arial" w:eastAsia="Calibri" w:hAnsi="Arial" w:cs="Arial"/>
          <w:bCs/>
          <w:sz w:val="16"/>
          <w:szCs w:val="16"/>
          <w:lang w:eastAsia="en-US"/>
        </w:rPr>
        <w:t>Vertragsverwaltung,</w:t>
      </w:r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="00841D5D">
        <w:rPr>
          <w:rFonts w:ascii="Arial" w:eastAsia="Calibri" w:hAnsi="Arial" w:cs="Arial"/>
          <w:bCs/>
          <w:sz w:val="16"/>
          <w:szCs w:val="16"/>
          <w:lang w:eastAsia="en-US"/>
        </w:rPr>
        <w:t>G</w:t>
      </w:r>
      <w:r w:rsidR="006961FC">
        <w:rPr>
          <w:rFonts w:ascii="Arial" w:eastAsia="Calibri" w:hAnsi="Arial" w:cs="Arial"/>
          <w:bCs/>
          <w:sz w:val="16"/>
          <w:szCs w:val="16"/>
          <w:lang w:eastAsia="en-US"/>
        </w:rPr>
        <w:t>D</w:t>
      </w:r>
      <w:r w:rsidR="00841D5D">
        <w:rPr>
          <w:rFonts w:ascii="Arial" w:eastAsia="Calibri" w:hAnsi="Arial" w:cs="Arial"/>
          <w:bCs/>
          <w:sz w:val="16"/>
          <w:szCs w:val="16"/>
          <w:lang w:eastAsia="en-US"/>
        </w:rPr>
        <w:t>PdU</w:t>
      </w:r>
      <w:proofErr w:type="spellEnd"/>
      <w:r w:rsidR="009277D0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F7552">
        <w:rPr>
          <w:rFonts w:ascii="Arial" w:eastAsia="Calibri" w:hAnsi="Arial" w:cs="Arial"/>
          <w:bCs/>
          <w:sz w:val="16"/>
          <w:szCs w:val="16"/>
          <w:lang w:eastAsia="en-US"/>
        </w:rPr>
        <w:t>u.v.m.</w:t>
      </w:r>
    </w:p>
    <w:sectPr w:rsidR="00D06211" w:rsidRPr="00AD6898" w:rsidSect="00C8721E">
      <w:headerReference w:type="default" r:id="rId11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67109A" w14:textId="77777777" w:rsidR="00B62424" w:rsidRDefault="00B62424">
      <w:r>
        <w:separator/>
      </w:r>
    </w:p>
  </w:endnote>
  <w:endnote w:type="continuationSeparator" w:id="0">
    <w:p w14:paraId="2EF449CD" w14:textId="77777777" w:rsidR="00B62424" w:rsidRDefault="00B62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63F09A" w14:textId="77777777" w:rsidR="00B62424" w:rsidRDefault="00B62424">
      <w:r>
        <w:separator/>
      </w:r>
    </w:p>
  </w:footnote>
  <w:footnote w:type="continuationSeparator" w:id="0">
    <w:p w14:paraId="5A30D1B0" w14:textId="77777777" w:rsidR="00B62424" w:rsidRDefault="00B6242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006D19" w14:textId="77777777" w:rsidR="00B62424" w:rsidRDefault="00B62424" w:rsidP="007E0822">
    <w:pPr>
      <w:pStyle w:val="Kopfzeile"/>
      <w:tabs>
        <w:tab w:val="clear" w:pos="4536"/>
        <w:tab w:val="left" w:pos="6840"/>
      </w:tabs>
      <w:jc w:val="right"/>
      <w:rPr>
        <w:rFonts w:ascii="Arial Black" w:hAnsi="Arial Black"/>
        <w:sz w:val="32"/>
      </w:rPr>
    </w:pPr>
    <w:r>
      <w:rPr>
        <w:rFonts w:ascii="Arial Black" w:hAnsi="Arial Black"/>
        <w:noProof/>
        <w:sz w:val="32"/>
      </w:rPr>
      <w:drawing>
        <wp:inline distT="0" distB="0" distL="0" distR="0" wp14:anchorId="37E596FE" wp14:editId="7DDE7260">
          <wp:extent cx="1270000" cy="617855"/>
          <wp:effectExtent l="0" t="0" r="0" b="0"/>
          <wp:docPr id="1" name="Bild 1" descr="ek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61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662987" w14:textId="77777777" w:rsidR="00B62424" w:rsidRDefault="00B62424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29540AE4" w14:textId="37A57745" w:rsidR="00B62424" w:rsidRDefault="00B62424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4907B0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4907B0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1832A76B" w14:textId="77777777" w:rsidR="00B62424" w:rsidRDefault="00B62424">
    <w:pPr>
      <w:pStyle w:val="Kopfzeile"/>
      <w:rPr>
        <w:sz w:val="20"/>
      </w:rPr>
    </w:pPr>
  </w:p>
  <w:p w14:paraId="6A4D7E7F" w14:textId="77777777" w:rsidR="00B62424" w:rsidRDefault="00B62424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A68C4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01C30"/>
    <w:rsid w:val="000056F8"/>
    <w:rsid w:val="00010CC1"/>
    <w:rsid w:val="00011B54"/>
    <w:rsid w:val="00026544"/>
    <w:rsid w:val="000301F4"/>
    <w:rsid w:val="000342E4"/>
    <w:rsid w:val="0003771C"/>
    <w:rsid w:val="000427D4"/>
    <w:rsid w:val="000437E0"/>
    <w:rsid w:val="0005123C"/>
    <w:rsid w:val="00055061"/>
    <w:rsid w:val="00055247"/>
    <w:rsid w:val="00056FE8"/>
    <w:rsid w:val="00060BB6"/>
    <w:rsid w:val="00060DF2"/>
    <w:rsid w:val="00062E14"/>
    <w:rsid w:val="000643E2"/>
    <w:rsid w:val="00067FE3"/>
    <w:rsid w:val="00070766"/>
    <w:rsid w:val="00071ECA"/>
    <w:rsid w:val="000748F7"/>
    <w:rsid w:val="00082974"/>
    <w:rsid w:val="000835E2"/>
    <w:rsid w:val="0008470A"/>
    <w:rsid w:val="00086ACA"/>
    <w:rsid w:val="00090165"/>
    <w:rsid w:val="00090B43"/>
    <w:rsid w:val="00094AE3"/>
    <w:rsid w:val="000975EA"/>
    <w:rsid w:val="000A7B52"/>
    <w:rsid w:val="000A7BCC"/>
    <w:rsid w:val="000B091A"/>
    <w:rsid w:val="000B2E3A"/>
    <w:rsid w:val="000B7334"/>
    <w:rsid w:val="000B73E0"/>
    <w:rsid w:val="000C32DB"/>
    <w:rsid w:val="000C4E7F"/>
    <w:rsid w:val="000C7713"/>
    <w:rsid w:val="000D008B"/>
    <w:rsid w:val="000D3933"/>
    <w:rsid w:val="000D3D7D"/>
    <w:rsid w:val="000D6D39"/>
    <w:rsid w:val="000E0884"/>
    <w:rsid w:val="000E2526"/>
    <w:rsid w:val="000E372C"/>
    <w:rsid w:val="000E399A"/>
    <w:rsid w:val="000E485D"/>
    <w:rsid w:val="000E6A9A"/>
    <w:rsid w:val="000E7700"/>
    <w:rsid w:val="000F318E"/>
    <w:rsid w:val="000F3350"/>
    <w:rsid w:val="000F3B00"/>
    <w:rsid w:val="000F53BC"/>
    <w:rsid w:val="000F5856"/>
    <w:rsid w:val="0010197B"/>
    <w:rsid w:val="001019F9"/>
    <w:rsid w:val="001070C7"/>
    <w:rsid w:val="0011178F"/>
    <w:rsid w:val="00112D88"/>
    <w:rsid w:val="001147CF"/>
    <w:rsid w:val="0011590A"/>
    <w:rsid w:val="0012325A"/>
    <w:rsid w:val="00123953"/>
    <w:rsid w:val="00127DAB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34AE"/>
    <w:rsid w:val="001435BB"/>
    <w:rsid w:val="001462D8"/>
    <w:rsid w:val="001479BC"/>
    <w:rsid w:val="00150505"/>
    <w:rsid w:val="00151474"/>
    <w:rsid w:val="0015359E"/>
    <w:rsid w:val="0015655E"/>
    <w:rsid w:val="00157155"/>
    <w:rsid w:val="00160D69"/>
    <w:rsid w:val="001612D1"/>
    <w:rsid w:val="00162A15"/>
    <w:rsid w:val="00171950"/>
    <w:rsid w:val="00172365"/>
    <w:rsid w:val="00172497"/>
    <w:rsid w:val="00172A25"/>
    <w:rsid w:val="0017373C"/>
    <w:rsid w:val="00173B20"/>
    <w:rsid w:val="001752B2"/>
    <w:rsid w:val="00176308"/>
    <w:rsid w:val="00176617"/>
    <w:rsid w:val="00177675"/>
    <w:rsid w:val="00180393"/>
    <w:rsid w:val="001827BE"/>
    <w:rsid w:val="00183EC3"/>
    <w:rsid w:val="00185979"/>
    <w:rsid w:val="00185C69"/>
    <w:rsid w:val="00186BBB"/>
    <w:rsid w:val="00190660"/>
    <w:rsid w:val="00192E04"/>
    <w:rsid w:val="00193508"/>
    <w:rsid w:val="001964DD"/>
    <w:rsid w:val="00196E6A"/>
    <w:rsid w:val="00197035"/>
    <w:rsid w:val="001A456B"/>
    <w:rsid w:val="001A5E62"/>
    <w:rsid w:val="001A7C25"/>
    <w:rsid w:val="001B0047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C752B"/>
    <w:rsid w:val="001D0511"/>
    <w:rsid w:val="001D5BE4"/>
    <w:rsid w:val="001D77F3"/>
    <w:rsid w:val="001E0838"/>
    <w:rsid w:val="001E0ACA"/>
    <w:rsid w:val="001E1833"/>
    <w:rsid w:val="001E295B"/>
    <w:rsid w:val="001E2D3B"/>
    <w:rsid w:val="001E3F09"/>
    <w:rsid w:val="001E6591"/>
    <w:rsid w:val="001E6A98"/>
    <w:rsid w:val="001F008A"/>
    <w:rsid w:val="001F05A6"/>
    <w:rsid w:val="001F327A"/>
    <w:rsid w:val="001F44EE"/>
    <w:rsid w:val="001F4F07"/>
    <w:rsid w:val="001F6400"/>
    <w:rsid w:val="001F7858"/>
    <w:rsid w:val="001F798D"/>
    <w:rsid w:val="001F7EA2"/>
    <w:rsid w:val="00201C6F"/>
    <w:rsid w:val="00201C94"/>
    <w:rsid w:val="0020335E"/>
    <w:rsid w:val="00203DBD"/>
    <w:rsid w:val="00210B1C"/>
    <w:rsid w:val="00210F22"/>
    <w:rsid w:val="00213A08"/>
    <w:rsid w:val="0021418C"/>
    <w:rsid w:val="0021666C"/>
    <w:rsid w:val="00225C05"/>
    <w:rsid w:val="00226B55"/>
    <w:rsid w:val="002279E6"/>
    <w:rsid w:val="00227F2C"/>
    <w:rsid w:val="00231FCC"/>
    <w:rsid w:val="00233B35"/>
    <w:rsid w:val="00234C68"/>
    <w:rsid w:val="00240226"/>
    <w:rsid w:val="0024031A"/>
    <w:rsid w:val="002406C9"/>
    <w:rsid w:val="00244731"/>
    <w:rsid w:val="00244FDD"/>
    <w:rsid w:val="0024683B"/>
    <w:rsid w:val="00246EA7"/>
    <w:rsid w:val="002471F2"/>
    <w:rsid w:val="00251159"/>
    <w:rsid w:val="00251E3E"/>
    <w:rsid w:val="0025524F"/>
    <w:rsid w:val="00255E30"/>
    <w:rsid w:val="00255F75"/>
    <w:rsid w:val="00256821"/>
    <w:rsid w:val="002572EA"/>
    <w:rsid w:val="002575A9"/>
    <w:rsid w:val="002605D8"/>
    <w:rsid w:val="002625BF"/>
    <w:rsid w:val="00262F8A"/>
    <w:rsid w:val="002647B8"/>
    <w:rsid w:val="00264F34"/>
    <w:rsid w:val="002650EE"/>
    <w:rsid w:val="002660FF"/>
    <w:rsid w:val="0026632C"/>
    <w:rsid w:val="0026671C"/>
    <w:rsid w:val="002670BB"/>
    <w:rsid w:val="00270A98"/>
    <w:rsid w:val="00271792"/>
    <w:rsid w:val="002733BC"/>
    <w:rsid w:val="00273693"/>
    <w:rsid w:val="00274DBA"/>
    <w:rsid w:val="0027747C"/>
    <w:rsid w:val="0028156A"/>
    <w:rsid w:val="00282081"/>
    <w:rsid w:val="00282612"/>
    <w:rsid w:val="00282621"/>
    <w:rsid w:val="00283696"/>
    <w:rsid w:val="00287147"/>
    <w:rsid w:val="002901F6"/>
    <w:rsid w:val="002909E4"/>
    <w:rsid w:val="002939DD"/>
    <w:rsid w:val="002967CA"/>
    <w:rsid w:val="00296F87"/>
    <w:rsid w:val="00297CBA"/>
    <w:rsid w:val="002A006C"/>
    <w:rsid w:val="002A0118"/>
    <w:rsid w:val="002A018D"/>
    <w:rsid w:val="002A58AD"/>
    <w:rsid w:val="002A6650"/>
    <w:rsid w:val="002A7EEC"/>
    <w:rsid w:val="002B25A1"/>
    <w:rsid w:val="002B2C35"/>
    <w:rsid w:val="002B608E"/>
    <w:rsid w:val="002C2A9E"/>
    <w:rsid w:val="002C5E02"/>
    <w:rsid w:val="002C6C9E"/>
    <w:rsid w:val="002D11E4"/>
    <w:rsid w:val="002D211F"/>
    <w:rsid w:val="002D51EE"/>
    <w:rsid w:val="002D6F2D"/>
    <w:rsid w:val="002E207A"/>
    <w:rsid w:val="002E6F06"/>
    <w:rsid w:val="002F0DEE"/>
    <w:rsid w:val="002F1967"/>
    <w:rsid w:val="002F3A2D"/>
    <w:rsid w:val="002F6E1B"/>
    <w:rsid w:val="00300FB5"/>
    <w:rsid w:val="00302777"/>
    <w:rsid w:val="0030325D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54A5"/>
    <w:rsid w:val="003370E9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4C3A"/>
    <w:rsid w:val="003571E5"/>
    <w:rsid w:val="00357511"/>
    <w:rsid w:val="00357BF1"/>
    <w:rsid w:val="00361C1B"/>
    <w:rsid w:val="003627C6"/>
    <w:rsid w:val="003705C8"/>
    <w:rsid w:val="003723C2"/>
    <w:rsid w:val="00372700"/>
    <w:rsid w:val="0037282B"/>
    <w:rsid w:val="00373744"/>
    <w:rsid w:val="00375992"/>
    <w:rsid w:val="00377143"/>
    <w:rsid w:val="00380EDA"/>
    <w:rsid w:val="00385418"/>
    <w:rsid w:val="003870E2"/>
    <w:rsid w:val="0039078E"/>
    <w:rsid w:val="0039108F"/>
    <w:rsid w:val="00392021"/>
    <w:rsid w:val="00392A77"/>
    <w:rsid w:val="00393020"/>
    <w:rsid w:val="0039311A"/>
    <w:rsid w:val="003972E8"/>
    <w:rsid w:val="003A040C"/>
    <w:rsid w:val="003A482B"/>
    <w:rsid w:val="003A639E"/>
    <w:rsid w:val="003B5537"/>
    <w:rsid w:val="003B5BDA"/>
    <w:rsid w:val="003B7503"/>
    <w:rsid w:val="003B7607"/>
    <w:rsid w:val="003C05AC"/>
    <w:rsid w:val="003C2EFA"/>
    <w:rsid w:val="003C59BD"/>
    <w:rsid w:val="003D464D"/>
    <w:rsid w:val="003E055C"/>
    <w:rsid w:val="003E142C"/>
    <w:rsid w:val="003E1490"/>
    <w:rsid w:val="003E1685"/>
    <w:rsid w:val="003E2536"/>
    <w:rsid w:val="003E54F1"/>
    <w:rsid w:val="003E643D"/>
    <w:rsid w:val="003E7214"/>
    <w:rsid w:val="003E7778"/>
    <w:rsid w:val="003F223F"/>
    <w:rsid w:val="003F2A36"/>
    <w:rsid w:val="003F2ABF"/>
    <w:rsid w:val="003F40EA"/>
    <w:rsid w:val="003F4E7E"/>
    <w:rsid w:val="003F6AB2"/>
    <w:rsid w:val="003F7924"/>
    <w:rsid w:val="00400142"/>
    <w:rsid w:val="004008F8"/>
    <w:rsid w:val="00400B88"/>
    <w:rsid w:val="00401030"/>
    <w:rsid w:val="00402C12"/>
    <w:rsid w:val="004030DE"/>
    <w:rsid w:val="004047A7"/>
    <w:rsid w:val="00406F2E"/>
    <w:rsid w:val="0041044F"/>
    <w:rsid w:val="00411B59"/>
    <w:rsid w:val="00415391"/>
    <w:rsid w:val="004157F1"/>
    <w:rsid w:val="004207FD"/>
    <w:rsid w:val="004220EA"/>
    <w:rsid w:val="00422335"/>
    <w:rsid w:val="00427139"/>
    <w:rsid w:val="004301C8"/>
    <w:rsid w:val="0043136B"/>
    <w:rsid w:val="00434089"/>
    <w:rsid w:val="00437202"/>
    <w:rsid w:val="0044057D"/>
    <w:rsid w:val="00440BB3"/>
    <w:rsid w:val="0044245E"/>
    <w:rsid w:val="004442D1"/>
    <w:rsid w:val="004468BB"/>
    <w:rsid w:val="00450B5F"/>
    <w:rsid w:val="00450F4C"/>
    <w:rsid w:val="00453B30"/>
    <w:rsid w:val="00465CCF"/>
    <w:rsid w:val="00467A18"/>
    <w:rsid w:val="00470345"/>
    <w:rsid w:val="00473FC7"/>
    <w:rsid w:val="00476F57"/>
    <w:rsid w:val="004770D7"/>
    <w:rsid w:val="004800ED"/>
    <w:rsid w:val="004823AC"/>
    <w:rsid w:val="0048416D"/>
    <w:rsid w:val="004907B0"/>
    <w:rsid w:val="00492FB4"/>
    <w:rsid w:val="00494494"/>
    <w:rsid w:val="004A12C0"/>
    <w:rsid w:val="004A1F3B"/>
    <w:rsid w:val="004A24F7"/>
    <w:rsid w:val="004A2726"/>
    <w:rsid w:val="004A5AA8"/>
    <w:rsid w:val="004A706E"/>
    <w:rsid w:val="004B332D"/>
    <w:rsid w:val="004B474D"/>
    <w:rsid w:val="004B48DB"/>
    <w:rsid w:val="004B6E40"/>
    <w:rsid w:val="004C1792"/>
    <w:rsid w:val="004C3003"/>
    <w:rsid w:val="004C3A71"/>
    <w:rsid w:val="004C554D"/>
    <w:rsid w:val="004D3C61"/>
    <w:rsid w:val="004D4D93"/>
    <w:rsid w:val="004D5DF5"/>
    <w:rsid w:val="004E0427"/>
    <w:rsid w:val="004E0AA6"/>
    <w:rsid w:val="004E3DB0"/>
    <w:rsid w:val="004E5D64"/>
    <w:rsid w:val="004E72E8"/>
    <w:rsid w:val="004F1F03"/>
    <w:rsid w:val="004F3204"/>
    <w:rsid w:val="004F36DF"/>
    <w:rsid w:val="004F4518"/>
    <w:rsid w:val="004F68C6"/>
    <w:rsid w:val="004F6FDD"/>
    <w:rsid w:val="004F7552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E2C"/>
    <w:rsid w:val="00514BB2"/>
    <w:rsid w:val="005154BA"/>
    <w:rsid w:val="00516937"/>
    <w:rsid w:val="00521885"/>
    <w:rsid w:val="00521C74"/>
    <w:rsid w:val="00530297"/>
    <w:rsid w:val="005303FD"/>
    <w:rsid w:val="00532BD5"/>
    <w:rsid w:val="00535BB7"/>
    <w:rsid w:val="00537676"/>
    <w:rsid w:val="00540A18"/>
    <w:rsid w:val="005476C3"/>
    <w:rsid w:val="00547A09"/>
    <w:rsid w:val="00547C8A"/>
    <w:rsid w:val="0055175E"/>
    <w:rsid w:val="00552B2A"/>
    <w:rsid w:val="00552DE9"/>
    <w:rsid w:val="00553B41"/>
    <w:rsid w:val="00556D73"/>
    <w:rsid w:val="0055728B"/>
    <w:rsid w:val="005629D7"/>
    <w:rsid w:val="005654D7"/>
    <w:rsid w:val="00577444"/>
    <w:rsid w:val="0057772C"/>
    <w:rsid w:val="005864CC"/>
    <w:rsid w:val="00591D10"/>
    <w:rsid w:val="00595EA8"/>
    <w:rsid w:val="005A1880"/>
    <w:rsid w:val="005A195D"/>
    <w:rsid w:val="005A2856"/>
    <w:rsid w:val="005A44C7"/>
    <w:rsid w:val="005A581B"/>
    <w:rsid w:val="005A582B"/>
    <w:rsid w:val="005A5D1D"/>
    <w:rsid w:val="005A6A1C"/>
    <w:rsid w:val="005A6D87"/>
    <w:rsid w:val="005B3955"/>
    <w:rsid w:val="005B6C46"/>
    <w:rsid w:val="005C1743"/>
    <w:rsid w:val="005C2ABC"/>
    <w:rsid w:val="005C38F6"/>
    <w:rsid w:val="005C4FA7"/>
    <w:rsid w:val="005D0075"/>
    <w:rsid w:val="005D0E47"/>
    <w:rsid w:val="005D2415"/>
    <w:rsid w:val="005D6BF7"/>
    <w:rsid w:val="005D6DFC"/>
    <w:rsid w:val="005E467E"/>
    <w:rsid w:val="005E5B95"/>
    <w:rsid w:val="005E66CD"/>
    <w:rsid w:val="005F2F67"/>
    <w:rsid w:val="005F7B69"/>
    <w:rsid w:val="00604146"/>
    <w:rsid w:val="006053AF"/>
    <w:rsid w:val="00610FF6"/>
    <w:rsid w:val="006119E2"/>
    <w:rsid w:val="00612426"/>
    <w:rsid w:val="00613076"/>
    <w:rsid w:val="00613D40"/>
    <w:rsid w:val="00615003"/>
    <w:rsid w:val="00617BB2"/>
    <w:rsid w:val="00621BBC"/>
    <w:rsid w:val="00623783"/>
    <w:rsid w:val="00623F24"/>
    <w:rsid w:val="0062468A"/>
    <w:rsid w:val="006248A3"/>
    <w:rsid w:val="006256A8"/>
    <w:rsid w:val="006258B6"/>
    <w:rsid w:val="00627CB9"/>
    <w:rsid w:val="00632FB4"/>
    <w:rsid w:val="0063309B"/>
    <w:rsid w:val="00634288"/>
    <w:rsid w:val="00634566"/>
    <w:rsid w:val="0064095D"/>
    <w:rsid w:val="00642009"/>
    <w:rsid w:val="006435FF"/>
    <w:rsid w:val="00644626"/>
    <w:rsid w:val="0064549B"/>
    <w:rsid w:val="006509BA"/>
    <w:rsid w:val="0065323E"/>
    <w:rsid w:val="00654E57"/>
    <w:rsid w:val="00654E93"/>
    <w:rsid w:val="00660B07"/>
    <w:rsid w:val="006645B0"/>
    <w:rsid w:val="00665E26"/>
    <w:rsid w:val="0066735A"/>
    <w:rsid w:val="0067224A"/>
    <w:rsid w:val="00672473"/>
    <w:rsid w:val="00673BC4"/>
    <w:rsid w:val="00673E50"/>
    <w:rsid w:val="0067479C"/>
    <w:rsid w:val="0067543B"/>
    <w:rsid w:val="00677467"/>
    <w:rsid w:val="006777B7"/>
    <w:rsid w:val="00681621"/>
    <w:rsid w:val="006829BF"/>
    <w:rsid w:val="006844C8"/>
    <w:rsid w:val="00685532"/>
    <w:rsid w:val="00687050"/>
    <w:rsid w:val="00691197"/>
    <w:rsid w:val="006928B9"/>
    <w:rsid w:val="006930B8"/>
    <w:rsid w:val="00693CCA"/>
    <w:rsid w:val="00694480"/>
    <w:rsid w:val="006961FC"/>
    <w:rsid w:val="00697340"/>
    <w:rsid w:val="006976CC"/>
    <w:rsid w:val="00697EA3"/>
    <w:rsid w:val="006A00B4"/>
    <w:rsid w:val="006A0691"/>
    <w:rsid w:val="006A101F"/>
    <w:rsid w:val="006A11FD"/>
    <w:rsid w:val="006A1DF8"/>
    <w:rsid w:val="006A28A2"/>
    <w:rsid w:val="006A2DC3"/>
    <w:rsid w:val="006A438E"/>
    <w:rsid w:val="006A5127"/>
    <w:rsid w:val="006A5788"/>
    <w:rsid w:val="006A7969"/>
    <w:rsid w:val="006A7A23"/>
    <w:rsid w:val="006A7ACF"/>
    <w:rsid w:val="006B43F2"/>
    <w:rsid w:val="006B7D76"/>
    <w:rsid w:val="006C12A7"/>
    <w:rsid w:val="006C1A92"/>
    <w:rsid w:val="006C3792"/>
    <w:rsid w:val="006C4B52"/>
    <w:rsid w:val="006C6105"/>
    <w:rsid w:val="006C67E4"/>
    <w:rsid w:val="006D046D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E6F8C"/>
    <w:rsid w:val="006F1355"/>
    <w:rsid w:val="006F45E2"/>
    <w:rsid w:val="006F515D"/>
    <w:rsid w:val="007033F3"/>
    <w:rsid w:val="007046AC"/>
    <w:rsid w:val="00704956"/>
    <w:rsid w:val="00712B3F"/>
    <w:rsid w:val="007158E1"/>
    <w:rsid w:val="00716C71"/>
    <w:rsid w:val="007201B3"/>
    <w:rsid w:val="00723A1C"/>
    <w:rsid w:val="00723E82"/>
    <w:rsid w:val="00726CFD"/>
    <w:rsid w:val="007273E1"/>
    <w:rsid w:val="0073073B"/>
    <w:rsid w:val="007342F1"/>
    <w:rsid w:val="00735704"/>
    <w:rsid w:val="007403EE"/>
    <w:rsid w:val="007418A5"/>
    <w:rsid w:val="007437B5"/>
    <w:rsid w:val="00743DBA"/>
    <w:rsid w:val="00744133"/>
    <w:rsid w:val="007442F8"/>
    <w:rsid w:val="007461FD"/>
    <w:rsid w:val="00751636"/>
    <w:rsid w:val="00752D2D"/>
    <w:rsid w:val="00756EBC"/>
    <w:rsid w:val="00764EAE"/>
    <w:rsid w:val="0076516B"/>
    <w:rsid w:val="00766B2A"/>
    <w:rsid w:val="00771D5A"/>
    <w:rsid w:val="00773D6A"/>
    <w:rsid w:val="00776284"/>
    <w:rsid w:val="007770EB"/>
    <w:rsid w:val="00781533"/>
    <w:rsid w:val="007843A6"/>
    <w:rsid w:val="00784670"/>
    <w:rsid w:val="00784F79"/>
    <w:rsid w:val="0079208B"/>
    <w:rsid w:val="007928C4"/>
    <w:rsid w:val="00793353"/>
    <w:rsid w:val="007934D9"/>
    <w:rsid w:val="00793ADC"/>
    <w:rsid w:val="00793BF5"/>
    <w:rsid w:val="00796000"/>
    <w:rsid w:val="00796DE9"/>
    <w:rsid w:val="007A2386"/>
    <w:rsid w:val="007A3BBF"/>
    <w:rsid w:val="007A51D3"/>
    <w:rsid w:val="007A5DCC"/>
    <w:rsid w:val="007A64EC"/>
    <w:rsid w:val="007B003F"/>
    <w:rsid w:val="007B1B61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D02B0"/>
    <w:rsid w:val="007D3D05"/>
    <w:rsid w:val="007D3D65"/>
    <w:rsid w:val="007D5823"/>
    <w:rsid w:val="007D5C54"/>
    <w:rsid w:val="007D7038"/>
    <w:rsid w:val="007D71D7"/>
    <w:rsid w:val="007D7C61"/>
    <w:rsid w:val="007E02E2"/>
    <w:rsid w:val="007E0822"/>
    <w:rsid w:val="007E0C9D"/>
    <w:rsid w:val="007E0CC5"/>
    <w:rsid w:val="007E0EF4"/>
    <w:rsid w:val="007E28D2"/>
    <w:rsid w:val="007E2AF9"/>
    <w:rsid w:val="007E3C8D"/>
    <w:rsid w:val="007E7058"/>
    <w:rsid w:val="007E7C4F"/>
    <w:rsid w:val="007F13FD"/>
    <w:rsid w:val="007F2107"/>
    <w:rsid w:val="007F2932"/>
    <w:rsid w:val="0080395B"/>
    <w:rsid w:val="008055FF"/>
    <w:rsid w:val="008075E4"/>
    <w:rsid w:val="00807C11"/>
    <w:rsid w:val="00807F72"/>
    <w:rsid w:val="00811A34"/>
    <w:rsid w:val="00811AA0"/>
    <w:rsid w:val="00814D6B"/>
    <w:rsid w:val="00816469"/>
    <w:rsid w:val="00824A91"/>
    <w:rsid w:val="008264BE"/>
    <w:rsid w:val="0082740C"/>
    <w:rsid w:val="00827B2C"/>
    <w:rsid w:val="008301E5"/>
    <w:rsid w:val="008325FF"/>
    <w:rsid w:val="008359C9"/>
    <w:rsid w:val="00835FCD"/>
    <w:rsid w:val="00837D96"/>
    <w:rsid w:val="00841D5D"/>
    <w:rsid w:val="00842117"/>
    <w:rsid w:val="00842C18"/>
    <w:rsid w:val="0084334D"/>
    <w:rsid w:val="00844E01"/>
    <w:rsid w:val="00847B2D"/>
    <w:rsid w:val="00847BD9"/>
    <w:rsid w:val="008508EA"/>
    <w:rsid w:val="00850F8E"/>
    <w:rsid w:val="00860CA3"/>
    <w:rsid w:val="008614DC"/>
    <w:rsid w:val="0086244A"/>
    <w:rsid w:val="0086381E"/>
    <w:rsid w:val="008645FD"/>
    <w:rsid w:val="00864754"/>
    <w:rsid w:val="008676CA"/>
    <w:rsid w:val="00870005"/>
    <w:rsid w:val="00871C25"/>
    <w:rsid w:val="0087287C"/>
    <w:rsid w:val="00876F80"/>
    <w:rsid w:val="00877AC5"/>
    <w:rsid w:val="00880A4D"/>
    <w:rsid w:val="00882103"/>
    <w:rsid w:val="008827BB"/>
    <w:rsid w:val="008863C2"/>
    <w:rsid w:val="00892052"/>
    <w:rsid w:val="008942C5"/>
    <w:rsid w:val="00894392"/>
    <w:rsid w:val="008951C4"/>
    <w:rsid w:val="008A0CC1"/>
    <w:rsid w:val="008A236C"/>
    <w:rsid w:val="008B21D3"/>
    <w:rsid w:val="008B3AD0"/>
    <w:rsid w:val="008B7DF2"/>
    <w:rsid w:val="008C49CB"/>
    <w:rsid w:val="008C50E6"/>
    <w:rsid w:val="008C67D8"/>
    <w:rsid w:val="008C6938"/>
    <w:rsid w:val="008C6FA0"/>
    <w:rsid w:val="008D0BE7"/>
    <w:rsid w:val="008D159F"/>
    <w:rsid w:val="008D2235"/>
    <w:rsid w:val="008D281E"/>
    <w:rsid w:val="008D2F19"/>
    <w:rsid w:val="008D31C2"/>
    <w:rsid w:val="008D40CC"/>
    <w:rsid w:val="008D4737"/>
    <w:rsid w:val="008E26B7"/>
    <w:rsid w:val="008E5671"/>
    <w:rsid w:val="008E62F6"/>
    <w:rsid w:val="008E6C86"/>
    <w:rsid w:val="008F3397"/>
    <w:rsid w:val="008F62A4"/>
    <w:rsid w:val="008F6E29"/>
    <w:rsid w:val="008F6F92"/>
    <w:rsid w:val="00901079"/>
    <w:rsid w:val="00901621"/>
    <w:rsid w:val="00905194"/>
    <w:rsid w:val="009059E8"/>
    <w:rsid w:val="009139B9"/>
    <w:rsid w:val="00915897"/>
    <w:rsid w:val="00916BE4"/>
    <w:rsid w:val="009179B7"/>
    <w:rsid w:val="00923A51"/>
    <w:rsid w:val="009252D3"/>
    <w:rsid w:val="00926223"/>
    <w:rsid w:val="009277D0"/>
    <w:rsid w:val="00930273"/>
    <w:rsid w:val="0093035B"/>
    <w:rsid w:val="00931BA8"/>
    <w:rsid w:val="00932A15"/>
    <w:rsid w:val="00933F26"/>
    <w:rsid w:val="009348E1"/>
    <w:rsid w:val="00934931"/>
    <w:rsid w:val="009365A4"/>
    <w:rsid w:val="0093799C"/>
    <w:rsid w:val="0094126F"/>
    <w:rsid w:val="00945894"/>
    <w:rsid w:val="00947431"/>
    <w:rsid w:val="00950456"/>
    <w:rsid w:val="00953212"/>
    <w:rsid w:val="00960E48"/>
    <w:rsid w:val="0096176A"/>
    <w:rsid w:val="009621C4"/>
    <w:rsid w:val="00962E44"/>
    <w:rsid w:val="00963DFB"/>
    <w:rsid w:val="00971478"/>
    <w:rsid w:val="00971632"/>
    <w:rsid w:val="009729A7"/>
    <w:rsid w:val="00974ED4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5048"/>
    <w:rsid w:val="00995288"/>
    <w:rsid w:val="00995EE9"/>
    <w:rsid w:val="009963B5"/>
    <w:rsid w:val="009973E5"/>
    <w:rsid w:val="009A0905"/>
    <w:rsid w:val="009A0B48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B709F"/>
    <w:rsid w:val="009C0231"/>
    <w:rsid w:val="009C1FB2"/>
    <w:rsid w:val="009C261C"/>
    <w:rsid w:val="009D1529"/>
    <w:rsid w:val="009D22CC"/>
    <w:rsid w:val="009D5E0A"/>
    <w:rsid w:val="009E41A0"/>
    <w:rsid w:val="009E6112"/>
    <w:rsid w:val="009E65A1"/>
    <w:rsid w:val="009E7B1C"/>
    <w:rsid w:val="009F0C06"/>
    <w:rsid w:val="009F73BC"/>
    <w:rsid w:val="009F75AF"/>
    <w:rsid w:val="009F7621"/>
    <w:rsid w:val="00A01C5D"/>
    <w:rsid w:val="00A033BA"/>
    <w:rsid w:val="00A0428D"/>
    <w:rsid w:val="00A05D47"/>
    <w:rsid w:val="00A11B1E"/>
    <w:rsid w:val="00A1208F"/>
    <w:rsid w:val="00A14984"/>
    <w:rsid w:val="00A1708A"/>
    <w:rsid w:val="00A22153"/>
    <w:rsid w:val="00A23418"/>
    <w:rsid w:val="00A27BA0"/>
    <w:rsid w:val="00A27EA8"/>
    <w:rsid w:val="00A303B5"/>
    <w:rsid w:val="00A3061C"/>
    <w:rsid w:val="00A30E56"/>
    <w:rsid w:val="00A31402"/>
    <w:rsid w:val="00A320C0"/>
    <w:rsid w:val="00A326BE"/>
    <w:rsid w:val="00A334D3"/>
    <w:rsid w:val="00A34C8A"/>
    <w:rsid w:val="00A37B08"/>
    <w:rsid w:val="00A50523"/>
    <w:rsid w:val="00A5186D"/>
    <w:rsid w:val="00A524E1"/>
    <w:rsid w:val="00A5322C"/>
    <w:rsid w:val="00A53301"/>
    <w:rsid w:val="00A53B75"/>
    <w:rsid w:val="00A53F53"/>
    <w:rsid w:val="00A57A25"/>
    <w:rsid w:val="00A601C0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7FD2"/>
    <w:rsid w:val="00A90CDD"/>
    <w:rsid w:val="00A91F2C"/>
    <w:rsid w:val="00A92445"/>
    <w:rsid w:val="00A93C20"/>
    <w:rsid w:val="00A9446F"/>
    <w:rsid w:val="00A94555"/>
    <w:rsid w:val="00AA3E1A"/>
    <w:rsid w:val="00AA61D6"/>
    <w:rsid w:val="00AA629F"/>
    <w:rsid w:val="00AB121C"/>
    <w:rsid w:val="00AB1EDF"/>
    <w:rsid w:val="00AB38A8"/>
    <w:rsid w:val="00AC0CB5"/>
    <w:rsid w:val="00AC454B"/>
    <w:rsid w:val="00AC7429"/>
    <w:rsid w:val="00AD3F5F"/>
    <w:rsid w:val="00AD6898"/>
    <w:rsid w:val="00AD7937"/>
    <w:rsid w:val="00AE095A"/>
    <w:rsid w:val="00AE10CA"/>
    <w:rsid w:val="00AE165B"/>
    <w:rsid w:val="00AE30D3"/>
    <w:rsid w:val="00AE3F22"/>
    <w:rsid w:val="00AF1012"/>
    <w:rsid w:val="00AF1D81"/>
    <w:rsid w:val="00AF42F1"/>
    <w:rsid w:val="00AF457F"/>
    <w:rsid w:val="00AF49AC"/>
    <w:rsid w:val="00AF49FF"/>
    <w:rsid w:val="00AF5844"/>
    <w:rsid w:val="00AF752A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09C8"/>
    <w:rsid w:val="00B21678"/>
    <w:rsid w:val="00B2318B"/>
    <w:rsid w:val="00B23EC9"/>
    <w:rsid w:val="00B26020"/>
    <w:rsid w:val="00B26348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52B5"/>
    <w:rsid w:val="00B45820"/>
    <w:rsid w:val="00B47288"/>
    <w:rsid w:val="00B47468"/>
    <w:rsid w:val="00B51C62"/>
    <w:rsid w:val="00B55271"/>
    <w:rsid w:val="00B57A24"/>
    <w:rsid w:val="00B60644"/>
    <w:rsid w:val="00B62424"/>
    <w:rsid w:val="00B6364B"/>
    <w:rsid w:val="00B661B0"/>
    <w:rsid w:val="00B67559"/>
    <w:rsid w:val="00B71DB3"/>
    <w:rsid w:val="00B7203D"/>
    <w:rsid w:val="00B77344"/>
    <w:rsid w:val="00B8230F"/>
    <w:rsid w:val="00B824E2"/>
    <w:rsid w:val="00B82D04"/>
    <w:rsid w:val="00B83215"/>
    <w:rsid w:val="00B84516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0EE6"/>
    <w:rsid w:val="00BA41DC"/>
    <w:rsid w:val="00BA4457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5E8"/>
    <w:rsid w:val="00BC3804"/>
    <w:rsid w:val="00BC5ECD"/>
    <w:rsid w:val="00BC69CA"/>
    <w:rsid w:val="00BD3A0B"/>
    <w:rsid w:val="00BD478F"/>
    <w:rsid w:val="00BD664E"/>
    <w:rsid w:val="00BE08ED"/>
    <w:rsid w:val="00BE0CA8"/>
    <w:rsid w:val="00BE0D39"/>
    <w:rsid w:val="00BE4012"/>
    <w:rsid w:val="00BE4352"/>
    <w:rsid w:val="00BE48FD"/>
    <w:rsid w:val="00BE4F37"/>
    <w:rsid w:val="00BE5CAE"/>
    <w:rsid w:val="00BE6197"/>
    <w:rsid w:val="00BF0C3F"/>
    <w:rsid w:val="00BF0F68"/>
    <w:rsid w:val="00BF19DE"/>
    <w:rsid w:val="00BF2D0C"/>
    <w:rsid w:val="00BF387C"/>
    <w:rsid w:val="00BF4495"/>
    <w:rsid w:val="00BF52C7"/>
    <w:rsid w:val="00BF7645"/>
    <w:rsid w:val="00C00D4F"/>
    <w:rsid w:val="00C03FBF"/>
    <w:rsid w:val="00C06533"/>
    <w:rsid w:val="00C06E90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37B3A"/>
    <w:rsid w:val="00C40A96"/>
    <w:rsid w:val="00C44CA0"/>
    <w:rsid w:val="00C45493"/>
    <w:rsid w:val="00C46BD7"/>
    <w:rsid w:val="00C47B4E"/>
    <w:rsid w:val="00C51256"/>
    <w:rsid w:val="00C52517"/>
    <w:rsid w:val="00C56326"/>
    <w:rsid w:val="00C57D5D"/>
    <w:rsid w:val="00C6128C"/>
    <w:rsid w:val="00C62EBB"/>
    <w:rsid w:val="00C634FE"/>
    <w:rsid w:val="00C66580"/>
    <w:rsid w:val="00C67C6A"/>
    <w:rsid w:val="00C704E5"/>
    <w:rsid w:val="00C74BC8"/>
    <w:rsid w:val="00C75A16"/>
    <w:rsid w:val="00C768AF"/>
    <w:rsid w:val="00C77206"/>
    <w:rsid w:val="00C80C7D"/>
    <w:rsid w:val="00C8198E"/>
    <w:rsid w:val="00C822CA"/>
    <w:rsid w:val="00C84C40"/>
    <w:rsid w:val="00C858D9"/>
    <w:rsid w:val="00C8721E"/>
    <w:rsid w:val="00C90A24"/>
    <w:rsid w:val="00C91010"/>
    <w:rsid w:val="00C93686"/>
    <w:rsid w:val="00C93C40"/>
    <w:rsid w:val="00C94288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BFD"/>
    <w:rsid w:val="00CD383A"/>
    <w:rsid w:val="00CD6B69"/>
    <w:rsid w:val="00CD6E19"/>
    <w:rsid w:val="00CD7E40"/>
    <w:rsid w:val="00CE0FCB"/>
    <w:rsid w:val="00CE2715"/>
    <w:rsid w:val="00CE3A89"/>
    <w:rsid w:val="00CE5666"/>
    <w:rsid w:val="00CE57D5"/>
    <w:rsid w:val="00CE7057"/>
    <w:rsid w:val="00CF4CE6"/>
    <w:rsid w:val="00CF4F79"/>
    <w:rsid w:val="00CF5A69"/>
    <w:rsid w:val="00CF5F79"/>
    <w:rsid w:val="00CF6F50"/>
    <w:rsid w:val="00CF7A8D"/>
    <w:rsid w:val="00D00759"/>
    <w:rsid w:val="00D03BCE"/>
    <w:rsid w:val="00D06211"/>
    <w:rsid w:val="00D10309"/>
    <w:rsid w:val="00D111EA"/>
    <w:rsid w:val="00D11C4A"/>
    <w:rsid w:val="00D138E0"/>
    <w:rsid w:val="00D14112"/>
    <w:rsid w:val="00D1460F"/>
    <w:rsid w:val="00D15D8D"/>
    <w:rsid w:val="00D15E0A"/>
    <w:rsid w:val="00D16E17"/>
    <w:rsid w:val="00D170D2"/>
    <w:rsid w:val="00D20288"/>
    <w:rsid w:val="00D20CB9"/>
    <w:rsid w:val="00D22002"/>
    <w:rsid w:val="00D221D3"/>
    <w:rsid w:val="00D23D07"/>
    <w:rsid w:val="00D27451"/>
    <w:rsid w:val="00D30D7C"/>
    <w:rsid w:val="00D31DC3"/>
    <w:rsid w:val="00D33FE7"/>
    <w:rsid w:val="00D34FDB"/>
    <w:rsid w:val="00D36D09"/>
    <w:rsid w:val="00D371FC"/>
    <w:rsid w:val="00D4297F"/>
    <w:rsid w:val="00D44D7C"/>
    <w:rsid w:val="00D458F0"/>
    <w:rsid w:val="00D45D30"/>
    <w:rsid w:val="00D505A7"/>
    <w:rsid w:val="00D50D5A"/>
    <w:rsid w:val="00D52D71"/>
    <w:rsid w:val="00D532FE"/>
    <w:rsid w:val="00D55815"/>
    <w:rsid w:val="00D56F27"/>
    <w:rsid w:val="00D62138"/>
    <w:rsid w:val="00D65981"/>
    <w:rsid w:val="00D67C7C"/>
    <w:rsid w:val="00D705AB"/>
    <w:rsid w:val="00D70DDC"/>
    <w:rsid w:val="00D7145C"/>
    <w:rsid w:val="00D7170A"/>
    <w:rsid w:val="00D8487F"/>
    <w:rsid w:val="00D9381B"/>
    <w:rsid w:val="00D94B1E"/>
    <w:rsid w:val="00D95DFC"/>
    <w:rsid w:val="00DA078E"/>
    <w:rsid w:val="00DA6377"/>
    <w:rsid w:val="00DA7C7D"/>
    <w:rsid w:val="00DB016D"/>
    <w:rsid w:val="00DB02B0"/>
    <w:rsid w:val="00DB1637"/>
    <w:rsid w:val="00DB1EA3"/>
    <w:rsid w:val="00DB4733"/>
    <w:rsid w:val="00DB7CC0"/>
    <w:rsid w:val="00DC2259"/>
    <w:rsid w:val="00DC23EF"/>
    <w:rsid w:val="00DC4F6C"/>
    <w:rsid w:val="00DC76D6"/>
    <w:rsid w:val="00DD0CB0"/>
    <w:rsid w:val="00DD2101"/>
    <w:rsid w:val="00DD5AF3"/>
    <w:rsid w:val="00DE01F8"/>
    <w:rsid w:val="00DE0ACD"/>
    <w:rsid w:val="00DE278E"/>
    <w:rsid w:val="00DE42CD"/>
    <w:rsid w:val="00DE44CD"/>
    <w:rsid w:val="00DE4ACA"/>
    <w:rsid w:val="00DF1211"/>
    <w:rsid w:val="00DF1D13"/>
    <w:rsid w:val="00DF2146"/>
    <w:rsid w:val="00DF2442"/>
    <w:rsid w:val="00DF26B0"/>
    <w:rsid w:val="00DF424F"/>
    <w:rsid w:val="00DF66E7"/>
    <w:rsid w:val="00DF699D"/>
    <w:rsid w:val="00DF7164"/>
    <w:rsid w:val="00DF7CF9"/>
    <w:rsid w:val="00E04366"/>
    <w:rsid w:val="00E142D4"/>
    <w:rsid w:val="00E14FE2"/>
    <w:rsid w:val="00E17311"/>
    <w:rsid w:val="00E23594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21C4"/>
    <w:rsid w:val="00E42801"/>
    <w:rsid w:val="00E44F65"/>
    <w:rsid w:val="00E4586A"/>
    <w:rsid w:val="00E45C64"/>
    <w:rsid w:val="00E460B6"/>
    <w:rsid w:val="00E470D1"/>
    <w:rsid w:val="00E503AE"/>
    <w:rsid w:val="00E5368F"/>
    <w:rsid w:val="00E55E08"/>
    <w:rsid w:val="00E57F88"/>
    <w:rsid w:val="00E6063A"/>
    <w:rsid w:val="00E6261F"/>
    <w:rsid w:val="00E63EBD"/>
    <w:rsid w:val="00E64C59"/>
    <w:rsid w:val="00E670F0"/>
    <w:rsid w:val="00E67574"/>
    <w:rsid w:val="00E7194A"/>
    <w:rsid w:val="00E721D1"/>
    <w:rsid w:val="00E72256"/>
    <w:rsid w:val="00E72CFD"/>
    <w:rsid w:val="00E73FD7"/>
    <w:rsid w:val="00E75213"/>
    <w:rsid w:val="00E759B6"/>
    <w:rsid w:val="00E76691"/>
    <w:rsid w:val="00E806A5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164E"/>
    <w:rsid w:val="00EA1696"/>
    <w:rsid w:val="00EA1A30"/>
    <w:rsid w:val="00EA27A2"/>
    <w:rsid w:val="00EA34DF"/>
    <w:rsid w:val="00EA38D2"/>
    <w:rsid w:val="00EA3C7D"/>
    <w:rsid w:val="00EA4D0E"/>
    <w:rsid w:val="00EB00BA"/>
    <w:rsid w:val="00EB126F"/>
    <w:rsid w:val="00EB2FC8"/>
    <w:rsid w:val="00EB351F"/>
    <w:rsid w:val="00EB5FEB"/>
    <w:rsid w:val="00EC120D"/>
    <w:rsid w:val="00EC22C9"/>
    <w:rsid w:val="00EC33EB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E011B"/>
    <w:rsid w:val="00EE24CA"/>
    <w:rsid w:val="00EE341B"/>
    <w:rsid w:val="00EE3C5C"/>
    <w:rsid w:val="00EE7F0E"/>
    <w:rsid w:val="00EF00E7"/>
    <w:rsid w:val="00EF0F06"/>
    <w:rsid w:val="00EF27D5"/>
    <w:rsid w:val="00EF5E2D"/>
    <w:rsid w:val="00EF6B69"/>
    <w:rsid w:val="00EF707D"/>
    <w:rsid w:val="00F003CA"/>
    <w:rsid w:val="00F008E2"/>
    <w:rsid w:val="00F0256B"/>
    <w:rsid w:val="00F046F5"/>
    <w:rsid w:val="00F053B4"/>
    <w:rsid w:val="00F062D2"/>
    <w:rsid w:val="00F06F09"/>
    <w:rsid w:val="00F0785E"/>
    <w:rsid w:val="00F07A3F"/>
    <w:rsid w:val="00F126EB"/>
    <w:rsid w:val="00F12854"/>
    <w:rsid w:val="00F16467"/>
    <w:rsid w:val="00F17F12"/>
    <w:rsid w:val="00F22242"/>
    <w:rsid w:val="00F26684"/>
    <w:rsid w:val="00F269B1"/>
    <w:rsid w:val="00F27356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439A"/>
    <w:rsid w:val="00F448AF"/>
    <w:rsid w:val="00F45B1C"/>
    <w:rsid w:val="00F45C64"/>
    <w:rsid w:val="00F47EDC"/>
    <w:rsid w:val="00F52E88"/>
    <w:rsid w:val="00F532FA"/>
    <w:rsid w:val="00F556F4"/>
    <w:rsid w:val="00F60875"/>
    <w:rsid w:val="00F619CC"/>
    <w:rsid w:val="00F632BA"/>
    <w:rsid w:val="00F6438A"/>
    <w:rsid w:val="00F65BBD"/>
    <w:rsid w:val="00F7006D"/>
    <w:rsid w:val="00F71DAB"/>
    <w:rsid w:val="00F727E1"/>
    <w:rsid w:val="00F762B7"/>
    <w:rsid w:val="00F7704E"/>
    <w:rsid w:val="00F774B8"/>
    <w:rsid w:val="00F77FE4"/>
    <w:rsid w:val="00F80578"/>
    <w:rsid w:val="00F84705"/>
    <w:rsid w:val="00F85A8D"/>
    <w:rsid w:val="00F876AF"/>
    <w:rsid w:val="00F8798A"/>
    <w:rsid w:val="00F94010"/>
    <w:rsid w:val="00FA0D1B"/>
    <w:rsid w:val="00FA0EA5"/>
    <w:rsid w:val="00FA1647"/>
    <w:rsid w:val="00FA16C2"/>
    <w:rsid w:val="00FB0755"/>
    <w:rsid w:val="00FB128A"/>
    <w:rsid w:val="00FB2A22"/>
    <w:rsid w:val="00FB2C5F"/>
    <w:rsid w:val="00FB30D6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5920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2003"/>
    <w:rsid w:val="00FE557B"/>
    <w:rsid w:val="00FE686C"/>
    <w:rsid w:val="00FF021E"/>
    <w:rsid w:val="00FF0384"/>
    <w:rsid w:val="00FF15E4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EA35F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eks-informatik.com/" TargetMode="External"/><Relationship Id="rId10" Type="http://schemas.openxmlformats.org/officeDocument/2006/relationships/hyperlink" Target="mailto:ts@press-n-relation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EA0A05-6497-9141-B5E8-F12731090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487</Words>
  <Characters>3432</Characters>
  <Application>Microsoft Macintosh Word</Application>
  <DocSecurity>0</DocSecurity>
  <Lines>71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3894</CharactersWithSpaces>
  <SharedDoc>false</SharedDoc>
  <HyperlinkBase/>
  <HLinks>
    <vt:vector size="18" baseType="variant">
      <vt:variant>
        <vt:i4>2031651</vt:i4>
      </vt:variant>
      <vt:variant>
        <vt:i4>3</vt:i4>
      </vt:variant>
      <vt:variant>
        <vt:i4>0</vt:i4>
      </vt:variant>
      <vt:variant>
        <vt:i4>5</vt:i4>
      </vt:variant>
      <vt:variant>
        <vt:lpwstr>mailto:ts@press-n-relations.de</vt:lpwstr>
      </vt:variant>
      <vt:variant>
        <vt:lpwstr/>
      </vt:variant>
      <vt:variant>
        <vt:i4>2490475</vt:i4>
      </vt:variant>
      <vt:variant>
        <vt:i4>0</vt:i4>
      </vt:variant>
      <vt:variant>
        <vt:i4>0</vt:i4>
      </vt:variant>
      <vt:variant>
        <vt:i4>5</vt:i4>
      </vt:variant>
      <vt:variant>
        <vt:lpwstr>http://www.eks-informatik.com/</vt:lpwstr>
      </vt:variant>
      <vt:variant>
        <vt:lpwstr/>
      </vt:variant>
      <vt:variant>
        <vt:i4>3407901</vt:i4>
      </vt:variant>
      <vt:variant>
        <vt:i4>5215</vt:i4>
      </vt:variant>
      <vt:variant>
        <vt:i4>1025</vt:i4>
      </vt:variant>
      <vt:variant>
        <vt:i4>1</vt:i4>
      </vt:variant>
      <vt:variant>
        <vt:lpwstr>eks_logo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2013-04-09T12:57:00Z</cp:lastPrinted>
  <dcterms:created xsi:type="dcterms:W3CDTF">2014-04-28T13:40:00Z</dcterms:created>
  <dcterms:modified xsi:type="dcterms:W3CDTF">2014-05-12T09:07:00Z</dcterms:modified>
  <cp:category/>
</cp:coreProperties>
</file>