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702682" w14:textId="2B1B527E" w:rsidR="006C6008" w:rsidRPr="00EB1592" w:rsidRDefault="006C6008" w:rsidP="008B6CB5">
      <w:pPr>
        <w:spacing w:line="264" w:lineRule="auto"/>
        <w:rPr>
          <w:rFonts w:ascii="Arial" w:hAnsi="Arial" w:cs="Arial"/>
          <w:sz w:val="20"/>
        </w:rPr>
      </w:pPr>
      <w:r w:rsidRPr="00C415E8">
        <w:rPr>
          <w:rFonts w:ascii="Arial" w:hAnsi="Arial" w:cs="Arial"/>
          <w:sz w:val="20"/>
        </w:rPr>
        <w:t xml:space="preserve">Geislingen/Steige, </w:t>
      </w:r>
      <w:r w:rsidR="000E72CF">
        <w:rPr>
          <w:rFonts w:ascii="Arial" w:hAnsi="Arial" w:cs="Arial"/>
          <w:sz w:val="20"/>
        </w:rPr>
        <w:t>12</w:t>
      </w:r>
      <w:r w:rsidR="002446C2" w:rsidRPr="00C415E8">
        <w:rPr>
          <w:rFonts w:ascii="Arial" w:hAnsi="Arial" w:cs="Arial"/>
          <w:sz w:val="20"/>
        </w:rPr>
        <w:t xml:space="preserve">. </w:t>
      </w:r>
      <w:r w:rsidR="000E72CF">
        <w:rPr>
          <w:rFonts w:ascii="Arial" w:hAnsi="Arial" w:cs="Arial"/>
          <w:sz w:val="20"/>
        </w:rPr>
        <w:t xml:space="preserve">April </w:t>
      </w:r>
      <w:r w:rsidRPr="00C415E8">
        <w:rPr>
          <w:rFonts w:ascii="Arial" w:hAnsi="Arial" w:cs="Arial"/>
          <w:sz w:val="20"/>
        </w:rPr>
        <w:t>20</w:t>
      </w:r>
      <w:r w:rsidR="00A6265F" w:rsidRPr="00C415E8">
        <w:rPr>
          <w:rFonts w:ascii="Arial" w:hAnsi="Arial" w:cs="Arial"/>
          <w:sz w:val="20"/>
        </w:rPr>
        <w:t>2</w:t>
      </w:r>
      <w:r w:rsidR="00C415E8" w:rsidRPr="00C415E8">
        <w:rPr>
          <w:rFonts w:ascii="Arial" w:hAnsi="Arial" w:cs="Arial"/>
          <w:sz w:val="20"/>
        </w:rPr>
        <w:t>2</w:t>
      </w:r>
      <w:r w:rsidRPr="00EB1592">
        <w:rPr>
          <w:rFonts w:ascii="Arial" w:hAnsi="Arial" w:cs="Arial"/>
          <w:sz w:val="20"/>
        </w:rPr>
        <w:t xml:space="preserve">  </w:t>
      </w:r>
    </w:p>
    <w:p w14:paraId="418213C8" w14:textId="77777777" w:rsidR="00862124" w:rsidRPr="00EB1592" w:rsidRDefault="00862124" w:rsidP="008B6CB5">
      <w:pPr>
        <w:spacing w:line="264" w:lineRule="auto"/>
        <w:rPr>
          <w:rFonts w:ascii="Arial" w:hAnsi="Arial" w:cs="Arial"/>
          <w:sz w:val="24"/>
          <w:szCs w:val="24"/>
        </w:rPr>
      </w:pPr>
    </w:p>
    <w:p w14:paraId="363DAF3B" w14:textId="7EC2AD99" w:rsidR="00DD6D20" w:rsidRPr="00373B1E" w:rsidRDefault="00694EAB" w:rsidP="008B6CB5">
      <w:pPr>
        <w:spacing w:line="264" w:lineRule="auto"/>
        <w:rPr>
          <w:rFonts w:ascii="Arial" w:hAnsi="Arial" w:cs="Arial"/>
          <w:sz w:val="24"/>
          <w:szCs w:val="24"/>
          <w:u w:val="single"/>
        </w:rPr>
      </w:pPr>
      <w:r w:rsidRPr="00203B51">
        <w:rPr>
          <w:rFonts w:ascii="Arial" w:hAnsi="Arial" w:cs="Arial"/>
          <w:sz w:val="24"/>
          <w:szCs w:val="24"/>
          <w:u w:val="single"/>
        </w:rPr>
        <w:t>Emotional, authentisch und zielgruppennah</w:t>
      </w:r>
    </w:p>
    <w:p w14:paraId="77784086" w14:textId="2A98D5DB" w:rsidR="004A4D27" w:rsidRPr="00C415E8" w:rsidRDefault="00053810" w:rsidP="008B6CB5">
      <w:pPr>
        <w:spacing w:line="264" w:lineRule="auto"/>
        <w:rPr>
          <w:rFonts w:ascii="Arial" w:hAnsi="Arial" w:cs="Arial"/>
          <w:sz w:val="24"/>
          <w:szCs w:val="24"/>
          <w:u w:val="single"/>
        </w:rPr>
      </w:pPr>
      <w:r>
        <w:rPr>
          <w:rFonts w:ascii="Arial" w:hAnsi="Arial" w:cs="Arial"/>
          <w:sz w:val="24"/>
          <w:szCs w:val="24"/>
          <w:u w:val="single"/>
        </w:rPr>
        <w:t>Einführungskampagne „</w:t>
      </w:r>
      <w:r w:rsidR="00EC23CC">
        <w:rPr>
          <w:rFonts w:ascii="Arial" w:hAnsi="Arial" w:cs="Arial"/>
          <w:sz w:val="24"/>
          <w:szCs w:val="24"/>
          <w:u w:val="single"/>
        </w:rPr>
        <w:t>ONE OF US</w:t>
      </w:r>
      <w:r>
        <w:rPr>
          <w:rFonts w:ascii="Arial" w:hAnsi="Arial" w:cs="Arial"/>
          <w:sz w:val="24"/>
          <w:szCs w:val="24"/>
          <w:u w:val="single"/>
        </w:rPr>
        <w:t xml:space="preserve">“ des Vollautomaten </w:t>
      </w:r>
      <w:r w:rsidR="00373B1E">
        <w:rPr>
          <w:rFonts w:ascii="Arial" w:hAnsi="Arial" w:cs="Arial"/>
          <w:sz w:val="24"/>
          <w:szCs w:val="24"/>
          <w:u w:val="single"/>
        </w:rPr>
        <w:br/>
      </w:r>
      <w:r>
        <w:rPr>
          <w:rFonts w:ascii="Arial" w:hAnsi="Arial" w:cs="Arial"/>
          <w:sz w:val="24"/>
          <w:szCs w:val="24"/>
          <w:u w:val="single"/>
        </w:rPr>
        <w:t xml:space="preserve">WMF 950 S </w:t>
      </w:r>
      <w:r w:rsidR="00DF2514">
        <w:rPr>
          <w:rFonts w:ascii="Arial" w:hAnsi="Arial" w:cs="Arial"/>
          <w:sz w:val="24"/>
          <w:szCs w:val="24"/>
          <w:u w:val="single"/>
        </w:rPr>
        <w:t>folgt</w:t>
      </w:r>
      <w:r>
        <w:rPr>
          <w:rFonts w:ascii="Arial" w:hAnsi="Arial" w:cs="Arial"/>
          <w:sz w:val="24"/>
          <w:szCs w:val="24"/>
          <w:u w:val="single"/>
        </w:rPr>
        <w:t xml:space="preserve"> dem Zeitgeist einer Kaffeekultur im </w:t>
      </w:r>
      <w:r w:rsidR="00373B1E">
        <w:rPr>
          <w:rFonts w:ascii="Arial" w:hAnsi="Arial" w:cs="Arial"/>
          <w:sz w:val="24"/>
          <w:szCs w:val="24"/>
          <w:u w:val="single"/>
        </w:rPr>
        <w:t>Wandel</w:t>
      </w:r>
      <w:r>
        <w:rPr>
          <w:rFonts w:ascii="Arial" w:hAnsi="Arial" w:cs="Arial"/>
          <w:sz w:val="24"/>
          <w:szCs w:val="24"/>
          <w:u w:val="single"/>
        </w:rPr>
        <w:t xml:space="preserve"> </w:t>
      </w:r>
    </w:p>
    <w:p w14:paraId="5B504991" w14:textId="77777777" w:rsidR="00C415E8" w:rsidRDefault="00C415E8" w:rsidP="008B6CB5">
      <w:pPr>
        <w:spacing w:line="264" w:lineRule="auto"/>
        <w:rPr>
          <w:rFonts w:ascii="Arial" w:hAnsi="Arial" w:cs="Arial"/>
          <w:sz w:val="20"/>
          <w:u w:val="single"/>
        </w:rPr>
      </w:pPr>
    </w:p>
    <w:p w14:paraId="3223274E" w14:textId="4DFFE384" w:rsidR="00AC3143" w:rsidRPr="008B6CB5" w:rsidRDefault="00B8143A" w:rsidP="008B6CB5">
      <w:pPr>
        <w:spacing w:line="264" w:lineRule="auto"/>
        <w:rPr>
          <w:rFonts w:ascii="Arial" w:hAnsi="Arial" w:cs="Arial"/>
          <w:b/>
          <w:bCs/>
          <w:sz w:val="20"/>
        </w:rPr>
      </w:pPr>
      <w:r w:rsidRPr="008B6CB5">
        <w:rPr>
          <w:rFonts w:ascii="Arial" w:hAnsi="Arial" w:cs="Arial"/>
          <w:b/>
          <w:bCs/>
          <w:sz w:val="20"/>
        </w:rPr>
        <w:t xml:space="preserve">Hochwertig und </w:t>
      </w:r>
      <w:r w:rsidR="001F164D" w:rsidRPr="008B6CB5">
        <w:rPr>
          <w:rFonts w:ascii="Arial" w:hAnsi="Arial" w:cs="Arial"/>
          <w:b/>
          <w:bCs/>
          <w:sz w:val="20"/>
        </w:rPr>
        <w:t>i</w:t>
      </w:r>
      <w:r w:rsidR="005176F1" w:rsidRPr="008B6CB5">
        <w:rPr>
          <w:rFonts w:ascii="Arial" w:hAnsi="Arial" w:cs="Arial"/>
          <w:b/>
          <w:bCs/>
          <w:sz w:val="20"/>
        </w:rPr>
        <w:t xml:space="preserve">ndividuell, statt </w:t>
      </w:r>
      <w:r w:rsidR="00B9187A" w:rsidRPr="008B6CB5">
        <w:rPr>
          <w:rFonts w:ascii="Arial" w:hAnsi="Arial" w:cs="Arial"/>
          <w:b/>
          <w:bCs/>
          <w:sz w:val="20"/>
        </w:rPr>
        <w:t xml:space="preserve">preiswert </w:t>
      </w:r>
      <w:r w:rsidR="005176F1" w:rsidRPr="008B6CB5">
        <w:rPr>
          <w:rFonts w:ascii="Arial" w:hAnsi="Arial" w:cs="Arial"/>
          <w:b/>
          <w:bCs/>
          <w:sz w:val="20"/>
        </w:rPr>
        <w:t>von der Stange</w:t>
      </w:r>
      <w:r w:rsidR="00E67799" w:rsidRPr="008B6CB5">
        <w:rPr>
          <w:rFonts w:ascii="Arial" w:hAnsi="Arial" w:cs="Arial"/>
          <w:b/>
          <w:bCs/>
          <w:sz w:val="20"/>
        </w:rPr>
        <w:t xml:space="preserve"> </w:t>
      </w:r>
      <w:r w:rsidR="005176F1" w:rsidRPr="008B6CB5">
        <w:rPr>
          <w:rFonts w:ascii="Arial" w:hAnsi="Arial" w:cs="Arial"/>
          <w:b/>
          <w:bCs/>
          <w:sz w:val="20"/>
        </w:rPr>
        <w:t>– diese</w:t>
      </w:r>
      <w:r w:rsidR="001F164D" w:rsidRPr="008B6CB5">
        <w:rPr>
          <w:rFonts w:ascii="Arial" w:hAnsi="Arial" w:cs="Arial"/>
          <w:b/>
          <w:bCs/>
          <w:sz w:val="20"/>
        </w:rPr>
        <w:t>r</w:t>
      </w:r>
      <w:r w:rsidR="005114A1" w:rsidRPr="008B6CB5">
        <w:rPr>
          <w:rFonts w:ascii="Arial" w:hAnsi="Arial" w:cs="Arial"/>
          <w:b/>
          <w:bCs/>
          <w:sz w:val="20"/>
        </w:rPr>
        <w:t xml:space="preserve"> </w:t>
      </w:r>
      <w:r w:rsidR="005176F1" w:rsidRPr="008B6CB5">
        <w:rPr>
          <w:rFonts w:ascii="Arial" w:hAnsi="Arial" w:cs="Arial"/>
          <w:b/>
          <w:bCs/>
          <w:sz w:val="20"/>
        </w:rPr>
        <w:t xml:space="preserve">Wandel </w:t>
      </w:r>
      <w:r w:rsidRPr="00AD2D24">
        <w:rPr>
          <w:rFonts w:ascii="Arial" w:hAnsi="Arial" w:cs="Arial"/>
          <w:b/>
          <w:bCs/>
          <w:sz w:val="20"/>
        </w:rPr>
        <w:t>gehört zu den</w:t>
      </w:r>
      <w:r w:rsidR="005176F1" w:rsidRPr="00AD2D24">
        <w:rPr>
          <w:rFonts w:ascii="Arial" w:hAnsi="Arial" w:cs="Arial"/>
          <w:b/>
          <w:bCs/>
          <w:sz w:val="20"/>
        </w:rPr>
        <w:t xml:space="preserve"> Markenzeichen einer neuen</w:t>
      </w:r>
      <w:r w:rsidRPr="00AD2D24">
        <w:rPr>
          <w:rFonts w:ascii="Arial" w:hAnsi="Arial" w:cs="Arial"/>
          <w:b/>
          <w:bCs/>
          <w:sz w:val="20"/>
        </w:rPr>
        <w:t xml:space="preserve"> </w:t>
      </w:r>
      <w:r w:rsidR="00C724FB" w:rsidRPr="00AD2D24">
        <w:rPr>
          <w:rFonts w:ascii="Arial" w:hAnsi="Arial" w:cs="Arial"/>
          <w:b/>
          <w:bCs/>
          <w:sz w:val="20"/>
        </w:rPr>
        <w:t>Konsumenten</w:t>
      </w:r>
      <w:r w:rsidRPr="00AD2D24">
        <w:rPr>
          <w:rFonts w:ascii="Arial" w:hAnsi="Arial" w:cs="Arial"/>
          <w:b/>
          <w:bCs/>
          <w:sz w:val="20"/>
        </w:rPr>
        <w:t>- und</w:t>
      </w:r>
      <w:r w:rsidRPr="008B6CB5">
        <w:rPr>
          <w:rFonts w:ascii="Arial" w:hAnsi="Arial" w:cs="Arial"/>
          <w:b/>
          <w:bCs/>
          <w:sz w:val="20"/>
        </w:rPr>
        <w:t xml:space="preserve"> Käuferg</w:t>
      </w:r>
      <w:r w:rsidR="005176F1" w:rsidRPr="008B6CB5">
        <w:rPr>
          <w:rFonts w:ascii="Arial" w:hAnsi="Arial" w:cs="Arial"/>
          <w:b/>
          <w:bCs/>
          <w:sz w:val="20"/>
        </w:rPr>
        <w:t>eneration</w:t>
      </w:r>
      <w:r w:rsidR="00CD3F96" w:rsidRPr="008B6CB5">
        <w:rPr>
          <w:rFonts w:ascii="Arial" w:hAnsi="Arial" w:cs="Arial"/>
          <w:b/>
          <w:bCs/>
          <w:sz w:val="20"/>
        </w:rPr>
        <w:t>.</w:t>
      </w:r>
      <w:r w:rsidR="00B9187A" w:rsidRPr="008B6CB5">
        <w:rPr>
          <w:rFonts w:ascii="Arial" w:hAnsi="Arial" w:cs="Arial"/>
          <w:b/>
          <w:bCs/>
          <w:sz w:val="20"/>
        </w:rPr>
        <w:t xml:space="preserve"> </w:t>
      </w:r>
      <w:r w:rsidRPr="008B6CB5">
        <w:rPr>
          <w:rFonts w:ascii="Arial" w:hAnsi="Arial" w:cs="Arial"/>
          <w:b/>
          <w:bCs/>
          <w:sz w:val="20"/>
        </w:rPr>
        <w:t xml:space="preserve">In nahezu allen Branchen wächst ein </w:t>
      </w:r>
      <w:r w:rsidR="00AD2D24">
        <w:rPr>
          <w:rFonts w:ascii="Arial" w:hAnsi="Arial" w:cs="Arial"/>
          <w:b/>
          <w:bCs/>
          <w:sz w:val="20"/>
        </w:rPr>
        <w:t>verändertes</w:t>
      </w:r>
      <w:r w:rsidR="00AD2D24" w:rsidRPr="008B6CB5">
        <w:rPr>
          <w:rFonts w:ascii="Arial" w:hAnsi="Arial" w:cs="Arial"/>
          <w:b/>
          <w:bCs/>
          <w:sz w:val="20"/>
        </w:rPr>
        <w:t xml:space="preserve"> </w:t>
      </w:r>
      <w:r w:rsidRPr="00027040">
        <w:rPr>
          <w:rFonts w:ascii="Arial" w:hAnsi="Arial" w:cs="Arial"/>
          <w:b/>
          <w:bCs/>
          <w:sz w:val="20"/>
        </w:rPr>
        <w:t xml:space="preserve">Verständnis </w:t>
      </w:r>
      <w:r w:rsidR="005114A1" w:rsidRPr="00027040">
        <w:rPr>
          <w:rFonts w:ascii="Arial" w:hAnsi="Arial" w:cs="Arial"/>
          <w:b/>
          <w:bCs/>
          <w:sz w:val="20"/>
        </w:rPr>
        <w:t xml:space="preserve">für </w:t>
      </w:r>
      <w:r w:rsidRPr="00027040">
        <w:rPr>
          <w:rFonts w:ascii="Arial" w:hAnsi="Arial" w:cs="Arial"/>
          <w:b/>
          <w:bCs/>
          <w:sz w:val="20"/>
        </w:rPr>
        <w:t>Qualität sowie der Wunsch</w:t>
      </w:r>
      <w:r w:rsidR="00C20A29" w:rsidRPr="00027040">
        <w:rPr>
          <w:rFonts w:ascii="Arial" w:hAnsi="Arial" w:cs="Arial"/>
          <w:b/>
          <w:bCs/>
          <w:sz w:val="20"/>
        </w:rPr>
        <w:t>, das eigene</w:t>
      </w:r>
      <w:r w:rsidRPr="00027040">
        <w:rPr>
          <w:rFonts w:ascii="Arial" w:hAnsi="Arial" w:cs="Arial"/>
          <w:b/>
          <w:bCs/>
          <w:sz w:val="20"/>
        </w:rPr>
        <w:t xml:space="preserve"> </w:t>
      </w:r>
      <w:r w:rsidR="00B9187A" w:rsidRPr="00027040">
        <w:rPr>
          <w:rFonts w:ascii="Arial" w:hAnsi="Arial" w:cs="Arial"/>
          <w:b/>
          <w:bCs/>
          <w:sz w:val="20"/>
        </w:rPr>
        <w:t xml:space="preserve">Umfeld an </w:t>
      </w:r>
      <w:r w:rsidR="00C20A29" w:rsidRPr="00027040">
        <w:rPr>
          <w:rFonts w:ascii="Arial" w:hAnsi="Arial" w:cs="Arial"/>
          <w:b/>
          <w:bCs/>
          <w:sz w:val="20"/>
        </w:rPr>
        <w:t>indiv</w:t>
      </w:r>
      <w:r w:rsidR="005114A1" w:rsidRPr="00027040">
        <w:rPr>
          <w:rFonts w:ascii="Arial" w:hAnsi="Arial" w:cs="Arial"/>
          <w:b/>
          <w:bCs/>
          <w:sz w:val="20"/>
        </w:rPr>
        <w:t>i</w:t>
      </w:r>
      <w:r w:rsidR="00C20A29" w:rsidRPr="00027040">
        <w:rPr>
          <w:rFonts w:ascii="Arial" w:hAnsi="Arial" w:cs="Arial"/>
          <w:b/>
          <w:bCs/>
          <w:sz w:val="20"/>
        </w:rPr>
        <w:t>d</w:t>
      </w:r>
      <w:r w:rsidR="005114A1" w:rsidRPr="00027040">
        <w:rPr>
          <w:rFonts w:ascii="Arial" w:hAnsi="Arial" w:cs="Arial"/>
          <w:b/>
          <w:bCs/>
          <w:sz w:val="20"/>
        </w:rPr>
        <w:t>u</w:t>
      </w:r>
      <w:r w:rsidR="00C20A29" w:rsidRPr="00027040">
        <w:rPr>
          <w:rFonts w:ascii="Arial" w:hAnsi="Arial" w:cs="Arial"/>
          <w:b/>
          <w:bCs/>
          <w:sz w:val="20"/>
        </w:rPr>
        <w:t>elle</w:t>
      </w:r>
      <w:r w:rsidR="00302B6D" w:rsidRPr="00027040">
        <w:rPr>
          <w:rFonts w:ascii="Arial" w:hAnsi="Arial" w:cs="Arial"/>
          <w:b/>
          <w:bCs/>
          <w:sz w:val="20"/>
        </w:rPr>
        <w:t>n</w:t>
      </w:r>
      <w:r w:rsidR="00B9187A" w:rsidRPr="00027040">
        <w:rPr>
          <w:rFonts w:ascii="Arial" w:hAnsi="Arial" w:cs="Arial"/>
          <w:b/>
          <w:bCs/>
          <w:sz w:val="20"/>
        </w:rPr>
        <w:t xml:space="preserve"> Lebens</w:t>
      </w:r>
      <w:r w:rsidR="0005336C" w:rsidRPr="00027040">
        <w:rPr>
          <w:rFonts w:ascii="Arial" w:hAnsi="Arial" w:cs="Arial"/>
          <w:b/>
          <w:bCs/>
          <w:sz w:val="20"/>
        </w:rPr>
        <w:t>- und Geschäfts</w:t>
      </w:r>
      <w:r w:rsidR="00B9187A" w:rsidRPr="00027040">
        <w:rPr>
          <w:rFonts w:ascii="Arial" w:hAnsi="Arial" w:cs="Arial"/>
          <w:b/>
          <w:bCs/>
          <w:sz w:val="20"/>
        </w:rPr>
        <w:t>entwürfe</w:t>
      </w:r>
      <w:r w:rsidR="00302B6D" w:rsidRPr="00027040">
        <w:rPr>
          <w:rFonts w:ascii="Arial" w:hAnsi="Arial" w:cs="Arial"/>
          <w:b/>
          <w:bCs/>
          <w:sz w:val="20"/>
        </w:rPr>
        <w:t>n auszurichten</w:t>
      </w:r>
      <w:r w:rsidR="00C20A29" w:rsidRPr="00027040">
        <w:rPr>
          <w:rFonts w:ascii="Arial" w:hAnsi="Arial" w:cs="Arial"/>
          <w:b/>
          <w:bCs/>
          <w:sz w:val="20"/>
        </w:rPr>
        <w:t>.</w:t>
      </w:r>
      <w:r w:rsidR="004D1ADF" w:rsidRPr="00027040">
        <w:rPr>
          <w:rFonts w:ascii="Arial" w:hAnsi="Arial" w:cs="Arial"/>
          <w:b/>
          <w:bCs/>
          <w:sz w:val="20"/>
        </w:rPr>
        <w:t xml:space="preserve"> </w:t>
      </w:r>
      <w:r w:rsidR="00C20A29" w:rsidRPr="00027040">
        <w:rPr>
          <w:rFonts w:ascii="Arial" w:hAnsi="Arial" w:cs="Arial"/>
          <w:b/>
          <w:bCs/>
          <w:sz w:val="20"/>
        </w:rPr>
        <w:t xml:space="preserve">Neben dem aktuellen Boom hochflexibler </w:t>
      </w:r>
      <w:r w:rsidR="005114A1" w:rsidRPr="00027040">
        <w:rPr>
          <w:rFonts w:ascii="Arial" w:hAnsi="Arial" w:cs="Arial"/>
          <w:b/>
          <w:bCs/>
          <w:sz w:val="20"/>
        </w:rPr>
        <w:t xml:space="preserve">Arbeitsmodelle der </w:t>
      </w:r>
      <w:r w:rsidR="00C20A29" w:rsidRPr="00027040">
        <w:rPr>
          <w:rFonts w:ascii="Arial" w:hAnsi="Arial" w:cs="Arial"/>
          <w:b/>
          <w:bCs/>
          <w:sz w:val="20"/>
        </w:rPr>
        <w:t>„New Work“</w:t>
      </w:r>
      <w:r w:rsidR="005114A1" w:rsidRPr="00027040">
        <w:rPr>
          <w:rFonts w:ascii="Arial" w:hAnsi="Arial" w:cs="Arial"/>
          <w:b/>
          <w:bCs/>
          <w:sz w:val="20"/>
        </w:rPr>
        <w:t>-Ära</w:t>
      </w:r>
      <w:r w:rsidR="00C20A29" w:rsidRPr="00027040">
        <w:rPr>
          <w:rFonts w:ascii="Arial" w:hAnsi="Arial" w:cs="Arial"/>
          <w:b/>
          <w:bCs/>
          <w:sz w:val="20"/>
        </w:rPr>
        <w:t xml:space="preserve"> zeigt sich d</w:t>
      </w:r>
      <w:r w:rsidR="001F164D" w:rsidRPr="00027040">
        <w:rPr>
          <w:rFonts w:ascii="Arial" w:hAnsi="Arial" w:cs="Arial"/>
          <w:b/>
          <w:bCs/>
          <w:sz w:val="20"/>
        </w:rPr>
        <w:t xml:space="preserve">ieser </w:t>
      </w:r>
      <w:r w:rsidR="00C20A29" w:rsidRPr="00027040">
        <w:rPr>
          <w:rFonts w:ascii="Arial" w:hAnsi="Arial" w:cs="Arial"/>
          <w:b/>
          <w:bCs/>
          <w:sz w:val="20"/>
        </w:rPr>
        <w:t xml:space="preserve">Zeitgeist ebenso im privaten Umfeld – </w:t>
      </w:r>
      <w:r w:rsidR="0088097E" w:rsidRPr="00027040">
        <w:rPr>
          <w:rFonts w:ascii="Arial" w:hAnsi="Arial" w:cs="Arial"/>
          <w:b/>
          <w:bCs/>
          <w:sz w:val="20"/>
        </w:rPr>
        <w:t>etwa</w:t>
      </w:r>
      <w:r w:rsidR="00C20A29" w:rsidRPr="00027040">
        <w:rPr>
          <w:rFonts w:ascii="Arial" w:hAnsi="Arial" w:cs="Arial"/>
          <w:b/>
          <w:bCs/>
          <w:sz w:val="20"/>
        </w:rPr>
        <w:t xml:space="preserve"> bei der </w:t>
      </w:r>
      <w:r w:rsidR="00A35181" w:rsidRPr="00027040">
        <w:rPr>
          <w:rFonts w:ascii="Arial" w:hAnsi="Arial" w:cs="Arial"/>
          <w:b/>
          <w:bCs/>
          <w:sz w:val="20"/>
        </w:rPr>
        <w:t>bewussten</w:t>
      </w:r>
      <w:r w:rsidR="00C20A29" w:rsidRPr="00027040">
        <w:rPr>
          <w:rFonts w:ascii="Arial" w:hAnsi="Arial" w:cs="Arial"/>
          <w:b/>
          <w:bCs/>
          <w:sz w:val="20"/>
        </w:rPr>
        <w:t xml:space="preserve"> </w:t>
      </w:r>
      <w:r w:rsidR="00B9187A" w:rsidRPr="00027040">
        <w:rPr>
          <w:rFonts w:ascii="Arial" w:hAnsi="Arial" w:cs="Arial"/>
          <w:b/>
          <w:bCs/>
          <w:sz w:val="20"/>
        </w:rPr>
        <w:t>Freizeit</w:t>
      </w:r>
      <w:r w:rsidR="00C20A29" w:rsidRPr="00027040">
        <w:rPr>
          <w:rFonts w:ascii="Arial" w:hAnsi="Arial" w:cs="Arial"/>
          <w:b/>
          <w:bCs/>
          <w:sz w:val="20"/>
        </w:rPr>
        <w:t>- und Urlaubs</w:t>
      </w:r>
      <w:r w:rsidR="00B9187A" w:rsidRPr="00027040">
        <w:rPr>
          <w:rFonts w:ascii="Arial" w:hAnsi="Arial" w:cs="Arial"/>
          <w:b/>
          <w:bCs/>
          <w:sz w:val="20"/>
        </w:rPr>
        <w:t>gestaltung</w:t>
      </w:r>
      <w:r w:rsidR="00C20A29" w:rsidRPr="00027040">
        <w:rPr>
          <w:rFonts w:ascii="Arial" w:hAnsi="Arial" w:cs="Arial"/>
          <w:b/>
          <w:bCs/>
          <w:sz w:val="20"/>
        </w:rPr>
        <w:t xml:space="preserve"> oder</w:t>
      </w:r>
      <w:r w:rsidR="00B9187A" w:rsidRPr="00027040">
        <w:rPr>
          <w:rFonts w:ascii="Arial" w:hAnsi="Arial" w:cs="Arial"/>
          <w:b/>
          <w:bCs/>
          <w:sz w:val="20"/>
        </w:rPr>
        <w:t xml:space="preserve"> </w:t>
      </w:r>
      <w:r w:rsidR="00C20A29" w:rsidRPr="00027040">
        <w:rPr>
          <w:rFonts w:ascii="Arial" w:hAnsi="Arial" w:cs="Arial"/>
          <w:b/>
          <w:bCs/>
          <w:sz w:val="20"/>
        </w:rPr>
        <w:t xml:space="preserve">einer </w:t>
      </w:r>
      <w:r w:rsidR="00A35181" w:rsidRPr="00027040">
        <w:rPr>
          <w:rFonts w:ascii="Arial" w:hAnsi="Arial" w:cs="Arial"/>
          <w:b/>
          <w:bCs/>
          <w:sz w:val="20"/>
        </w:rPr>
        <w:t xml:space="preserve">gesünderen </w:t>
      </w:r>
      <w:r w:rsidR="00FA6362" w:rsidRPr="00027040">
        <w:rPr>
          <w:rFonts w:ascii="Arial" w:hAnsi="Arial" w:cs="Arial"/>
          <w:b/>
          <w:bCs/>
          <w:sz w:val="20"/>
        </w:rPr>
        <w:t>Lebensführung</w:t>
      </w:r>
      <w:r w:rsidR="00B9187A" w:rsidRPr="00027040">
        <w:rPr>
          <w:rFonts w:ascii="Arial" w:hAnsi="Arial" w:cs="Arial"/>
          <w:b/>
          <w:bCs/>
          <w:sz w:val="20"/>
        </w:rPr>
        <w:t xml:space="preserve">. </w:t>
      </w:r>
      <w:r w:rsidR="001F722F" w:rsidRPr="00027040">
        <w:rPr>
          <w:rFonts w:ascii="Arial" w:hAnsi="Arial" w:cs="Arial"/>
          <w:b/>
          <w:bCs/>
          <w:sz w:val="20"/>
        </w:rPr>
        <w:t xml:space="preserve">Für </w:t>
      </w:r>
      <w:r w:rsidR="00EC23CC" w:rsidRPr="00027040">
        <w:rPr>
          <w:rFonts w:ascii="Arial" w:hAnsi="Arial" w:cs="Arial"/>
          <w:b/>
          <w:bCs/>
          <w:sz w:val="20"/>
        </w:rPr>
        <w:t>Premiumh</w:t>
      </w:r>
      <w:r w:rsidR="001F722F" w:rsidRPr="00027040">
        <w:rPr>
          <w:rFonts w:ascii="Arial" w:hAnsi="Arial" w:cs="Arial"/>
          <w:b/>
          <w:bCs/>
          <w:sz w:val="20"/>
        </w:rPr>
        <w:t>ersteller wie WMF Professional Coffee Machines</w:t>
      </w:r>
      <w:r w:rsidR="0088097E" w:rsidRPr="00027040">
        <w:rPr>
          <w:rFonts w:ascii="Arial" w:hAnsi="Arial" w:cs="Arial"/>
          <w:b/>
          <w:bCs/>
          <w:sz w:val="20"/>
        </w:rPr>
        <w:t xml:space="preserve"> manifestiert sich </w:t>
      </w:r>
      <w:r w:rsidR="001F164D" w:rsidRPr="00027040">
        <w:rPr>
          <w:rFonts w:ascii="Arial" w:hAnsi="Arial" w:cs="Arial"/>
          <w:b/>
          <w:bCs/>
          <w:sz w:val="20"/>
        </w:rPr>
        <w:t>der</w:t>
      </w:r>
      <w:r w:rsidR="0088097E" w:rsidRPr="00027040">
        <w:rPr>
          <w:rFonts w:ascii="Arial" w:hAnsi="Arial" w:cs="Arial"/>
          <w:b/>
          <w:bCs/>
          <w:sz w:val="20"/>
        </w:rPr>
        <w:t xml:space="preserve"> Wandel in </w:t>
      </w:r>
      <w:r w:rsidR="007C3380" w:rsidRPr="00027040">
        <w:rPr>
          <w:rFonts w:ascii="Arial" w:hAnsi="Arial" w:cs="Arial"/>
          <w:b/>
          <w:bCs/>
          <w:sz w:val="20"/>
        </w:rPr>
        <w:t xml:space="preserve">transformierten </w:t>
      </w:r>
      <w:r w:rsidR="0088097E" w:rsidRPr="00027040">
        <w:rPr>
          <w:rFonts w:ascii="Arial" w:hAnsi="Arial" w:cs="Arial"/>
          <w:b/>
          <w:bCs/>
          <w:sz w:val="20"/>
        </w:rPr>
        <w:t xml:space="preserve">Bedürfnisprofilen. So wird der Kaffeegenuss </w:t>
      </w:r>
      <w:r w:rsidR="00392590" w:rsidRPr="00027040">
        <w:rPr>
          <w:rFonts w:ascii="Arial" w:hAnsi="Arial" w:cs="Arial"/>
          <w:b/>
          <w:bCs/>
          <w:sz w:val="20"/>
        </w:rPr>
        <w:t>mehr denn je</w:t>
      </w:r>
      <w:r w:rsidR="0088097E" w:rsidRPr="00027040">
        <w:rPr>
          <w:rFonts w:ascii="Arial" w:hAnsi="Arial" w:cs="Arial"/>
          <w:b/>
          <w:bCs/>
          <w:sz w:val="20"/>
        </w:rPr>
        <w:t xml:space="preserve"> </w:t>
      </w:r>
      <w:r w:rsidR="00392590" w:rsidRPr="00027040">
        <w:rPr>
          <w:rFonts w:ascii="Arial" w:hAnsi="Arial" w:cs="Arial"/>
          <w:b/>
          <w:bCs/>
          <w:sz w:val="20"/>
        </w:rPr>
        <w:t xml:space="preserve">als ganz persönliche Auszeit </w:t>
      </w:r>
      <w:proofErr w:type="spellStart"/>
      <w:r w:rsidR="00FC3739" w:rsidRPr="00027040">
        <w:rPr>
          <w:rFonts w:ascii="Arial" w:hAnsi="Arial" w:cs="Arial"/>
          <w:b/>
          <w:bCs/>
          <w:sz w:val="20"/>
        </w:rPr>
        <w:t>emotionalisiert</w:t>
      </w:r>
      <w:proofErr w:type="spellEnd"/>
      <w:r w:rsidR="00FC3739" w:rsidRPr="00027040">
        <w:rPr>
          <w:rFonts w:ascii="Arial" w:hAnsi="Arial" w:cs="Arial"/>
          <w:b/>
          <w:bCs/>
          <w:sz w:val="20"/>
        </w:rPr>
        <w:t xml:space="preserve">, was zu hohen Ansprüchen in Bezug auf Qualität und Vielfalt führt. </w:t>
      </w:r>
      <w:r w:rsidR="00864261" w:rsidRPr="00027040">
        <w:rPr>
          <w:rFonts w:ascii="Arial" w:hAnsi="Arial" w:cs="Arial"/>
          <w:b/>
          <w:bCs/>
          <w:sz w:val="20"/>
        </w:rPr>
        <w:t>Gleichzeitig</w:t>
      </w:r>
      <w:r w:rsidR="00FC3739" w:rsidRPr="00027040">
        <w:rPr>
          <w:rFonts w:ascii="Arial" w:hAnsi="Arial" w:cs="Arial"/>
          <w:b/>
          <w:bCs/>
          <w:sz w:val="20"/>
        </w:rPr>
        <w:t xml:space="preserve"> steigt die Anzahl an Unternehmen mit </w:t>
      </w:r>
      <w:r w:rsidR="0005336C" w:rsidRPr="00027040">
        <w:rPr>
          <w:rFonts w:ascii="Arial" w:hAnsi="Arial" w:cs="Arial"/>
          <w:b/>
          <w:bCs/>
          <w:sz w:val="20"/>
        </w:rPr>
        <w:t>schlankem</w:t>
      </w:r>
      <w:r w:rsidR="00FC3739" w:rsidRPr="00027040">
        <w:rPr>
          <w:rFonts w:ascii="Arial" w:hAnsi="Arial" w:cs="Arial"/>
          <w:b/>
          <w:bCs/>
          <w:sz w:val="20"/>
        </w:rPr>
        <w:t xml:space="preserve"> Kaffeebedarf</w:t>
      </w:r>
      <w:r w:rsidR="001F164D" w:rsidRPr="00027040">
        <w:rPr>
          <w:rFonts w:ascii="Arial" w:hAnsi="Arial" w:cs="Arial"/>
          <w:b/>
          <w:bCs/>
          <w:sz w:val="20"/>
        </w:rPr>
        <w:t xml:space="preserve">, da nun auch </w:t>
      </w:r>
      <w:r w:rsidR="00802249" w:rsidRPr="00027040">
        <w:rPr>
          <w:rFonts w:ascii="Arial" w:hAnsi="Arial" w:cs="Arial"/>
          <w:b/>
          <w:bCs/>
          <w:sz w:val="20"/>
        </w:rPr>
        <w:t>kleine</w:t>
      </w:r>
      <w:r w:rsidR="0088097E" w:rsidRPr="00027040">
        <w:rPr>
          <w:rFonts w:ascii="Arial" w:hAnsi="Arial" w:cs="Arial"/>
          <w:b/>
          <w:bCs/>
          <w:sz w:val="20"/>
        </w:rPr>
        <w:t>re</w:t>
      </w:r>
      <w:r w:rsidR="00802249" w:rsidRPr="00027040">
        <w:rPr>
          <w:rFonts w:ascii="Arial" w:hAnsi="Arial" w:cs="Arial"/>
          <w:b/>
          <w:bCs/>
          <w:sz w:val="20"/>
        </w:rPr>
        <w:t xml:space="preserve"> Betriebe </w:t>
      </w:r>
      <w:r w:rsidR="003E5EFC" w:rsidRPr="00027040">
        <w:rPr>
          <w:rFonts w:ascii="Arial" w:hAnsi="Arial" w:cs="Arial"/>
          <w:b/>
          <w:bCs/>
          <w:sz w:val="20"/>
        </w:rPr>
        <w:t xml:space="preserve">ihren Fokus </w:t>
      </w:r>
      <w:r w:rsidR="00802249" w:rsidRPr="00027040">
        <w:rPr>
          <w:rFonts w:ascii="Arial" w:hAnsi="Arial" w:cs="Arial"/>
          <w:b/>
          <w:bCs/>
          <w:sz w:val="20"/>
        </w:rPr>
        <w:t>auf hochwertige Versorgungskonzepte</w:t>
      </w:r>
      <w:r w:rsidR="001F164D" w:rsidRPr="00027040">
        <w:rPr>
          <w:rFonts w:ascii="Arial" w:hAnsi="Arial" w:cs="Arial"/>
          <w:b/>
          <w:bCs/>
          <w:sz w:val="20"/>
        </w:rPr>
        <w:t xml:space="preserve"> richten. </w:t>
      </w:r>
      <w:r w:rsidR="00293A34" w:rsidRPr="00027040">
        <w:rPr>
          <w:rFonts w:ascii="Arial" w:hAnsi="Arial" w:cs="Arial"/>
          <w:b/>
          <w:bCs/>
          <w:sz w:val="20"/>
        </w:rPr>
        <w:t>Die entsprechenden Kaffeem</w:t>
      </w:r>
      <w:r w:rsidR="00FC3739" w:rsidRPr="00027040">
        <w:rPr>
          <w:rFonts w:ascii="Arial" w:hAnsi="Arial" w:cs="Arial"/>
          <w:b/>
          <w:bCs/>
          <w:sz w:val="20"/>
        </w:rPr>
        <w:t xml:space="preserve">aschinen müssen </w:t>
      </w:r>
      <w:r w:rsidR="00293A34" w:rsidRPr="00027040">
        <w:rPr>
          <w:rFonts w:ascii="Arial" w:hAnsi="Arial" w:cs="Arial"/>
          <w:b/>
          <w:bCs/>
          <w:sz w:val="20"/>
        </w:rPr>
        <w:t xml:space="preserve">somit </w:t>
      </w:r>
      <w:r w:rsidR="00FC3739" w:rsidRPr="00027040">
        <w:rPr>
          <w:rFonts w:ascii="Arial" w:hAnsi="Arial" w:cs="Arial"/>
          <w:b/>
          <w:bCs/>
          <w:sz w:val="20"/>
        </w:rPr>
        <w:t xml:space="preserve">trotz reduzierter Tassenleistung und Preisvorstellung </w:t>
      </w:r>
      <w:r w:rsidR="00CD3F96" w:rsidRPr="00027040">
        <w:rPr>
          <w:rFonts w:ascii="Arial" w:hAnsi="Arial" w:cs="Arial"/>
          <w:b/>
          <w:bCs/>
          <w:sz w:val="20"/>
        </w:rPr>
        <w:t xml:space="preserve">mit </w:t>
      </w:r>
      <w:r w:rsidR="00FC3739" w:rsidRPr="00027040">
        <w:rPr>
          <w:rFonts w:ascii="Arial" w:hAnsi="Arial" w:cs="Arial"/>
          <w:b/>
          <w:bCs/>
          <w:sz w:val="20"/>
        </w:rPr>
        <w:t>professionelle</w:t>
      </w:r>
      <w:r w:rsidR="00864261" w:rsidRPr="00027040">
        <w:rPr>
          <w:rFonts w:ascii="Arial" w:hAnsi="Arial" w:cs="Arial"/>
          <w:b/>
          <w:bCs/>
          <w:sz w:val="20"/>
        </w:rPr>
        <w:t>n</w:t>
      </w:r>
      <w:r w:rsidR="00FC3739" w:rsidRPr="00027040">
        <w:rPr>
          <w:rFonts w:ascii="Arial" w:hAnsi="Arial" w:cs="Arial"/>
          <w:b/>
          <w:bCs/>
          <w:sz w:val="20"/>
        </w:rPr>
        <w:t xml:space="preserve"> Ausstattungsmerkmale</w:t>
      </w:r>
      <w:r w:rsidR="00B422CC" w:rsidRPr="00027040">
        <w:rPr>
          <w:rFonts w:ascii="Arial" w:hAnsi="Arial" w:cs="Arial"/>
          <w:b/>
          <w:bCs/>
          <w:sz w:val="20"/>
        </w:rPr>
        <w:t>n</w:t>
      </w:r>
      <w:r w:rsidR="00FC3739" w:rsidRPr="00027040">
        <w:rPr>
          <w:rFonts w:ascii="Arial" w:hAnsi="Arial" w:cs="Arial"/>
          <w:b/>
          <w:bCs/>
          <w:sz w:val="20"/>
        </w:rPr>
        <w:t xml:space="preserve"> </w:t>
      </w:r>
      <w:r w:rsidR="001F164D" w:rsidRPr="00027040">
        <w:rPr>
          <w:rFonts w:ascii="Arial" w:hAnsi="Arial" w:cs="Arial"/>
          <w:b/>
          <w:bCs/>
          <w:sz w:val="20"/>
        </w:rPr>
        <w:t xml:space="preserve">aufwarten – von </w:t>
      </w:r>
      <w:r w:rsidR="00A35181" w:rsidRPr="00027040">
        <w:rPr>
          <w:rFonts w:ascii="Arial" w:hAnsi="Arial" w:cs="Arial"/>
          <w:b/>
          <w:bCs/>
          <w:sz w:val="20"/>
        </w:rPr>
        <w:t xml:space="preserve">einer </w:t>
      </w:r>
      <w:r w:rsidR="00E67799" w:rsidRPr="00027040">
        <w:rPr>
          <w:rFonts w:ascii="Arial" w:hAnsi="Arial" w:cs="Arial"/>
          <w:b/>
          <w:bCs/>
          <w:sz w:val="20"/>
        </w:rPr>
        <w:t>intuitive</w:t>
      </w:r>
      <w:r w:rsidR="00CD3F96" w:rsidRPr="00027040">
        <w:rPr>
          <w:rFonts w:ascii="Arial" w:hAnsi="Arial" w:cs="Arial"/>
          <w:b/>
          <w:bCs/>
          <w:sz w:val="20"/>
        </w:rPr>
        <w:t>n</w:t>
      </w:r>
      <w:r w:rsidR="00E67799" w:rsidRPr="00027040">
        <w:rPr>
          <w:rFonts w:ascii="Arial" w:hAnsi="Arial" w:cs="Arial"/>
          <w:b/>
          <w:bCs/>
          <w:sz w:val="20"/>
        </w:rPr>
        <w:t xml:space="preserve"> </w:t>
      </w:r>
      <w:r w:rsidR="00882856" w:rsidRPr="00027040">
        <w:rPr>
          <w:rFonts w:ascii="Arial" w:hAnsi="Arial" w:cs="Arial"/>
          <w:b/>
          <w:bCs/>
          <w:sz w:val="20"/>
        </w:rPr>
        <w:t>Bedie</w:t>
      </w:r>
      <w:r w:rsidR="00A35181" w:rsidRPr="00027040">
        <w:rPr>
          <w:rFonts w:ascii="Arial" w:hAnsi="Arial" w:cs="Arial"/>
          <w:b/>
          <w:bCs/>
          <w:sz w:val="20"/>
        </w:rPr>
        <w:t>nung</w:t>
      </w:r>
      <w:r w:rsidR="00882856" w:rsidRPr="00027040">
        <w:rPr>
          <w:rFonts w:ascii="Arial" w:hAnsi="Arial" w:cs="Arial"/>
          <w:b/>
          <w:bCs/>
          <w:sz w:val="20"/>
        </w:rPr>
        <w:t xml:space="preserve"> </w:t>
      </w:r>
      <w:r w:rsidR="001F164D" w:rsidRPr="00027040">
        <w:rPr>
          <w:rFonts w:ascii="Arial" w:hAnsi="Arial" w:cs="Arial"/>
          <w:b/>
          <w:bCs/>
          <w:sz w:val="20"/>
        </w:rPr>
        <w:t xml:space="preserve">über </w:t>
      </w:r>
      <w:r w:rsidR="00A35181" w:rsidRPr="00027040">
        <w:rPr>
          <w:rFonts w:ascii="Arial" w:hAnsi="Arial" w:cs="Arial"/>
          <w:b/>
          <w:bCs/>
          <w:sz w:val="20"/>
        </w:rPr>
        <w:t xml:space="preserve">die </w:t>
      </w:r>
      <w:r w:rsidR="00E67799" w:rsidRPr="00027040">
        <w:rPr>
          <w:rFonts w:ascii="Arial" w:hAnsi="Arial" w:cs="Arial"/>
          <w:b/>
          <w:bCs/>
          <w:sz w:val="20"/>
        </w:rPr>
        <w:t>effiziente Reinigun</w:t>
      </w:r>
      <w:r w:rsidR="00A35181" w:rsidRPr="00027040">
        <w:rPr>
          <w:rFonts w:ascii="Arial" w:hAnsi="Arial" w:cs="Arial"/>
          <w:b/>
          <w:bCs/>
          <w:sz w:val="20"/>
        </w:rPr>
        <w:t>g</w:t>
      </w:r>
      <w:r w:rsidR="00E67799" w:rsidRPr="00027040">
        <w:rPr>
          <w:rFonts w:ascii="Arial" w:hAnsi="Arial" w:cs="Arial"/>
          <w:b/>
          <w:bCs/>
          <w:sz w:val="20"/>
        </w:rPr>
        <w:t xml:space="preserve"> </w:t>
      </w:r>
      <w:r w:rsidR="001F164D" w:rsidRPr="00027040">
        <w:rPr>
          <w:rFonts w:ascii="Arial" w:hAnsi="Arial" w:cs="Arial"/>
          <w:b/>
          <w:bCs/>
          <w:sz w:val="20"/>
        </w:rPr>
        <w:t>bis hin zu</w:t>
      </w:r>
      <w:r w:rsidR="00A35181" w:rsidRPr="00027040">
        <w:rPr>
          <w:rFonts w:ascii="Arial" w:hAnsi="Arial" w:cs="Arial"/>
          <w:b/>
          <w:bCs/>
          <w:sz w:val="20"/>
        </w:rPr>
        <w:t xml:space="preserve">m </w:t>
      </w:r>
      <w:r w:rsidR="00E67799" w:rsidRPr="00027040">
        <w:rPr>
          <w:rFonts w:ascii="Arial" w:hAnsi="Arial" w:cs="Arial"/>
          <w:b/>
          <w:bCs/>
          <w:sz w:val="20"/>
        </w:rPr>
        <w:t>attraktive</w:t>
      </w:r>
      <w:r w:rsidR="00CD3F96" w:rsidRPr="00027040">
        <w:rPr>
          <w:rFonts w:ascii="Arial" w:hAnsi="Arial" w:cs="Arial"/>
          <w:b/>
          <w:bCs/>
          <w:sz w:val="20"/>
        </w:rPr>
        <w:t>n</w:t>
      </w:r>
      <w:r w:rsidR="00E67799" w:rsidRPr="00027040">
        <w:rPr>
          <w:rFonts w:ascii="Arial" w:hAnsi="Arial" w:cs="Arial"/>
          <w:b/>
          <w:bCs/>
          <w:sz w:val="20"/>
        </w:rPr>
        <w:t xml:space="preserve"> Design</w:t>
      </w:r>
      <w:r w:rsidR="00002B11" w:rsidRPr="00027040">
        <w:rPr>
          <w:rFonts w:ascii="Arial" w:hAnsi="Arial" w:cs="Arial"/>
          <w:b/>
          <w:bCs/>
          <w:sz w:val="20"/>
        </w:rPr>
        <w:t>.</w:t>
      </w:r>
      <w:r w:rsidR="00CD3F96" w:rsidRPr="00027040">
        <w:rPr>
          <w:rFonts w:ascii="Arial" w:hAnsi="Arial" w:cs="Arial"/>
          <w:b/>
          <w:bCs/>
          <w:sz w:val="20"/>
        </w:rPr>
        <w:t xml:space="preserve"> D</w:t>
      </w:r>
      <w:r w:rsidR="0005336C" w:rsidRPr="00027040">
        <w:rPr>
          <w:rFonts w:ascii="Arial" w:hAnsi="Arial" w:cs="Arial"/>
          <w:b/>
          <w:bCs/>
          <w:sz w:val="20"/>
        </w:rPr>
        <w:t xml:space="preserve">ie </w:t>
      </w:r>
      <w:r w:rsidR="00C724FB" w:rsidRPr="00027040">
        <w:rPr>
          <w:rFonts w:ascii="Arial" w:hAnsi="Arial" w:cs="Arial"/>
          <w:b/>
          <w:bCs/>
          <w:sz w:val="20"/>
        </w:rPr>
        <w:t>Entwicklung</w:t>
      </w:r>
      <w:r w:rsidR="00CD3F96" w:rsidRPr="00027040">
        <w:rPr>
          <w:rFonts w:ascii="Arial" w:hAnsi="Arial" w:cs="Arial"/>
          <w:b/>
          <w:bCs/>
          <w:sz w:val="20"/>
        </w:rPr>
        <w:t xml:space="preserve"> </w:t>
      </w:r>
      <w:r w:rsidR="0005336C" w:rsidRPr="00027040">
        <w:rPr>
          <w:rFonts w:ascii="Arial" w:hAnsi="Arial" w:cs="Arial"/>
          <w:b/>
          <w:bCs/>
          <w:sz w:val="20"/>
        </w:rPr>
        <w:t>des</w:t>
      </w:r>
      <w:r w:rsidR="007C3380" w:rsidRPr="00027040">
        <w:rPr>
          <w:rFonts w:ascii="Arial" w:hAnsi="Arial" w:cs="Arial"/>
          <w:b/>
          <w:bCs/>
          <w:sz w:val="20"/>
        </w:rPr>
        <w:t xml:space="preserve"> </w:t>
      </w:r>
      <w:r w:rsidR="00CD3F96" w:rsidRPr="00027040">
        <w:rPr>
          <w:rFonts w:ascii="Arial" w:hAnsi="Arial" w:cs="Arial"/>
          <w:b/>
          <w:bCs/>
          <w:sz w:val="20"/>
        </w:rPr>
        <w:t>Vollautomat</w:t>
      </w:r>
      <w:r w:rsidR="00F64CC4" w:rsidRPr="00027040">
        <w:rPr>
          <w:rFonts w:ascii="Arial" w:hAnsi="Arial" w:cs="Arial"/>
          <w:b/>
          <w:bCs/>
          <w:sz w:val="20"/>
        </w:rPr>
        <w:t>en</w:t>
      </w:r>
      <w:r w:rsidR="00CD3F96" w:rsidRPr="00027040">
        <w:rPr>
          <w:rFonts w:ascii="Arial" w:hAnsi="Arial" w:cs="Arial"/>
          <w:b/>
          <w:bCs/>
          <w:sz w:val="20"/>
        </w:rPr>
        <w:t xml:space="preserve"> WMF 950 S wurde </w:t>
      </w:r>
      <w:r w:rsidR="0005336C" w:rsidRPr="00027040">
        <w:rPr>
          <w:rFonts w:ascii="Arial" w:hAnsi="Arial" w:cs="Arial"/>
          <w:b/>
          <w:bCs/>
          <w:sz w:val="20"/>
        </w:rPr>
        <w:t xml:space="preserve">speziell an diesen </w:t>
      </w:r>
      <w:r w:rsidR="00F64CC4" w:rsidRPr="00027040">
        <w:rPr>
          <w:rFonts w:ascii="Arial" w:hAnsi="Arial" w:cs="Arial"/>
          <w:b/>
          <w:bCs/>
          <w:sz w:val="20"/>
        </w:rPr>
        <w:t xml:space="preserve">Anforderungen ausgerichtet </w:t>
      </w:r>
      <w:r w:rsidR="00802249" w:rsidRPr="00027040">
        <w:rPr>
          <w:rFonts w:ascii="Arial" w:hAnsi="Arial" w:cs="Arial"/>
          <w:b/>
          <w:bCs/>
          <w:sz w:val="20"/>
        </w:rPr>
        <w:t xml:space="preserve">und passt perfekt zum </w:t>
      </w:r>
      <w:proofErr w:type="spellStart"/>
      <w:r w:rsidR="00802249" w:rsidRPr="00027040">
        <w:rPr>
          <w:rFonts w:ascii="Arial" w:hAnsi="Arial" w:cs="Arial"/>
          <w:b/>
          <w:bCs/>
          <w:sz w:val="20"/>
        </w:rPr>
        <w:t>Mind</w:t>
      </w:r>
      <w:r w:rsidR="00EC23CC" w:rsidRPr="00027040">
        <w:rPr>
          <w:rFonts w:ascii="Arial" w:hAnsi="Arial" w:cs="Arial"/>
          <w:b/>
          <w:bCs/>
          <w:sz w:val="20"/>
        </w:rPr>
        <w:t>set</w:t>
      </w:r>
      <w:proofErr w:type="spellEnd"/>
      <w:r w:rsidR="00802249" w:rsidRPr="00027040">
        <w:rPr>
          <w:rFonts w:ascii="Arial" w:hAnsi="Arial" w:cs="Arial"/>
          <w:b/>
          <w:bCs/>
          <w:sz w:val="20"/>
        </w:rPr>
        <w:t xml:space="preserve"> </w:t>
      </w:r>
      <w:r w:rsidR="00293A34" w:rsidRPr="00027040">
        <w:rPr>
          <w:rFonts w:ascii="Arial" w:hAnsi="Arial" w:cs="Arial"/>
          <w:b/>
          <w:bCs/>
          <w:sz w:val="20"/>
        </w:rPr>
        <w:t xml:space="preserve">der neuen Käufersegmente: </w:t>
      </w:r>
      <w:r w:rsidR="00AC3143" w:rsidRPr="00027040">
        <w:rPr>
          <w:rFonts w:ascii="Helvetica" w:hAnsi="Helvetica"/>
          <w:b/>
          <w:bCs/>
          <w:sz w:val="20"/>
        </w:rPr>
        <w:t>Individualität und Flexibilität bei gleichzeitig höchster Qualität</w:t>
      </w:r>
      <w:r w:rsidR="00293A34" w:rsidRPr="00027040">
        <w:rPr>
          <w:rFonts w:ascii="Helvetica" w:hAnsi="Helvetica"/>
          <w:b/>
          <w:bCs/>
          <w:sz w:val="20"/>
        </w:rPr>
        <w:t xml:space="preserve">. </w:t>
      </w:r>
      <w:r w:rsidR="00A50A61" w:rsidRPr="00027040">
        <w:rPr>
          <w:rFonts w:ascii="Helvetica" w:hAnsi="Helvetica"/>
          <w:b/>
          <w:bCs/>
          <w:sz w:val="20"/>
        </w:rPr>
        <w:t>Oder</w:t>
      </w:r>
      <w:r w:rsidR="00A50A61" w:rsidRPr="008B6CB5">
        <w:rPr>
          <w:rFonts w:ascii="Helvetica" w:hAnsi="Helvetica"/>
          <w:b/>
          <w:bCs/>
          <w:sz w:val="20"/>
        </w:rPr>
        <w:t xml:space="preserve"> </w:t>
      </w:r>
      <w:r w:rsidR="00293A34" w:rsidRPr="008B6CB5">
        <w:rPr>
          <w:rFonts w:ascii="Helvetica" w:hAnsi="Helvetica"/>
          <w:b/>
          <w:bCs/>
          <w:sz w:val="20"/>
        </w:rPr>
        <w:t>k</w:t>
      </w:r>
      <w:r w:rsidR="00A50A61" w:rsidRPr="008B6CB5">
        <w:rPr>
          <w:rFonts w:ascii="Helvetica" w:hAnsi="Helvetica"/>
          <w:b/>
          <w:bCs/>
          <w:sz w:val="20"/>
        </w:rPr>
        <w:t xml:space="preserve">urz gesagt: </w:t>
      </w:r>
      <w:r w:rsidR="00EC23CC">
        <w:rPr>
          <w:rFonts w:ascii="Helvetica" w:hAnsi="Helvetica"/>
          <w:b/>
          <w:bCs/>
          <w:sz w:val="20"/>
        </w:rPr>
        <w:t>ONE OF US</w:t>
      </w:r>
      <w:r w:rsidR="00A50A61" w:rsidRPr="008B6CB5">
        <w:rPr>
          <w:rFonts w:ascii="Helvetica" w:hAnsi="Helvetica"/>
          <w:b/>
          <w:bCs/>
          <w:sz w:val="20"/>
        </w:rPr>
        <w:t xml:space="preserve">. </w:t>
      </w:r>
    </w:p>
    <w:p w14:paraId="09A796D5" w14:textId="77777777" w:rsidR="00392590" w:rsidRDefault="00392590" w:rsidP="008B6CB5">
      <w:pPr>
        <w:spacing w:line="264" w:lineRule="auto"/>
        <w:rPr>
          <w:rFonts w:ascii="Arial" w:hAnsi="Arial" w:cs="Arial"/>
          <w:sz w:val="20"/>
        </w:rPr>
      </w:pPr>
    </w:p>
    <w:p w14:paraId="7D522565" w14:textId="77777777" w:rsidR="00056791" w:rsidRPr="00056791" w:rsidRDefault="008219E0" w:rsidP="008B6CB5">
      <w:pPr>
        <w:spacing w:line="264" w:lineRule="auto"/>
        <w:rPr>
          <w:rFonts w:ascii="Arial" w:hAnsi="Arial" w:cs="Arial"/>
          <w:sz w:val="20"/>
        </w:rPr>
      </w:pPr>
      <w:r w:rsidRPr="00056791">
        <w:rPr>
          <w:rFonts w:ascii="Arial" w:hAnsi="Arial" w:cs="Arial"/>
          <w:sz w:val="20"/>
        </w:rPr>
        <w:t xml:space="preserve">Im </w:t>
      </w:r>
      <w:r w:rsidR="00227554" w:rsidRPr="00056791">
        <w:rPr>
          <w:rFonts w:ascii="Arial" w:hAnsi="Arial" w:cs="Arial"/>
          <w:sz w:val="20"/>
        </w:rPr>
        <w:t>Experteng</w:t>
      </w:r>
      <w:r w:rsidRPr="00056791">
        <w:rPr>
          <w:rFonts w:ascii="Arial" w:hAnsi="Arial" w:cs="Arial"/>
          <w:sz w:val="20"/>
        </w:rPr>
        <w:t>espräch</w:t>
      </w:r>
      <w:r w:rsidR="00227554" w:rsidRPr="00056791">
        <w:rPr>
          <w:rFonts w:ascii="Arial" w:hAnsi="Arial" w:cs="Arial"/>
          <w:sz w:val="20"/>
        </w:rPr>
        <w:t xml:space="preserve"> gibt</w:t>
      </w:r>
      <w:r w:rsidRPr="00056791">
        <w:rPr>
          <w:rFonts w:ascii="Arial" w:hAnsi="Arial" w:cs="Arial"/>
          <w:sz w:val="20"/>
        </w:rPr>
        <w:t xml:space="preserve"> Axel </w:t>
      </w:r>
      <w:proofErr w:type="spellStart"/>
      <w:r w:rsidRPr="00056791">
        <w:rPr>
          <w:rFonts w:ascii="Arial" w:hAnsi="Arial" w:cs="Arial"/>
          <w:sz w:val="20"/>
        </w:rPr>
        <w:t>Fähnle</w:t>
      </w:r>
      <w:proofErr w:type="spellEnd"/>
      <w:r w:rsidR="00056791" w:rsidRPr="00056791">
        <w:rPr>
          <w:rFonts w:ascii="Arial" w:hAnsi="Arial" w:cs="Arial"/>
          <w:sz w:val="20"/>
        </w:rPr>
        <w:t xml:space="preserve">, Head of Global Brand Marketing, Content and Market </w:t>
      </w:r>
      <w:proofErr w:type="spellStart"/>
      <w:r w:rsidR="00056791" w:rsidRPr="00056791">
        <w:rPr>
          <w:rFonts w:ascii="Arial" w:hAnsi="Arial" w:cs="Arial"/>
          <w:sz w:val="20"/>
        </w:rPr>
        <w:t>Activation</w:t>
      </w:r>
      <w:proofErr w:type="spellEnd"/>
      <w:r w:rsidR="00056791" w:rsidRPr="00056791">
        <w:rPr>
          <w:rFonts w:ascii="Arial" w:hAnsi="Arial" w:cs="Arial"/>
          <w:sz w:val="20"/>
        </w:rPr>
        <w:t>, GBU Professional Coffee Machines der WMF GmbH, Einblicke in die Hintergründe der Markteinführung</w:t>
      </w:r>
      <w:r w:rsidR="00F64CC4">
        <w:rPr>
          <w:rFonts w:ascii="Arial" w:hAnsi="Arial" w:cs="Arial"/>
          <w:sz w:val="20"/>
        </w:rPr>
        <w:t>.</w:t>
      </w:r>
    </w:p>
    <w:p w14:paraId="5371807D" w14:textId="77777777" w:rsidR="00053810" w:rsidRPr="00053810" w:rsidRDefault="00053810" w:rsidP="008B6CB5">
      <w:pPr>
        <w:spacing w:line="264" w:lineRule="auto"/>
        <w:rPr>
          <w:rFonts w:ascii="Arial" w:hAnsi="Arial" w:cs="Arial"/>
          <w:b/>
          <w:bCs/>
          <w:sz w:val="20"/>
        </w:rPr>
      </w:pPr>
      <w:r w:rsidRPr="00053810">
        <w:rPr>
          <w:rFonts w:ascii="Arial" w:hAnsi="Arial" w:cs="Arial"/>
          <w:sz w:val="20"/>
          <w:u w:val="single"/>
        </w:rPr>
        <w:br/>
      </w:r>
      <w:r w:rsidR="0008383C" w:rsidRPr="00BE138B">
        <w:rPr>
          <w:rFonts w:ascii="Arial" w:hAnsi="Arial" w:cs="Arial"/>
          <w:b/>
          <w:bCs/>
          <w:sz w:val="20"/>
        </w:rPr>
        <w:t xml:space="preserve">Herr </w:t>
      </w:r>
      <w:proofErr w:type="spellStart"/>
      <w:r w:rsidR="0008383C" w:rsidRPr="00BE138B">
        <w:rPr>
          <w:rFonts w:ascii="Arial" w:hAnsi="Arial" w:cs="Arial"/>
          <w:b/>
          <w:bCs/>
          <w:sz w:val="20"/>
        </w:rPr>
        <w:t>Fähnle</w:t>
      </w:r>
      <w:proofErr w:type="spellEnd"/>
      <w:r w:rsidR="0008383C" w:rsidRPr="00BE138B">
        <w:rPr>
          <w:rFonts w:ascii="Arial" w:hAnsi="Arial" w:cs="Arial"/>
          <w:b/>
          <w:bCs/>
          <w:sz w:val="20"/>
        </w:rPr>
        <w:t>, w</w:t>
      </w:r>
      <w:r w:rsidRPr="00053810">
        <w:rPr>
          <w:rFonts w:ascii="Arial" w:hAnsi="Arial" w:cs="Arial"/>
          <w:b/>
          <w:bCs/>
          <w:sz w:val="20"/>
        </w:rPr>
        <w:t xml:space="preserve">elche Marktrelevanz hat die </w:t>
      </w:r>
      <w:r w:rsidR="0008383C" w:rsidRPr="00BE138B">
        <w:rPr>
          <w:rFonts w:ascii="Arial" w:hAnsi="Arial" w:cs="Arial"/>
          <w:b/>
          <w:bCs/>
          <w:sz w:val="20"/>
        </w:rPr>
        <w:t>neue WMF 950 S</w:t>
      </w:r>
      <w:r w:rsidRPr="00053810">
        <w:rPr>
          <w:rFonts w:ascii="Arial" w:hAnsi="Arial" w:cs="Arial"/>
          <w:b/>
          <w:bCs/>
          <w:sz w:val="20"/>
        </w:rPr>
        <w:t>?</w:t>
      </w:r>
    </w:p>
    <w:p w14:paraId="445B0B5C" w14:textId="7B4809A4" w:rsidR="00053810" w:rsidRPr="00053810" w:rsidRDefault="0008383C" w:rsidP="008B6CB5">
      <w:pPr>
        <w:spacing w:line="264" w:lineRule="auto"/>
        <w:rPr>
          <w:rFonts w:ascii="Arial" w:hAnsi="Arial" w:cs="Arial"/>
          <w:sz w:val="20"/>
        </w:rPr>
      </w:pPr>
      <w:r>
        <w:rPr>
          <w:rFonts w:ascii="Arial" w:hAnsi="Arial" w:cs="Arial"/>
          <w:sz w:val="20"/>
        </w:rPr>
        <w:t xml:space="preserve">AF: </w:t>
      </w:r>
      <w:r w:rsidR="00053810" w:rsidRPr="00053810">
        <w:rPr>
          <w:rFonts w:ascii="Arial" w:hAnsi="Arial" w:cs="Arial"/>
          <w:sz w:val="20"/>
        </w:rPr>
        <w:t xml:space="preserve">Endlich gibt es ein professionelles Angebot für </w:t>
      </w:r>
      <w:r>
        <w:rPr>
          <w:rFonts w:ascii="Arial" w:hAnsi="Arial" w:cs="Arial"/>
          <w:sz w:val="20"/>
        </w:rPr>
        <w:t xml:space="preserve">den </w:t>
      </w:r>
      <w:r w:rsidR="00053810" w:rsidRPr="00053810">
        <w:rPr>
          <w:rFonts w:ascii="Arial" w:hAnsi="Arial" w:cs="Arial"/>
          <w:sz w:val="20"/>
        </w:rPr>
        <w:t>kleineren Kaffeebedarf bis 50 Tassen</w:t>
      </w:r>
      <w:r w:rsidR="00C06D8B">
        <w:rPr>
          <w:rFonts w:ascii="Arial" w:hAnsi="Arial" w:cs="Arial"/>
          <w:sz w:val="20"/>
        </w:rPr>
        <w:t xml:space="preserve"> </w:t>
      </w:r>
      <w:r>
        <w:rPr>
          <w:rFonts w:ascii="Arial" w:hAnsi="Arial" w:cs="Arial"/>
          <w:sz w:val="20"/>
        </w:rPr>
        <w:t>– e</w:t>
      </w:r>
      <w:r w:rsidR="00053810" w:rsidRPr="00053810">
        <w:rPr>
          <w:rFonts w:ascii="Arial" w:hAnsi="Arial" w:cs="Arial"/>
          <w:sz w:val="20"/>
        </w:rPr>
        <w:t xml:space="preserve">in seit Jahren wachsendes Segment, das nun auch von WMF </w:t>
      </w:r>
      <w:r>
        <w:rPr>
          <w:rFonts w:ascii="Arial" w:hAnsi="Arial" w:cs="Arial"/>
          <w:sz w:val="20"/>
        </w:rPr>
        <w:t xml:space="preserve">Professional Coffee Machines </w:t>
      </w:r>
      <w:r w:rsidR="00053810" w:rsidRPr="00053810">
        <w:rPr>
          <w:rFonts w:ascii="Arial" w:hAnsi="Arial" w:cs="Arial"/>
          <w:sz w:val="20"/>
        </w:rPr>
        <w:t xml:space="preserve">bedient werden kann. </w:t>
      </w:r>
      <w:r w:rsidR="00C06D8B">
        <w:rPr>
          <w:rFonts w:ascii="Arial" w:hAnsi="Arial" w:cs="Arial"/>
          <w:sz w:val="20"/>
        </w:rPr>
        <w:t xml:space="preserve">Unser Alleinstellungsmerkmal: </w:t>
      </w:r>
      <w:r w:rsidR="00053810" w:rsidRPr="00053810">
        <w:rPr>
          <w:rFonts w:ascii="Arial" w:hAnsi="Arial" w:cs="Arial"/>
          <w:sz w:val="20"/>
        </w:rPr>
        <w:t xml:space="preserve">Kunden profitieren von </w:t>
      </w:r>
      <w:r w:rsidRPr="00027040">
        <w:rPr>
          <w:rFonts w:ascii="Arial" w:hAnsi="Arial" w:cs="Arial"/>
          <w:sz w:val="20"/>
        </w:rPr>
        <w:t>unserer</w:t>
      </w:r>
      <w:r w:rsidR="00053810" w:rsidRPr="00027040">
        <w:rPr>
          <w:rFonts w:ascii="Arial" w:hAnsi="Arial" w:cs="Arial"/>
          <w:sz w:val="20"/>
        </w:rPr>
        <w:t xml:space="preserve"> Erfahrung </w:t>
      </w:r>
      <w:r w:rsidRPr="00027040">
        <w:rPr>
          <w:rFonts w:ascii="Arial" w:hAnsi="Arial" w:cs="Arial"/>
          <w:sz w:val="20"/>
        </w:rPr>
        <w:t xml:space="preserve">im </w:t>
      </w:r>
      <w:r w:rsidR="00A35181" w:rsidRPr="00027040">
        <w:rPr>
          <w:rFonts w:ascii="Arial" w:hAnsi="Arial" w:cs="Arial"/>
          <w:sz w:val="20"/>
        </w:rPr>
        <w:t>absoluten Profisegment</w:t>
      </w:r>
      <w:r w:rsidR="00A35181">
        <w:rPr>
          <w:rFonts w:ascii="Arial" w:hAnsi="Arial" w:cs="Arial"/>
          <w:sz w:val="20"/>
        </w:rPr>
        <w:t xml:space="preserve"> </w:t>
      </w:r>
      <w:r>
        <w:rPr>
          <w:rFonts w:ascii="Arial" w:hAnsi="Arial" w:cs="Arial"/>
          <w:sz w:val="20"/>
        </w:rPr>
        <w:t xml:space="preserve">und genießen trotzdem </w:t>
      </w:r>
      <w:r w:rsidR="00C06D8B">
        <w:rPr>
          <w:rFonts w:ascii="Arial" w:hAnsi="Arial" w:cs="Arial"/>
          <w:sz w:val="20"/>
        </w:rPr>
        <w:t>ein attraktives Preis-Leistungsverh</w:t>
      </w:r>
      <w:r w:rsidR="00C724FB">
        <w:rPr>
          <w:rFonts w:ascii="Arial" w:hAnsi="Arial" w:cs="Arial"/>
          <w:sz w:val="20"/>
        </w:rPr>
        <w:t>ä</w:t>
      </w:r>
      <w:r w:rsidR="00C06D8B">
        <w:rPr>
          <w:rFonts w:ascii="Arial" w:hAnsi="Arial" w:cs="Arial"/>
          <w:sz w:val="20"/>
        </w:rPr>
        <w:t xml:space="preserve">ltnis, wie es für das </w:t>
      </w:r>
      <w:r w:rsidR="00053810" w:rsidRPr="00053810">
        <w:rPr>
          <w:rFonts w:ascii="Arial" w:hAnsi="Arial" w:cs="Arial"/>
          <w:sz w:val="20"/>
        </w:rPr>
        <w:t xml:space="preserve">„kleinere“ Einstiegssegment </w:t>
      </w:r>
      <w:r w:rsidR="00C06D8B">
        <w:rPr>
          <w:rFonts w:ascii="Arial" w:hAnsi="Arial" w:cs="Arial"/>
          <w:sz w:val="20"/>
        </w:rPr>
        <w:t>notwendig ist.</w:t>
      </w:r>
    </w:p>
    <w:p w14:paraId="73CF9AFD" w14:textId="77777777" w:rsidR="00F64CC4" w:rsidRDefault="00F64CC4" w:rsidP="008B6CB5">
      <w:pPr>
        <w:spacing w:line="264" w:lineRule="auto"/>
        <w:rPr>
          <w:rFonts w:ascii="Arial" w:hAnsi="Arial" w:cs="Arial"/>
          <w:sz w:val="20"/>
        </w:rPr>
      </w:pPr>
    </w:p>
    <w:p w14:paraId="7E79E28E" w14:textId="77777777" w:rsidR="00053810" w:rsidRPr="00053810" w:rsidRDefault="00053810" w:rsidP="008B6CB5">
      <w:pPr>
        <w:spacing w:line="264" w:lineRule="auto"/>
        <w:rPr>
          <w:rFonts w:ascii="Arial" w:hAnsi="Arial" w:cs="Arial"/>
          <w:b/>
          <w:bCs/>
          <w:sz w:val="20"/>
        </w:rPr>
      </w:pPr>
      <w:r w:rsidRPr="00053810">
        <w:rPr>
          <w:rFonts w:ascii="Arial" w:hAnsi="Arial" w:cs="Arial"/>
          <w:b/>
          <w:bCs/>
          <w:sz w:val="20"/>
        </w:rPr>
        <w:t xml:space="preserve">Welche Relevanz haben die neuen </w:t>
      </w:r>
      <w:r w:rsidR="00BE138B">
        <w:rPr>
          <w:rFonts w:ascii="Arial" w:hAnsi="Arial" w:cs="Arial"/>
          <w:b/>
          <w:bCs/>
          <w:sz w:val="20"/>
        </w:rPr>
        <w:t>Käufergruppen</w:t>
      </w:r>
      <w:r w:rsidRPr="00053810">
        <w:rPr>
          <w:rFonts w:ascii="Arial" w:hAnsi="Arial" w:cs="Arial"/>
          <w:b/>
          <w:bCs/>
          <w:sz w:val="20"/>
        </w:rPr>
        <w:t>?</w:t>
      </w:r>
    </w:p>
    <w:p w14:paraId="24F54B29" w14:textId="2E4FCEA0" w:rsidR="00053810" w:rsidRPr="00053810" w:rsidRDefault="00053810" w:rsidP="008B6CB5">
      <w:pPr>
        <w:spacing w:line="264" w:lineRule="auto"/>
        <w:rPr>
          <w:rFonts w:ascii="Arial" w:hAnsi="Arial" w:cs="Arial"/>
          <w:sz w:val="20"/>
        </w:rPr>
      </w:pPr>
      <w:r w:rsidRPr="00053810">
        <w:rPr>
          <w:rFonts w:ascii="Arial" w:hAnsi="Arial" w:cs="Arial"/>
          <w:sz w:val="20"/>
        </w:rPr>
        <w:t xml:space="preserve">Guter Kaffee wird zwischenzeitlich überall erwartet. Ob im Fitnessstudio, im kleineren Büro oder im mittelständischen Betrieb. Der Qualitätsanspruch </w:t>
      </w:r>
      <w:r w:rsidR="00BE138B">
        <w:rPr>
          <w:rFonts w:ascii="Arial" w:hAnsi="Arial" w:cs="Arial"/>
          <w:sz w:val="20"/>
        </w:rPr>
        <w:t>ist in allen Verpflegungskonzepten enorm gestiegen</w:t>
      </w:r>
      <w:r w:rsidR="009838FF">
        <w:rPr>
          <w:rFonts w:ascii="Arial" w:hAnsi="Arial" w:cs="Arial"/>
          <w:sz w:val="20"/>
        </w:rPr>
        <w:t>. Wir sehen uns hier einer stetig wachsen</w:t>
      </w:r>
      <w:r w:rsidR="00525B64">
        <w:rPr>
          <w:rFonts w:ascii="Arial" w:hAnsi="Arial" w:cs="Arial"/>
          <w:sz w:val="20"/>
        </w:rPr>
        <w:t>den</w:t>
      </w:r>
      <w:r w:rsidR="009838FF">
        <w:rPr>
          <w:rFonts w:ascii="Arial" w:hAnsi="Arial" w:cs="Arial"/>
          <w:sz w:val="20"/>
        </w:rPr>
        <w:t xml:space="preserve"> Nachfrage gegenüber. Trotz kleiner Tassenleistung und reduzierter Budgets verlang</w:t>
      </w:r>
      <w:r w:rsidR="00860349">
        <w:rPr>
          <w:rFonts w:ascii="Arial" w:hAnsi="Arial" w:cs="Arial"/>
          <w:sz w:val="20"/>
        </w:rPr>
        <w:t>t die neue Käufergemeinde</w:t>
      </w:r>
      <w:r w:rsidR="009838FF">
        <w:rPr>
          <w:rFonts w:ascii="Arial" w:hAnsi="Arial" w:cs="Arial"/>
          <w:sz w:val="20"/>
        </w:rPr>
        <w:t xml:space="preserve"> nach guter </w:t>
      </w:r>
      <w:r w:rsidRPr="00053810">
        <w:rPr>
          <w:rFonts w:ascii="Arial" w:hAnsi="Arial" w:cs="Arial"/>
          <w:sz w:val="20"/>
        </w:rPr>
        <w:t xml:space="preserve">Qualität, Verlässlichkeit und </w:t>
      </w:r>
      <w:r w:rsidRPr="00053810">
        <w:rPr>
          <w:rFonts w:ascii="Arial" w:hAnsi="Arial" w:cs="Arial"/>
          <w:sz w:val="20"/>
        </w:rPr>
        <w:lastRenderedPageBreak/>
        <w:t xml:space="preserve">Professionalität. </w:t>
      </w:r>
      <w:r w:rsidR="009838FF">
        <w:rPr>
          <w:rFonts w:ascii="Arial" w:hAnsi="Arial" w:cs="Arial"/>
          <w:sz w:val="20"/>
        </w:rPr>
        <w:t>Also eigentlich g</w:t>
      </w:r>
      <w:r w:rsidRPr="00053810">
        <w:rPr>
          <w:rFonts w:ascii="Arial" w:hAnsi="Arial" w:cs="Arial"/>
          <w:sz w:val="20"/>
        </w:rPr>
        <w:t>enau den Anspruch</w:t>
      </w:r>
      <w:r w:rsidR="009838FF">
        <w:rPr>
          <w:rFonts w:ascii="Arial" w:hAnsi="Arial" w:cs="Arial"/>
          <w:sz w:val="20"/>
        </w:rPr>
        <w:t>,</w:t>
      </w:r>
      <w:r w:rsidRPr="00053810">
        <w:rPr>
          <w:rFonts w:ascii="Arial" w:hAnsi="Arial" w:cs="Arial"/>
          <w:sz w:val="20"/>
        </w:rPr>
        <w:t xml:space="preserve"> den die Kunden auch an sich selbst haben. </w:t>
      </w:r>
      <w:r w:rsidR="00860349">
        <w:rPr>
          <w:rFonts w:ascii="Arial" w:hAnsi="Arial" w:cs="Arial"/>
          <w:sz w:val="20"/>
        </w:rPr>
        <w:t xml:space="preserve">Wir sind davon überzeugt, dass </w:t>
      </w:r>
      <w:r w:rsidR="00E34450">
        <w:rPr>
          <w:rFonts w:ascii="Arial" w:hAnsi="Arial" w:cs="Arial"/>
          <w:sz w:val="20"/>
        </w:rPr>
        <w:t xml:space="preserve">der </w:t>
      </w:r>
      <w:r w:rsidR="00860349">
        <w:rPr>
          <w:rFonts w:ascii="Arial" w:hAnsi="Arial" w:cs="Arial"/>
          <w:sz w:val="20"/>
        </w:rPr>
        <w:t xml:space="preserve">kommende </w:t>
      </w:r>
      <w:r w:rsidR="00E34450">
        <w:rPr>
          <w:rFonts w:ascii="Arial" w:hAnsi="Arial" w:cs="Arial"/>
          <w:sz w:val="20"/>
        </w:rPr>
        <w:t xml:space="preserve">Markt für „guten Kaffee“ deutlich </w:t>
      </w:r>
      <w:r w:rsidRPr="00053810">
        <w:rPr>
          <w:rFonts w:ascii="Arial" w:hAnsi="Arial" w:cs="Arial"/>
          <w:sz w:val="20"/>
        </w:rPr>
        <w:t xml:space="preserve">vielschichtiger und bunter </w:t>
      </w:r>
      <w:r w:rsidR="00860349">
        <w:rPr>
          <w:rFonts w:ascii="Arial" w:hAnsi="Arial" w:cs="Arial"/>
          <w:sz w:val="20"/>
        </w:rPr>
        <w:t>werden wird</w:t>
      </w:r>
      <w:r w:rsidRPr="00053810">
        <w:rPr>
          <w:rFonts w:ascii="Arial" w:hAnsi="Arial" w:cs="Arial"/>
          <w:sz w:val="20"/>
        </w:rPr>
        <w:t xml:space="preserve"> als früher. Kaffee ist Lifestyle</w:t>
      </w:r>
      <w:r w:rsidR="00E34450">
        <w:rPr>
          <w:rFonts w:ascii="Arial" w:hAnsi="Arial" w:cs="Arial"/>
          <w:sz w:val="20"/>
        </w:rPr>
        <w:t xml:space="preserve">, </w:t>
      </w:r>
      <w:r w:rsidR="00E34450" w:rsidRPr="00027040">
        <w:rPr>
          <w:rFonts w:ascii="Arial" w:hAnsi="Arial" w:cs="Arial"/>
          <w:sz w:val="20"/>
        </w:rPr>
        <w:t xml:space="preserve">der überall gelebt werden will – </w:t>
      </w:r>
      <w:r w:rsidRPr="00027040">
        <w:rPr>
          <w:rFonts w:ascii="Arial" w:hAnsi="Arial" w:cs="Arial"/>
          <w:sz w:val="20"/>
        </w:rPr>
        <w:t>ob im Büro</w:t>
      </w:r>
      <w:r w:rsidR="00E34450" w:rsidRPr="00027040">
        <w:rPr>
          <w:rFonts w:ascii="Arial" w:hAnsi="Arial" w:cs="Arial"/>
          <w:sz w:val="20"/>
        </w:rPr>
        <w:t xml:space="preserve">, beim Friseur, </w:t>
      </w:r>
      <w:r w:rsidRPr="00027040">
        <w:rPr>
          <w:rFonts w:ascii="Arial" w:hAnsi="Arial" w:cs="Arial"/>
          <w:sz w:val="20"/>
        </w:rPr>
        <w:t>im Fitnessstudio</w:t>
      </w:r>
      <w:r w:rsidR="00E34450" w:rsidRPr="00027040">
        <w:rPr>
          <w:rFonts w:ascii="Arial" w:hAnsi="Arial" w:cs="Arial"/>
          <w:sz w:val="20"/>
        </w:rPr>
        <w:t xml:space="preserve"> oder </w:t>
      </w:r>
      <w:r w:rsidR="00860349" w:rsidRPr="00027040">
        <w:rPr>
          <w:rFonts w:ascii="Arial" w:hAnsi="Arial" w:cs="Arial"/>
          <w:sz w:val="20"/>
        </w:rPr>
        <w:t xml:space="preserve">in </w:t>
      </w:r>
      <w:r w:rsidR="00E34450" w:rsidRPr="00027040">
        <w:rPr>
          <w:rFonts w:ascii="Arial" w:hAnsi="Arial" w:cs="Arial"/>
          <w:sz w:val="20"/>
        </w:rPr>
        <w:t xml:space="preserve">neuen, </w:t>
      </w:r>
      <w:r w:rsidR="002E7CC7" w:rsidRPr="00027040">
        <w:rPr>
          <w:rFonts w:ascii="Arial" w:hAnsi="Arial" w:cs="Arial"/>
          <w:sz w:val="20"/>
        </w:rPr>
        <w:t xml:space="preserve">flexibleren </w:t>
      </w:r>
      <w:r w:rsidR="00E34450" w:rsidRPr="00027040">
        <w:rPr>
          <w:rFonts w:ascii="Arial" w:hAnsi="Arial" w:cs="Arial"/>
          <w:sz w:val="20"/>
        </w:rPr>
        <w:t>Hotel</w:t>
      </w:r>
      <w:r w:rsidR="008B71BE" w:rsidRPr="00027040">
        <w:rPr>
          <w:rFonts w:ascii="Arial" w:hAnsi="Arial" w:cs="Arial"/>
          <w:sz w:val="20"/>
        </w:rPr>
        <w:t>- und Tourismus</w:t>
      </w:r>
      <w:r w:rsidR="00E34450" w:rsidRPr="00027040">
        <w:rPr>
          <w:rFonts w:ascii="Arial" w:hAnsi="Arial" w:cs="Arial"/>
          <w:sz w:val="20"/>
        </w:rPr>
        <w:t>konzepten.</w:t>
      </w:r>
    </w:p>
    <w:p w14:paraId="71513B2F" w14:textId="77777777" w:rsidR="00053810" w:rsidRPr="00053810" w:rsidRDefault="00053810" w:rsidP="008B6CB5">
      <w:pPr>
        <w:spacing w:line="264" w:lineRule="auto"/>
        <w:rPr>
          <w:rFonts w:ascii="Arial" w:hAnsi="Arial" w:cs="Arial"/>
          <w:b/>
          <w:bCs/>
          <w:sz w:val="20"/>
        </w:rPr>
      </w:pPr>
      <w:r w:rsidRPr="00053810">
        <w:rPr>
          <w:rFonts w:ascii="Arial" w:hAnsi="Arial" w:cs="Arial"/>
          <w:sz w:val="20"/>
          <w:u w:val="single"/>
        </w:rPr>
        <w:br/>
      </w:r>
      <w:r w:rsidRPr="00053810">
        <w:rPr>
          <w:rFonts w:ascii="Arial" w:hAnsi="Arial" w:cs="Arial"/>
          <w:b/>
          <w:bCs/>
          <w:sz w:val="20"/>
        </w:rPr>
        <w:t>Welche Trends zeichnen sich in den neuen Märkten ab und warum ist das für WMF attraktiv?</w:t>
      </w:r>
    </w:p>
    <w:p w14:paraId="54586B5D" w14:textId="770D7FEA" w:rsidR="00053810" w:rsidRPr="00053810" w:rsidRDefault="00CE1232" w:rsidP="008B6CB5">
      <w:pPr>
        <w:spacing w:line="264" w:lineRule="auto"/>
        <w:rPr>
          <w:rFonts w:ascii="Arial" w:hAnsi="Arial" w:cs="Arial"/>
          <w:sz w:val="20"/>
        </w:rPr>
      </w:pPr>
      <w:r>
        <w:rPr>
          <w:rFonts w:ascii="Arial" w:hAnsi="Arial" w:cs="Arial"/>
          <w:sz w:val="20"/>
        </w:rPr>
        <w:t xml:space="preserve">Grundsätzlich geht der </w:t>
      </w:r>
      <w:r w:rsidR="00053810" w:rsidRPr="00053810">
        <w:rPr>
          <w:rFonts w:ascii="Arial" w:hAnsi="Arial" w:cs="Arial"/>
          <w:sz w:val="20"/>
        </w:rPr>
        <w:t xml:space="preserve">Trend zu kleineren, mobileren </w:t>
      </w:r>
      <w:r>
        <w:rPr>
          <w:rFonts w:ascii="Arial" w:hAnsi="Arial" w:cs="Arial"/>
          <w:sz w:val="20"/>
        </w:rPr>
        <w:t>Einheiten und damit auch zu (mehreren) kleineren Maschinen. Das gilt für unsere Kernmärkte in der Hotellerie und Gastronomie ebenso wie für neue Segmente. Schauen wir beispielsweise in die sich wandelnde Arbeit</w:t>
      </w:r>
      <w:r w:rsidR="005E3F78">
        <w:rPr>
          <w:rFonts w:ascii="Arial" w:hAnsi="Arial" w:cs="Arial"/>
          <w:sz w:val="20"/>
        </w:rPr>
        <w:t>s</w:t>
      </w:r>
      <w:r>
        <w:rPr>
          <w:rFonts w:ascii="Arial" w:hAnsi="Arial" w:cs="Arial"/>
          <w:sz w:val="20"/>
        </w:rPr>
        <w:t>welt, dann</w:t>
      </w:r>
      <w:r w:rsidR="00860349">
        <w:rPr>
          <w:rFonts w:ascii="Arial" w:hAnsi="Arial" w:cs="Arial"/>
          <w:sz w:val="20"/>
        </w:rPr>
        <w:t xml:space="preserve"> </w:t>
      </w:r>
      <w:r w:rsidR="005E3F78">
        <w:rPr>
          <w:rFonts w:ascii="Arial" w:hAnsi="Arial" w:cs="Arial"/>
          <w:sz w:val="20"/>
        </w:rPr>
        <w:t>bekommt</w:t>
      </w:r>
      <w:r w:rsidR="00860349">
        <w:rPr>
          <w:rFonts w:ascii="Arial" w:hAnsi="Arial" w:cs="Arial"/>
          <w:sz w:val="20"/>
        </w:rPr>
        <w:t xml:space="preserve"> </w:t>
      </w:r>
      <w:r>
        <w:rPr>
          <w:rFonts w:ascii="Arial" w:hAnsi="Arial" w:cs="Arial"/>
          <w:sz w:val="20"/>
        </w:rPr>
        <w:t>d</w:t>
      </w:r>
      <w:r w:rsidR="00860349">
        <w:rPr>
          <w:rFonts w:ascii="Arial" w:hAnsi="Arial" w:cs="Arial"/>
          <w:sz w:val="20"/>
        </w:rPr>
        <w:t xml:space="preserve">as </w:t>
      </w:r>
      <w:r>
        <w:rPr>
          <w:rFonts w:ascii="Arial" w:hAnsi="Arial" w:cs="Arial"/>
          <w:sz w:val="20"/>
        </w:rPr>
        <w:t>Büro für die vielen Remote-Kollegen eine</w:t>
      </w:r>
      <w:r w:rsidR="00860349">
        <w:rPr>
          <w:rFonts w:ascii="Arial" w:hAnsi="Arial" w:cs="Arial"/>
          <w:sz w:val="20"/>
        </w:rPr>
        <w:t xml:space="preserve"> </w:t>
      </w:r>
      <w:r w:rsidR="005E3F78">
        <w:rPr>
          <w:rFonts w:ascii="Arial" w:hAnsi="Arial" w:cs="Arial"/>
          <w:sz w:val="20"/>
        </w:rPr>
        <w:t>neue, wichtige Bedeutung</w:t>
      </w:r>
      <w:r>
        <w:rPr>
          <w:rFonts w:ascii="Arial" w:hAnsi="Arial" w:cs="Arial"/>
          <w:sz w:val="20"/>
        </w:rPr>
        <w:t xml:space="preserve">. </w:t>
      </w:r>
      <w:r w:rsidR="005E3F78">
        <w:rPr>
          <w:rFonts w:ascii="Arial" w:hAnsi="Arial" w:cs="Arial"/>
          <w:sz w:val="20"/>
        </w:rPr>
        <w:t>Es</w:t>
      </w:r>
      <w:r w:rsidR="005B49E9">
        <w:rPr>
          <w:rFonts w:ascii="Arial" w:hAnsi="Arial" w:cs="Arial"/>
          <w:sz w:val="20"/>
        </w:rPr>
        <w:t xml:space="preserve"> wird zum Zentrum des persönlichen Austauschs</w:t>
      </w:r>
      <w:r w:rsidR="005E3F78">
        <w:rPr>
          <w:rFonts w:ascii="Arial" w:hAnsi="Arial" w:cs="Arial"/>
          <w:sz w:val="20"/>
        </w:rPr>
        <w:t>,</w:t>
      </w:r>
      <w:r w:rsidR="005B49E9">
        <w:rPr>
          <w:rFonts w:ascii="Arial" w:hAnsi="Arial" w:cs="Arial"/>
          <w:sz w:val="20"/>
        </w:rPr>
        <w:t xml:space="preserve"> </w:t>
      </w:r>
      <w:r w:rsidR="005E3F78">
        <w:rPr>
          <w:rFonts w:ascii="Arial" w:hAnsi="Arial" w:cs="Arial"/>
          <w:sz w:val="20"/>
        </w:rPr>
        <w:t>d</w:t>
      </w:r>
      <w:r w:rsidR="005B49E9">
        <w:rPr>
          <w:rFonts w:ascii="Arial" w:hAnsi="Arial" w:cs="Arial"/>
          <w:sz w:val="20"/>
        </w:rPr>
        <w:t>as Miteinander ist nicht länger normal, sondern wird zu</w:t>
      </w:r>
      <w:r w:rsidR="005E3F78">
        <w:rPr>
          <w:rFonts w:ascii="Arial" w:hAnsi="Arial" w:cs="Arial"/>
          <w:sz w:val="20"/>
        </w:rPr>
        <w:t>m</w:t>
      </w:r>
      <w:r w:rsidR="005B49E9">
        <w:rPr>
          <w:rFonts w:ascii="Arial" w:hAnsi="Arial" w:cs="Arial"/>
          <w:sz w:val="20"/>
        </w:rPr>
        <w:t xml:space="preserve"> Erlebnis. Und genau dabei spielt der Kaffee als Wohlfühlfaktor eine </w:t>
      </w:r>
      <w:r w:rsidR="005E3F78">
        <w:rPr>
          <w:rFonts w:ascii="Arial" w:hAnsi="Arial" w:cs="Arial"/>
          <w:sz w:val="20"/>
        </w:rPr>
        <w:t xml:space="preserve">entscheidende </w:t>
      </w:r>
      <w:r w:rsidR="005B49E9">
        <w:rPr>
          <w:rFonts w:ascii="Arial" w:hAnsi="Arial" w:cs="Arial"/>
          <w:sz w:val="20"/>
        </w:rPr>
        <w:t xml:space="preserve">Rolle. Darüber hinaus ist die qualitativ hochwertige Versorgung </w:t>
      </w:r>
      <w:r w:rsidR="005E3F78">
        <w:rPr>
          <w:rFonts w:ascii="Arial" w:hAnsi="Arial" w:cs="Arial"/>
          <w:sz w:val="20"/>
        </w:rPr>
        <w:t>ein</w:t>
      </w:r>
      <w:r w:rsidR="005B49E9">
        <w:rPr>
          <w:rFonts w:ascii="Arial" w:hAnsi="Arial" w:cs="Arial"/>
          <w:sz w:val="20"/>
        </w:rPr>
        <w:t xml:space="preserve"> Sinnbild für gesteigerte Fürsorge und Wertschätzung, die in einer Welt des </w:t>
      </w:r>
      <w:r w:rsidR="005B49E9" w:rsidRPr="00027040">
        <w:rPr>
          <w:rFonts w:ascii="Arial" w:hAnsi="Arial" w:cs="Arial"/>
          <w:sz w:val="20"/>
        </w:rPr>
        <w:t xml:space="preserve">Personalmangels immer </w:t>
      </w:r>
      <w:r w:rsidR="005E3F78" w:rsidRPr="00027040">
        <w:rPr>
          <w:rFonts w:ascii="Arial" w:hAnsi="Arial" w:cs="Arial"/>
          <w:sz w:val="20"/>
        </w:rPr>
        <w:t>relevanter wird</w:t>
      </w:r>
      <w:r w:rsidR="005B49E9" w:rsidRPr="00027040">
        <w:rPr>
          <w:rFonts w:ascii="Arial" w:hAnsi="Arial" w:cs="Arial"/>
          <w:sz w:val="20"/>
        </w:rPr>
        <w:t xml:space="preserve">. </w:t>
      </w:r>
      <w:r w:rsidR="00053810" w:rsidRPr="00027040">
        <w:rPr>
          <w:rFonts w:ascii="Arial" w:hAnsi="Arial" w:cs="Arial"/>
          <w:sz w:val="20"/>
        </w:rPr>
        <w:t>Eine angenehme Arbeitsatmosphäre wird ein entscheidender Wettbewerbsvorteil sein</w:t>
      </w:r>
      <w:r w:rsidR="00926826" w:rsidRPr="00027040">
        <w:rPr>
          <w:rFonts w:ascii="Arial" w:hAnsi="Arial" w:cs="Arial"/>
          <w:sz w:val="20"/>
        </w:rPr>
        <w:t xml:space="preserve">, den wir mit unserem neuen Vollautomaten WMF 950 S gezielt </w:t>
      </w:r>
      <w:r w:rsidR="00EA3336" w:rsidRPr="00027040">
        <w:rPr>
          <w:rFonts w:ascii="Arial" w:hAnsi="Arial" w:cs="Arial"/>
          <w:sz w:val="20"/>
        </w:rPr>
        <w:t xml:space="preserve">und preisattraktiv </w:t>
      </w:r>
      <w:r w:rsidR="00926826" w:rsidRPr="00027040">
        <w:rPr>
          <w:rFonts w:ascii="Arial" w:hAnsi="Arial" w:cs="Arial"/>
          <w:sz w:val="20"/>
        </w:rPr>
        <w:t>unterstützen.</w:t>
      </w:r>
      <w:r w:rsidR="002E7CC7" w:rsidRPr="00027040">
        <w:rPr>
          <w:rFonts w:ascii="Arial" w:hAnsi="Arial" w:cs="Arial"/>
          <w:sz w:val="20"/>
        </w:rPr>
        <w:t xml:space="preserve"> </w:t>
      </w:r>
      <w:r w:rsidR="00EA3336" w:rsidRPr="00027040">
        <w:rPr>
          <w:rFonts w:ascii="Arial" w:hAnsi="Arial" w:cs="Arial"/>
          <w:sz w:val="20"/>
        </w:rPr>
        <w:t>Das gilt a</w:t>
      </w:r>
      <w:r w:rsidR="002E7CC7" w:rsidRPr="00027040">
        <w:rPr>
          <w:rFonts w:ascii="Arial" w:hAnsi="Arial" w:cs="Arial"/>
          <w:sz w:val="20"/>
        </w:rPr>
        <w:t xml:space="preserve">uch für kleinere Büros oder Betriebe, </w:t>
      </w:r>
      <w:r w:rsidR="00EA3336" w:rsidRPr="00027040">
        <w:rPr>
          <w:rFonts w:ascii="Arial" w:hAnsi="Arial" w:cs="Arial"/>
          <w:sz w:val="20"/>
        </w:rPr>
        <w:t xml:space="preserve">wo </w:t>
      </w:r>
      <w:r w:rsidR="002E7CC7" w:rsidRPr="00027040">
        <w:rPr>
          <w:rFonts w:ascii="Arial" w:hAnsi="Arial" w:cs="Arial"/>
          <w:sz w:val="20"/>
        </w:rPr>
        <w:t xml:space="preserve">Mitarbeiter*innen </w:t>
      </w:r>
      <w:r w:rsidR="00EA3336" w:rsidRPr="00027040">
        <w:rPr>
          <w:rFonts w:ascii="Arial" w:hAnsi="Arial" w:cs="Arial"/>
          <w:sz w:val="20"/>
        </w:rPr>
        <w:t>teilweise</w:t>
      </w:r>
      <w:r w:rsidR="002E7CC7" w:rsidRPr="00027040">
        <w:rPr>
          <w:rFonts w:ascii="Arial" w:hAnsi="Arial" w:cs="Arial"/>
          <w:sz w:val="20"/>
        </w:rPr>
        <w:t xml:space="preserve"> </w:t>
      </w:r>
      <w:r w:rsidR="00EA3336" w:rsidRPr="00027040">
        <w:rPr>
          <w:rFonts w:ascii="Arial" w:hAnsi="Arial" w:cs="Arial"/>
          <w:sz w:val="20"/>
        </w:rPr>
        <w:t xml:space="preserve">im </w:t>
      </w:r>
      <w:r w:rsidR="00DB347F" w:rsidRPr="00027040">
        <w:rPr>
          <w:rFonts w:ascii="Arial" w:hAnsi="Arial" w:cs="Arial"/>
          <w:sz w:val="20"/>
        </w:rPr>
        <w:t>Home-Office</w:t>
      </w:r>
      <w:r w:rsidR="00EA3336" w:rsidRPr="00027040">
        <w:rPr>
          <w:rFonts w:ascii="Arial" w:hAnsi="Arial" w:cs="Arial"/>
          <w:sz w:val="20"/>
        </w:rPr>
        <w:t xml:space="preserve"> </w:t>
      </w:r>
      <w:r w:rsidR="002E7CC7" w:rsidRPr="00027040">
        <w:rPr>
          <w:rFonts w:ascii="Arial" w:hAnsi="Arial" w:cs="Arial"/>
          <w:sz w:val="20"/>
        </w:rPr>
        <w:t>arbeiten.</w:t>
      </w:r>
    </w:p>
    <w:p w14:paraId="5F1BC133" w14:textId="77777777" w:rsidR="00053810" w:rsidRPr="00053810" w:rsidRDefault="00053810" w:rsidP="008B6CB5">
      <w:pPr>
        <w:spacing w:line="264" w:lineRule="auto"/>
        <w:rPr>
          <w:rFonts w:ascii="Arial" w:hAnsi="Arial" w:cs="Arial"/>
          <w:b/>
          <w:bCs/>
          <w:sz w:val="20"/>
        </w:rPr>
      </w:pPr>
      <w:r w:rsidRPr="00053810">
        <w:rPr>
          <w:rFonts w:ascii="Arial" w:hAnsi="Arial" w:cs="Arial"/>
          <w:sz w:val="20"/>
        </w:rPr>
        <w:br/>
      </w:r>
      <w:r w:rsidRPr="00053810">
        <w:rPr>
          <w:rFonts w:ascii="Arial" w:hAnsi="Arial" w:cs="Arial"/>
          <w:b/>
          <w:bCs/>
          <w:sz w:val="20"/>
        </w:rPr>
        <w:t xml:space="preserve">Was sind Inhalte und Ziel der </w:t>
      </w:r>
      <w:r w:rsidR="00926826">
        <w:rPr>
          <w:rFonts w:ascii="Arial" w:hAnsi="Arial" w:cs="Arial"/>
          <w:b/>
          <w:bCs/>
          <w:sz w:val="20"/>
        </w:rPr>
        <w:t>Einführungsk</w:t>
      </w:r>
      <w:r w:rsidRPr="00053810">
        <w:rPr>
          <w:rFonts w:ascii="Arial" w:hAnsi="Arial" w:cs="Arial"/>
          <w:b/>
          <w:bCs/>
          <w:sz w:val="20"/>
        </w:rPr>
        <w:t>ampagne</w:t>
      </w:r>
      <w:r w:rsidR="00926826">
        <w:rPr>
          <w:rFonts w:ascii="Arial" w:hAnsi="Arial" w:cs="Arial"/>
          <w:b/>
          <w:bCs/>
          <w:sz w:val="20"/>
        </w:rPr>
        <w:t xml:space="preserve"> zur neuen WMF 950 S</w:t>
      </w:r>
      <w:r w:rsidRPr="00053810">
        <w:rPr>
          <w:rFonts w:ascii="Arial" w:hAnsi="Arial" w:cs="Arial"/>
          <w:b/>
          <w:bCs/>
          <w:sz w:val="20"/>
        </w:rPr>
        <w:t>?</w:t>
      </w:r>
    </w:p>
    <w:p w14:paraId="46CFA961" w14:textId="021DC26A" w:rsidR="00053810" w:rsidRPr="00053810" w:rsidRDefault="00926826" w:rsidP="008B6CB5">
      <w:pPr>
        <w:spacing w:line="264" w:lineRule="auto"/>
        <w:rPr>
          <w:rFonts w:ascii="Arial" w:hAnsi="Arial" w:cs="Arial"/>
          <w:sz w:val="20"/>
        </w:rPr>
      </w:pPr>
      <w:r>
        <w:rPr>
          <w:rFonts w:ascii="Arial" w:hAnsi="Arial" w:cs="Arial"/>
          <w:sz w:val="20"/>
        </w:rPr>
        <w:t>Wir entfernen uns ein Stück von der klassi</w:t>
      </w:r>
      <w:r w:rsidR="005E3F78">
        <w:rPr>
          <w:rFonts w:ascii="Arial" w:hAnsi="Arial" w:cs="Arial"/>
          <w:sz w:val="20"/>
        </w:rPr>
        <w:t>s</w:t>
      </w:r>
      <w:r>
        <w:rPr>
          <w:rFonts w:ascii="Arial" w:hAnsi="Arial" w:cs="Arial"/>
          <w:sz w:val="20"/>
        </w:rPr>
        <w:t xml:space="preserve">chen Produktsicht und legen den Fokus noch stärker auf die konkreten Bedürfnisse und Emotionen der </w:t>
      </w:r>
      <w:r w:rsidR="00053810" w:rsidRPr="00053810">
        <w:rPr>
          <w:rFonts w:ascii="Arial" w:hAnsi="Arial" w:cs="Arial"/>
          <w:sz w:val="20"/>
        </w:rPr>
        <w:t>Zielgruppe. Die Maschine ist „</w:t>
      </w:r>
      <w:r w:rsidR="00EC23CC">
        <w:rPr>
          <w:rFonts w:ascii="Arial" w:hAnsi="Arial" w:cs="Arial"/>
          <w:sz w:val="20"/>
        </w:rPr>
        <w:t>ONE OF US</w:t>
      </w:r>
      <w:r w:rsidR="00053810" w:rsidRPr="00053810">
        <w:rPr>
          <w:rFonts w:ascii="Arial" w:hAnsi="Arial" w:cs="Arial"/>
          <w:sz w:val="20"/>
        </w:rPr>
        <w:t>“</w:t>
      </w:r>
      <w:r>
        <w:rPr>
          <w:rFonts w:ascii="Arial" w:hAnsi="Arial" w:cs="Arial"/>
          <w:sz w:val="20"/>
        </w:rPr>
        <w:t>,</w:t>
      </w:r>
      <w:r w:rsidR="00053810" w:rsidRPr="00053810">
        <w:rPr>
          <w:rFonts w:ascii="Arial" w:hAnsi="Arial" w:cs="Arial"/>
          <w:sz w:val="20"/>
        </w:rPr>
        <w:t xml:space="preserve"> also Teil des Teams, </w:t>
      </w:r>
      <w:r>
        <w:rPr>
          <w:rFonts w:ascii="Arial" w:hAnsi="Arial" w:cs="Arial"/>
          <w:sz w:val="20"/>
        </w:rPr>
        <w:t xml:space="preserve">für das sie leckere Spezialitäten produziert. </w:t>
      </w:r>
      <w:r w:rsidR="00053810" w:rsidRPr="00053810">
        <w:rPr>
          <w:rFonts w:ascii="Arial" w:hAnsi="Arial" w:cs="Arial"/>
          <w:sz w:val="20"/>
        </w:rPr>
        <w:t>Sie arbeitet genauso professionell und effizient</w:t>
      </w:r>
      <w:r>
        <w:rPr>
          <w:rFonts w:ascii="Arial" w:hAnsi="Arial" w:cs="Arial"/>
          <w:sz w:val="20"/>
        </w:rPr>
        <w:t>,</w:t>
      </w:r>
      <w:r w:rsidR="00053810" w:rsidRPr="00053810">
        <w:rPr>
          <w:rFonts w:ascii="Arial" w:hAnsi="Arial" w:cs="Arial"/>
          <w:sz w:val="20"/>
        </w:rPr>
        <w:t xml:space="preserve"> wie alle anderen Kolleg</w:t>
      </w:r>
      <w:r w:rsidR="005E3F78">
        <w:rPr>
          <w:rFonts w:ascii="Arial" w:hAnsi="Arial" w:cs="Arial"/>
          <w:sz w:val="20"/>
        </w:rPr>
        <w:t>innen und Kollegen</w:t>
      </w:r>
      <w:r w:rsidR="00053810" w:rsidRPr="00053810">
        <w:rPr>
          <w:rFonts w:ascii="Arial" w:hAnsi="Arial" w:cs="Arial"/>
          <w:sz w:val="20"/>
        </w:rPr>
        <w:t xml:space="preserve"> und erfüllt</w:t>
      </w:r>
      <w:r>
        <w:rPr>
          <w:rFonts w:ascii="Arial" w:hAnsi="Arial" w:cs="Arial"/>
          <w:sz w:val="20"/>
        </w:rPr>
        <w:t xml:space="preserve"> somit sämtliche </w:t>
      </w:r>
      <w:r w:rsidR="00053810" w:rsidRPr="00053810">
        <w:rPr>
          <w:rFonts w:ascii="Arial" w:hAnsi="Arial" w:cs="Arial"/>
          <w:sz w:val="20"/>
        </w:rPr>
        <w:t>Ansprüche an eine Profi</w:t>
      </w:r>
      <w:r w:rsidR="00373B1E">
        <w:rPr>
          <w:rFonts w:ascii="Arial" w:hAnsi="Arial" w:cs="Arial"/>
          <w:sz w:val="20"/>
        </w:rPr>
        <w:t>m</w:t>
      </w:r>
      <w:r w:rsidR="00053810" w:rsidRPr="00053810">
        <w:rPr>
          <w:rFonts w:ascii="Arial" w:hAnsi="Arial" w:cs="Arial"/>
          <w:sz w:val="20"/>
        </w:rPr>
        <w:t xml:space="preserve">aschine in diesem Segment. </w:t>
      </w:r>
      <w:r>
        <w:rPr>
          <w:rFonts w:ascii="Arial" w:hAnsi="Arial" w:cs="Arial"/>
          <w:sz w:val="20"/>
        </w:rPr>
        <w:t xml:space="preserve">Dank der erfolgreichen Zusammenarbeit mit </w:t>
      </w:r>
      <w:r w:rsidR="005E3F78">
        <w:rPr>
          <w:rFonts w:ascii="Arial" w:hAnsi="Arial" w:cs="Arial"/>
          <w:sz w:val="20"/>
        </w:rPr>
        <w:t>mehreren</w:t>
      </w:r>
      <w:r w:rsidR="002D36BD">
        <w:rPr>
          <w:rFonts w:ascii="Arial" w:hAnsi="Arial" w:cs="Arial"/>
          <w:sz w:val="20"/>
        </w:rPr>
        <w:t xml:space="preserve"> </w:t>
      </w:r>
      <w:proofErr w:type="spellStart"/>
      <w:r w:rsidR="00053810" w:rsidRPr="00053810">
        <w:rPr>
          <w:rFonts w:ascii="Arial" w:hAnsi="Arial" w:cs="Arial"/>
          <w:sz w:val="20"/>
        </w:rPr>
        <w:t>Testimonials</w:t>
      </w:r>
      <w:proofErr w:type="spellEnd"/>
      <w:r w:rsidR="00053810" w:rsidRPr="00053810">
        <w:rPr>
          <w:rFonts w:ascii="Arial" w:hAnsi="Arial" w:cs="Arial"/>
          <w:sz w:val="20"/>
        </w:rPr>
        <w:t xml:space="preserve"> </w:t>
      </w:r>
      <w:r w:rsidR="006439AC">
        <w:rPr>
          <w:rFonts w:ascii="Arial" w:hAnsi="Arial" w:cs="Arial"/>
          <w:sz w:val="20"/>
        </w:rPr>
        <w:t>berichten</w:t>
      </w:r>
      <w:r w:rsidR="00053810" w:rsidRPr="00053810">
        <w:rPr>
          <w:rFonts w:ascii="Arial" w:hAnsi="Arial" w:cs="Arial"/>
          <w:sz w:val="20"/>
        </w:rPr>
        <w:t xml:space="preserve"> </w:t>
      </w:r>
      <w:r>
        <w:rPr>
          <w:rFonts w:ascii="Arial" w:hAnsi="Arial" w:cs="Arial"/>
          <w:sz w:val="20"/>
        </w:rPr>
        <w:t xml:space="preserve">wir </w:t>
      </w:r>
      <w:r w:rsidR="006439AC">
        <w:rPr>
          <w:rFonts w:ascii="Arial" w:hAnsi="Arial" w:cs="Arial"/>
          <w:sz w:val="20"/>
        </w:rPr>
        <w:t xml:space="preserve">von </w:t>
      </w:r>
      <w:r w:rsidR="00053810" w:rsidRPr="00053810">
        <w:rPr>
          <w:rFonts w:ascii="Arial" w:hAnsi="Arial" w:cs="Arial"/>
          <w:sz w:val="20"/>
        </w:rPr>
        <w:t>verschieden</w:t>
      </w:r>
      <w:r w:rsidR="006439AC">
        <w:rPr>
          <w:rFonts w:ascii="Arial" w:hAnsi="Arial" w:cs="Arial"/>
          <w:sz w:val="20"/>
        </w:rPr>
        <w:t xml:space="preserve">en </w:t>
      </w:r>
      <w:r w:rsidR="00053810" w:rsidRPr="00053810">
        <w:rPr>
          <w:rFonts w:ascii="Arial" w:hAnsi="Arial" w:cs="Arial"/>
          <w:sz w:val="20"/>
        </w:rPr>
        <w:t>Einsatzorte</w:t>
      </w:r>
      <w:r w:rsidR="006439AC">
        <w:rPr>
          <w:rFonts w:ascii="Arial" w:hAnsi="Arial" w:cs="Arial"/>
          <w:sz w:val="20"/>
        </w:rPr>
        <w:t>n</w:t>
      </w:r>
      <w:r w:rsidR="00053810" w:rsidRPr="00053810">
        <w:rPr>
          <w:rFonts w:ascii="Arial" w:hAnsi="Arial" w:cs="Arial"/>
          <w:sz w:val="20"/>
        </w:rPr>
        <w:t xml:space="preserve"> </w:t>
      </w:r>
      <w:r w:rsidR="006439AC">
        <w:rPr>
          <w:rFonts w:ascii="Arial" w:hAnsi="Arial" w:cs="Arial"/>
          <w:sz w:val="20"/>
        </w:rPr>
        <w:t>und</w:t>
      </w:r>
      <w:r>
        <w:rPr>
          <w:rFonts w:ascii="Arial" w:hAnsi="Arial" w:cs="Arial"/>
          <w:sz w:val="20"/>
        </w:rPr>
        <w:t xml:space="preserve"> d</w:t>
      </w:r>
      <w:r w:rsidR="006439AC">
        <w:rPr>
          <w:rFonts w:ascii="Arial" w:hAnsi="Arial" w:cs="Arial"/>
          <w:sz w:val="20"/>
        </w:rPr>
        <w:t>en</w:t>
      </w:r>
      <w:r>
        <w:rPr>
          <w:rFonts w:ascii="Arial" w:hAnsi="Arial" w:cs="Arial"/>
          <w:sz w:val="20"/>
        </w:rPr>
        <w:t xml:space="preserve"> dort vorherrschenden </w:t>
      </w:r>
      <w:r w:rsidR="00134A72">
        <w:rPr>
          <w:rFonts w:ascii="Arial" w:hAnsi="Arial" w:cs="Arial"/>
          <w:sz w:val="20"/>
        </w:rPr>
        <w:t>Anforderungen</w:t>
      </w:r>
      <w:r w:rsidR="005E3F78">
        <w:rPr>
          <w:rFonts w:ascii="Arial" w:hAnsi="Arial" w:cs="Arial"/>
          <w:sz w:val="20"/>
        </w:rPr>
        <w:t>. Dazu gehör</w:t>
      </w:r>
      <w:r w:rsidR="00E54138">
        <w:rPr>
          <w:rFonts w:ascii="Arial" w:hAnsi="Arial" w:cs="Arial"/>
          <w:sz w:val="20"/>
        </w:rPr>
        <w:t>en</w:t>
      </w:r>
      <w:r w:rsidR="005E3F78">
        <w:rPr>
          <w:rFonts w:ascii="Arial" w:hAnsi="Arial" w:cs="Arial"/>
          <w:sz w:val="20"/>
        </w:rPr>
        <w:t xml:space="preserve"> das Office und der Dienstleistungsbereich aber auch </w:t>
      </w:r>
      <w:proofErr w:type="spellStart"/>
      <w:r w:rsidR="00053810" w:rsidRPr="00053810">
        <w:rPr>
          <w:rFonts w:ascii="Arial" w:hAnsi="Arial" w:cs="Arial"/>
          <w:sz w:val="20"/>
        </w:rPr>
        <w:t>Serviced</w:t>
      </w:r>
      <w:proofErr w:type="spellEnd"/>
      <w:r w:rsidR="00053810" w:rsidRPr="00053810">
        <w:rPr>
          <w:rFonts w:ascii="Arial" w:hAnsi="Arial" w:cs="Arial"/>
          <w:sz w:val="20"/>
        </w:rPr>
        <w:t xml:space="preserve"> Apartm</w:t>
      </w:r>
      <w:r>
        <w:rPr>
          <w:rFonts w:ascii="Arial" w:hAnsi="Arial" w:cs="Arial"/>
          <w:sz w:val="20"/>
        </w:rPr>
        <w:t>e</w:t>
      </w:r>
      <w:r w:rsidR="00053810" w:rsidRPr="00053810">
        <w:rPr>
          <w:rFonts w:ascii="Arial" w:hAnsi="Arial" w:cs="Arial"/>
          <w:sz w:val="20"/>
        </w:rPr>
        <w:t>nt</w:t>
      </w:r>
      <w:r w:rsidR="005E3F78">
        <w:rPr>
          <w:rFonts w:ascii="Arial" w:hAnsi="Arial" w:cs="Arial"/>
          <w:sz w:val="20"/>
        </w:rPr>
        <w:t>s</w:t>
      </w:r>
      <w:r w:rsidR="00053810" w:rsidRPr="00053810">
        <w:rPr>
          <w:rFonts w:ascii="Arial" w:hAnsi="Arial" w:cs="Arial"/>
          <w:sz w:val="20"/>
        </w:rPr>
        <w:t xml:space="preserve"> bzw.</w:t>
      </w:r>
      <w:r w:rsidR="005E3F78">
        <w:rPr>
          <w:rFonts w:ascii="Arial" w:hAnsi="Arial" w:cs="Arial"/>
          <w:sz w:val="20"/>
        </w:rPr>
        <w:t xml:space="preserve"> moderne Hotelkonzepte.</w:t>
      </w:r>
      <w:r w:rsidR="00053810" w:rsidRPr="00053810">
        <w:rPr>
          <w:rFonts w:ascii="Arial" w:hAnsi="Arial" w:cs="Arial"/>
          <w:sz w:val="20"/>
        </w:rPr>
        <w:t xml:space="preserve"> Jede dieser Zielgruppen hat unterschiedliche Ansprüche an das eingesetzte Equipment, </w:t>
      </w:r>
      <w:r w:rsidR="000C40B4">
        <w:rPr>
          <w:rFonts w:ascii="Arial" w:hAnsi="Arial" w:cs="Arial"/>
          <w:sz w:val="20"/>
        </w:rPr>
        <w:t xml:space="preserve">die </w:t>
      </w:r>
      <w:r w:rsidR="00053810" w:rsidRPr="00053810">
        <w:rPr>
          <w:rFonts w:ascii="Arial" w:hAnsi="Arial" w:cs="Arial"/>
          <w:sz w:val="20"/>
        </w:rPr>
        <w:t xml:space="preserve">die Maschine </w:t>
      </w:r>
      <w:r w:rsidR="000C40B4">
        <w:rPr>
          <w:rFonts w:ascii="Arial" w:hAnsi="Arial" w:cs="Arial"/>
          <w:sz w:val="20"/>
        </w:rPr>
        <w:t xml:space="preserve">komplett </w:t>
      </w:r>
      <w:r w:rsidR="00053810" w:rsidRPr="00053810">
        <w:rPr>
          <w:rFonts w:ascii="Arial" w:hAnsi="Arial" w:cs="Arial"/>
          <w:sz w:val="20"/>
        </w:rPr>
        <w:t>erfüllt</w:t>
      </w:r>
      <w:r w:rsidR="000C40B4">
        <w:rPr>
          <w:rFonts w:ascii="Arial" w:hAnsi="Arial" w:cs="Arial"/>
          <w:sz w:val="20"/>
        </w:rPr>
        <w:t>.</w:t>
      </w:r>
    </w:p>
    <w:p w14:paraId="27A1BEA3" w14:textId="77777777" w:rsidR="006439AC" w:rsidRDefault="006439AC" w:rsidP="008B6CB5">
      <w:pPr>
        <w:spacing w:line="264" w:lineRule="auto"/>
        <w:rPr>
          <w:rFonts w:ascii="Arial" w:hAnsi="Arial" w:cs="Arial"/>
          <w:sz w:val="20"/>
        </w:rPr>
      </w:pPr>
    </w:p>
    <w:p w14:paraId="031B493D" w14:textId="77777777" w:rsidR="00053810" w:rsidRPr="00053810" w:rsidRDefault="00053810" w:rsidP="008B6CB5">
      <w:pPr>
        <w:spacing w:line="264" w:lineRule="auto"/>
        <w:rPr>
          <w:rFonts w:ascii="Arial" w:hAnsi="Arial" w:cs="Arial"/>
          <w:b/>
          <w:bCs/>
          <w:sz w:val="20"/>
        </w:rPr>
      </w:pPr>
      <w:r w:rsidRPr="00053810">
        <w:rPr>
          <w:rFonts w:ascii="Arial" w:hAnsi="Arial" w:cs="Arial"/>
          <w:b/>
          <w:bCs/>
          <w:sz w:val="20"/>
        </w:rPr>
        <w:t>Warum verfolgt die Markteintritts-Strategie diesmal neue Wege? </w:t>
      </w:r>
    </w:p>
    <w:p w14:paraId="48D54A5A" w14:textId="792131BA" w:rsidR="00053810" w:rsidRPr="00053810" w:rsidRDefault="00053810" w:rsidP="008B6CB5">
      <w:pPr>
        <w:spacing w:line="264" w:lineRule="auto"/>
        <w:rPr>
          <w:rFonts w:ascii="Arial" w:hAnsi="Arial" w:cs="Arial"/>
          <w:sz w:val="20"/>
        </w:rPr>
      </w:pPr>
      <w:r w:rsidRPr="00027040">
        <w:rPr>
          <w:rFonts w:ascii="Arial" w:hAnsi="Arial" w:cs="Arial"/>
          <w:sz w:val="20"/>
        </w:rPr>
        <w:t xml:space="preserve">Mit </w:t>
      </w:r>
      <w:r w:rsidR="000C40B4" w:rsidRPr="00027040">
        <w:rPr>
          <w:rFonts w:ascii="Arial" w:hAnsi="Arial" w:cs="Arial"/>
          <w:sz w:val="20"/>
        </w:rPr>
        <w:t>der WMF 950 S</w:t>
      </w:r>
      <w:r w:rsidRPr="00027040">
        <w:rPr>
          <w:rFonts w:ascii="Arial" w:hAnsi="Arial" w:cs="Arial"/>
          <w:sz w:val="20"/>
        </w:rPr>
        <w:t xml:space="preserve"> sprechen wir eine neue Zielgruppe an, die </w:t>
      </w:r>
      <w:r w:rsidR="000B0DE8" w:rsidRPr="00027040">
        <w:rPr>
          <w:rFonts w:ascii="Arial" w:hAnsi="Arial" w:cs="Arial"/>
          <w:sz w:val="20"/>
        </w:rPr>
        <w:t xml:space="preserve">deutlich „digitaler“ </w:t>
      </w:r>
      <w:r w:rsidR="00EA3336" w:rsidRPr="00027040">
        <w:rPr>
          <w:rFonts w:ascii="Arial" w:hAnsi="Arial" w:cs="Arial"/>
          <w:sz w:val="20"/>
        </w:rPr>
        <w:t xml:space="preserve">agiert </w:t>
      </w:r>
      <w:r w:rsidR="002E7CC7" w:rsidRPr="00027040">
        <w:rPr>
          <w:rFonts w:ascii="Arial" w:hAnsi="Arial" w:cs="Arial"/>
          <w:sz w:val="20"/>
        </w:rPr>
        <w:t>und bisher nicht unbedingt im „Profi-Kaffee-Business“ beheimatet ist</w:t>
      </w:r>
      <w:r w:rsidR="00EA3336" w:rsidRPr="00027040">
        <w:rPr>
          <w:rFonts w:ascii="Arial" w:hAnsi="Arial" w:cs="Arial"/>
          <w:sz w:val="20"/>
        </w:rPr>
        <w:t xml:space="preserve">. </w:t>
      </w:r>
      <w:r w:rsidR="000B0DE8" w:rsidRPr="00027040">
        <w:rPr>
          <w:rFonts w:ascii="Arial" w:hAnsi="Arial" w:cs="Arial"/>
          <w:sz w:val="20"/>
        </w:rPr>
        <w:t>Menschen, die verstärkt</w:t>
      </w:r>
      <w:r w:rsidRPr="00027040">
        <w:rPr>
          <w:rFonts w:ascii="Arial" w:hAnsi="Arial" w:cs="Arial"/>
          <w:sz w:val="20"/>
        </w:rPr>
        <w:t xml:space="preserve"> online unterwegs</w:t>
      </w:r>
      <w:r w:rsidR="000B0DE8" w:rsidRPr="00027040">
        <w:rPr>
          <w:rFonts w:ascii="Arial" w:hAnsi="Arial" w:cs="Arial"/>
          <w:sz w:val="20"/>
        </w:rPr>
        <w:t xml:space="preserve"> sind und sich dort kundig machen, suchen weniger nach technischen</w:t>
      </w:r>
      <w:r w:rsidR="00A272FD" w:rsidRPr="00027040">
        <w:rPr>
          <w:rFonts w:ascii="Arial" w:hAnsi="Arial" w:cs="Arial"/>
          <w:sz w:val="20"/>
        </w:rPr>
        <w:t xml:space="preserve"> Argumenten und</w:t>
      </w:r>
      <w:r w:rsidR="000B0DE8" w:rsidRPr="00027040">
        <w:rPr>
          <w:rFonts w:ascii="Arial" w:hAnsi="Arial" w:cs="Arial"/>
          <w:sz w:val="20"/>
        </w:rPr>
        <w:t xml:space="preserve"> Broschüren, </w:t>
      </w:r>
      <w:r w:rsidR="00C724FB" w:rsidRPr="00027040">
        <w:rPr>
          <w:rFonts w:ascii="Arial" w:hAnsi="Arial" w:cs="Arial"/>
          <w:sz w:val="20"/>
        </w:rPr>
        <w:t>sondern</w:t>
      </w:r>
      <w:r w:rsidR="000B0DE8" w:rsidRPr="00027040">
        <w:rPr>
          <w:rFonts w:ascii="Arial" w:hAnsi="Arial" w:cs="Arial"/>
          <w:sz w:val="20"/>
        </w:rPr>
        <w:t xml:space="preserve"> nach</w:t>
      </w:r>
      <w:r w:rsidR="000B0DE8">
        <w:rPr>
          <w:rFonts w:ascii="Arial" w:hAnsi="Arial" w:cs="Arial"/>
          <w:sz w:val="20"/>
        </w:rPr>
        <w:t xml:space="preserve"> einer </w:t>
      </w:r>
      <w:r w:rsidR="00AD2D24">
        <w:rPr>
          <w:rFonts w:ascii="Arial" w:hAnsi="Arial" w:cs="Arial"/>
          <w:sz w:val="20"/>
        </w:rPr>
        <w:t>persönlichen</w:t>
      </w:r>
      <w:r w:rsidR="00AD2D24" w:rsidRPr="00053810">
        <w:rPr>
          <w:rFonts w:ascii="Arial" w:hAnsi="Arial" w:cs="Arial"/>
          <w:sz w:val="20"/>
        </w:rPr>
        <w:t xml:space="preserve"> </w:t>
      </w:r>
      <w:r w:rsidRPr="00053810">
        <w:rPr>
          <w:rFonts w:ascii="Arial" w:hAnsi="Arial" w:cs="Arial"/>
          <w:sz w:val="20"/>
        </w:rPr>
        <w:t xml:space="preserve">Verbindung </w:t>
      </w:r>
      <w:r w:rsidR="00A272FD">
        <w:rPr>
          <w:rFonts w:ascii="Arial" w:hAnsi="Arial" w:cs="Arial"/>
          <w:sz w:val="20"/>
        </w:rPr>
        <w:t>und Bedürfnisbefriedigung. Gerade d</w:t>
      </w:r>
      <w:r w:rsidR="000B0DE8">
        <w:rPr>
          <w:rFonts w:ascii="Arial" w:hAnsi="Arial" w:cs="Arial"/>
          <w:sz w:val="20"/>
        </w:rPr>
        <w:t xml:space="preserve">as Thema </w:t>
      </w:r>
      <w:r w:rsidRPr="00053810">
        <w:rPr>
          <w:rFonts w:ascii="Arial" w:hAnsi="Arial" w:cs="Arial"/>
          <w:sz w:val="20"/>
        </w:rPr>
        <w:t xml:space="preserve">Kaffee ist hier oft ein sehr </w:t>
      </w:r>
      <w:r w:rsidRPr="00AD2D24">
        <w:rPr>
          <w:rFonts w:ascii="Arial" w:hAnsi="Arial" w:cs="Arial"/>
          <w:sz w:val="20"/>
        </w:rPr>
        <w:t>emotionale</w:t>
      </w:r>
      <w:r w:rsidR="000B0DE8" w:rsidRPr="00AD2D24">
        <w:rPr>
          <w:rFonts w:ascii="Arial" w:hAnsi="Arial" w:cs="Arial"/>
          <w:sz w:val="20"/>
        </w:rPr>
        <w:t>s</w:t>
      </w:r>
      <w:r w:rsidR="000B0DE8">
        <w:rPr>
          <w:rFonts w:ascii="Arial" w:hAnsi="Arial" w:cs="Arial"/>
          <w:sz w:val="20"/>
        </w:rPr>
        <w:t xml:space="preserve"> Anliegen.</w:t>
      </w:r>
      <w:r w:rsidR="00A272FD">
        <w:rPr>
          <w:rFonts w:ascii="Arial" w:hAnsi="Arial" w:cs="Arial"/>
          <w:sz w:val="20"/>
        </w:rPr>
        <w:t xml:space="preserve"> I</w:t>
      </w:r>
      <w:r w:rsidR="000B0DE8">
        <w:rPr>
          <w:rFonts w:ascii="Arial" w:hAnsi="Arial" w:cs="Arial"/>
          <w:sz w:val="20"/>
        </w:rPr>
        <w:t xml:space="preserve">m Bürobereich oder der Kundenbetreuung geht es </w:t>
      </w:r>
      <w:r w:rsidRPr="00053810">
        <w:rPr>
          <w:rFonts w:ascii="Arial" w:hAnsi="Arial" w:cs="Arial"/>
          <w:sz w:val="20"/>
        </w:rPr>
        <w:t>weniger darum</w:t>
      </w:r>
      <w:r w:rsidR="000B0DE8">
        <w:rPr>
          <w:rFonts w:ascii="Arial" w:hAnsi="Arial" w:cs="Arial"/>
          <w:sz w:val="20"/>
        </w:rPr>
        <w:t>,</w:t>
      </w:r>
      <w:r w:rsidRPr="00053810">
        <w:rPr>
          <w:rFonts w:ascii="Arial" w:hAnsi="Arial" w:cs="Arial"/>
          <w:sz w:val="20"/>
        </w:rPr>
        <w:t xml:space="preserve"> mit </w:t>
      </w:r>
      <w:r w:rsidR="004C6479">
        <w:rPr>
          <w:rFonts w:ascii="Arial" w:hAnsi="Arial" w:cs="Arial"/>
          <w:sz w:val="20"/>
        </w:rPr>
        <w:t>Kaffeespezialitäten</w:t>
      </w:r>
      <w:r w:rsidRPr="00053810">
        <w:rPr>
          <w:rFonts w:ascii="Arial" w:hAnsi="Arial" w:cs="Arial"/>
          <w:sz w:val="20"/>
        </w:rPr>
        <w:t xml:space="preserve"> Geld zu verdienen</w:t>
      </w:r>
      <w:r w:rsidR="00A272FD">
        <w:rPr>
          <w:rFonts w:ascii="Arial" w:hAnsi="Arial" w:cs="Arial"/>
          <w:sz w:val="20"/>
        </w:rPr>
        <w:t xml:space="preserve">, sondern </w:t>
      </w:r>
      <w:r w:rsidR="000B0DE8">
        <w:rPr>
          <w:rFonts w:ascii="Arial" w:hAnsi="Arial" w:cs="Arial"/>
          <w:sz w:val="20"/>
        </w:rPr>
        <w:t xml:space="preserve">die </w:t>
      </w:r>
      <w:r w:rsidRPr="00053810">
        <w:rPr>
          <w:rFonts w:ascii="Arial" w:hAnsi="Arial" w:cs="Arial"/>
          <w:sz w:val="20"/>
        </w:rPr>
        <w:t>Mitarbeiter</w:t>
      </w:r>
      <w:r w:rsidR="000B0DE8">
        <w:rPr>
          <w:rFonts w:ascii="Arial" w:hAnsi="Arial" w:cs="Arial"/>
          <w:sz w:val="20"/>
        </w:rPr>
        <w:t>- und Kunden</w:t>
      </w:r>
      <w:r w:rsidRPr="00053810">
        <w:rPr>
          <w:rFonts w:ascii="Arial" w:hAnsi="Arial" w:cs="Arial"/>
          <w:sz w:val="20"/>
        </w:rPr>
        <w:t xml:space="preserve">zufriedenheit zu </w:t>
      </w:r>
      <w:r w:rsidR="000B0DE8">
        <w:rPr>
          <w:rFonts w:ascii="Arial" w:hAnsi="Arial" w:cs="Arial"/>
          <w:sz w:val="20"/>
        </w:rPr>
        <w:t>erhöhen</w:t>
      </w:r>
      <w:r w:rsidRPr="00053810">
        <w:rPr>
          <w:rFonts w:ascii="Arial" w:hAnsi="Arial" w:cs="Arial"/>
          <w:sz w:val="20"/>
        </w:rPr>
        <w:t xml:space="preserve">. Dennoch schließt die </w:t>
      </w:r>
      <w:r w:rsidR="00AD2D24">
        <w:rPr>
          <w:rFonts w:ascii="Arial" w:hAnsi="Arial" w:cs="Arial"/>
          <w:sz w:val="20"/>
        </w:rPr>
        <w:t xml:space="preserve">WMF 950 S </w:t>
      </w:r>
      <w:r w:rsidRPr="00053810">
        <w:rPr>
          <w:rFonts w:ascii="Arial" w:hAnsi="Arial" w:cs="Arial"/>
          <w:sz w:val="20"/>
        </w:rPr>
        <w:t xml:space="preserve">alle wichtigen Punkte einer </w:t>
      </w:r>
      <w:r w:rsidRPr="00AD2D24">
        <w:rPr>
          <w:rFonts w:ascii="Arial" w:hAnsi="Arial" w:cs="Arial"/>
          <w:sz w:val="20"/>
        </w:rPr>
        <w:t>Profimaschine</w:t>
      </w:r>
      <w:r w:rsidRPr="00053810">
        <w:rPr>
          <w:rFonts w:ascii="Arial" w:hAnsi="Arial" w:cs="Arial"/>
          <w:sz w:val="20"/>
        </w:rPr>
        <w:t xml:space="preserve"> mit ein, aber eben sehr viel weniger komplex. Daraus ergibt sich ein attraktiver Preis und eine einfache Bestellung über den </w:t>
      </w:r>
      <w:r w:rsidR="003D12B9">
        <w:rPr>
          <w:rFonts w:ascii="Arial" w:hAnsi="Arial" w:cs="Arial"/>
          <w:sz w:val="20"/>
        </w:rPr>
        <w:t>Online-</w:t>
      </w:r>
      <w:r w:rsidRPr="00053810">
        <w:rPr>
          <w:rFonts w:ascii="Arial" w:hAnsi="Arial" w:cs="Arial"/>
          <w:sz w:val="20"/>
        </w:rPr>
        <w:t>Shop. </w:t>
      </w:r>
    </w:p>
    <w:p w14:paraId="39924A72" w14:textId="77777777" w:rsidR="005D139A" w:rsidRPr="001D35D4" w:rsidRDefault="005D139A" w:rsidP="008B6CB5">
      <w:pPr>
        <w:spacing w:line="264" w:lineRule="auto"/>
        <w:rPr>
          <w:rFonts w:ascii="Arial" w:hAnsi="Arial" w:cs="Arial"/>
          <w:sz w:val="20"/>
          <w:u w:val="single"/>
        </w:rPr>
      </w:pPr>
    </w:p>
    <w:p w14:paraId="3C3EC989" w14:textId="77777777" w:rsidR="00AD2D24" w:rsidRDefault="00AD2D24" w:rsidP="008B6CB5">
      <w:pPr>
        <w:spacing w:line="264" w:lineRule="auto"/>
        <w:rPr>
          <w:rFonts w:ascii="Arial" w:hAnsi="Arial" w:cs="Arial"/>
          <w:b/>
          <w:sz w:val="20"/>
        </w:rPr>
      </w:pPr>
    </w:p>
    <w:p w14:paraId="4FC6699B" w14:textId="77777777" w:rsidR="00AD2D24" w:rsidRDefault="00AD2D24" w:rsidP="008B6CB5">
      <w:pPr>
        <w:spacing w:line="264" w:lineRule="auto"/>
        <w:rPr>
          <w:rFonts w:ascii="Arial" w:hAnsi="Arial" w:cs="Arial"/>
          <w:b/>
          <w:sz w:val="20"/>
        </w:rPr>
      </w:pPr>
    </w:p>
    <w:p w14:paraId="09CE3B2D" w14:textId="77777777" w:rsidR="00E54843" w:rsidRPr="00EB1592" w:rsidRDefault="006C6008" w:rsidP="008B6CB5">
      <w:pPr>
        <w:spacing w:line="264" w:lineRule="auto"/>
        <w:rPr>
          <w:rFonts w:ascii="Arial" w:hAnsi="Arial" w:cs="Arial"/>
          <w:b/>
          <w:sz w:val="20"/>
        </w:rPr>
      </w:pPr>
      <w:r w:rsidRPr="00EB1592">
        <w:rPr>
          <w:rFonts w:ascii="Arial" w:hAnsi="Arial" w:cs="Arial"/>
          <w:b/>
          <w:sz w:val="20"/>
        </w:rPr>
        <w:t>Bildanforderun</w:t>
      </w:r>
      <w:r w:rsidR="00E54843" w:rsidRPr="00EB1592">
        <w:rPr>
          <w:rFonts w:ascii="Arial" w:hAnsi="Arial" w:cs="Arial"/>
          <w:b/>
          <w:bCs/>
          <w:sz w:val="20"/>
        </w:rPr>
        <w:t>g</w:t>
      </w:r>
    </w:p>
    <w:p w14:paraId="47C0D4FC" w14:textId="500FBD0C" w:rsidR="00E54843" w:rsidRDefault="006C6008" w:rsidP="008B6CB5">
      <w:pPr>
        <w:spacing w:line="264" w:lineRule="auto"/>
        <w:rPr>
          <w:rFonts w:ascii="Arial" w:hAnsi="Arial" w:cs="Arial"/>
          <w:sz w:val="20"/>
        </w:rPr>
      </w:pPr>
      <w:r w:rsidRPr="00EB1592">
        <w:rPr>
          <w:rFonts w:ascii="Arial" w:hAnsi="Arial" w:cs="Arial"/>
          <w:sz w:val="20"/>
        </w:rPr>
        <w:t>Bildmaterial finden Sie in unserem Medienportal http</w:t>
      </w:r>
      <w:r w:rsidR="00D4479F">
        <w:rPr>
          <w:rFonts w:ascii="Arial" w:hAnsi="Arial" w:cs="Arial"/>
          <w:sz w:val="20"/>
        </w:rPr>
        <w:t>s</w:t>
      </w:r>
      <w:r w:rsidRPr="00EB1592">
        <w:rPr>
          <w:rFonts w:ascii="Arial" w:hAnsi="Arial" w:cs="Arial"/>
          <w:sz w:val="20"/>
        </w:rPr>
        <w:t>://press-n-relations.amid-pr.com (Suchbegriff „</w:t>
      </w:r>
      <w:r w:rsidR="00EE5404">
        <w:rPr>
          <w:rFonts w:ascii="Arial" w:hAnsi="Arial" w:cs="Arial"/>
          <w:sz w:val="20"/>
        </w:rPr>
        <w:t>WMF950S</w:t>
      </w:r>
      <w:r w:rsidR="001D35D4">
        <w:rPr>
          <w:rFonts w:ascii="Arial" w:hAnsi="Arial" w:cs="Arial"/>
          <w:sz w:val="20"/>
        </w:rPr>
        <w:t>-Oneofus</w:t>
      </w:r>
      <w:r w:rsidRPr="00EB1592">
        <w:rPr>
          <w:rFonts w:ascii="Arial" w:hAnsi="Arial" w:cs="Arial"/>
          <w:sz w:val="20"/>
        </w:rPr>
        <w:t xml:space="preserve">“). </w:t>
      </w:r>
    </w:p>
    <w:p w14:paraId="671851BE" w14:textId="2B04CD0D" w:rsidR="008125D2" w:rsidRDefault="008125D2" w:rsidP="008B6CB5">
      <w:pPr>
        <w:spacing w:line="264" w:lineRule="auto"/>
        <w:rPr>
          <w:rFonts w:ascii="Arial" w:hAnsi="Arial" w:cs="Arial"/>
        </w:rPr>
      </w:pPr>
    </w:p>
    <w:p w14:paraId="723B3C31" w14:textId="4AC7367D" w:rsidR="008125D2" w:rsidRDefault="008125D2" w:rsidP="008B6CB5">
      <w:pPr>
        <w:spacing w:line="264" w:lineRule="auto"/>
        <w:rPr>
          <w:rFonts w:ascii="Arial" w:hAnsi="Arial" w:cs="Arial"/>
          <w:b/>
          <w:sz w:val="20"/>
        </w:rPr>
      </w:pPr>
      <w:r w:rsidRPr="008125D2">
        <w:rPr>
          <w:rFonts w:ascii="Arial" w:hAnsi="Arial" w:cs="Arial"/>
          <w:b/>
          <w:sz w:val="20"/>
        </w:rPr>
        <w:t>Videomaterial</w:t>
      </w:r>
      <w:r>
        <w:rPr>
          <w:rFonts w:ascii="Arial" w:hAnsi="Arial" w:cs="Arial"/>
          <w:b/>
          <w:sz w:val="20"/>
        </w:rPr>
        <w:t xml:space="preserve"> </w:t>
      </w:r>
    </w:p>
    <w:p w14:paraId="7EFB84AB" w14:textId="243C67E5" w:rsidR="008125D2" w:rsidRDefault="00D2720E" w:rsidP="008B6CB5">
      <w:pPr>
        <w:spacing w:line="264" w:lineRule="auto"/>
        <w:rPr>
          <w:rStyle w:val="Hyperlink"/>
          <w:rFonts w:ascii="Arial" w:hAnsi="Arial" w:cs="Arial"/>
          <w:bCs/>
          <w:sz w:val="20"/>
        </w:rPr>
      </w:pPr>
      <w:hyperlink r:id="rId7" w:history="1">
        <w:r w:rsidR="008125D2" w:rsidRPr="001D1223">
          <w:rPr>
            <w:rStyle w:val="Hyperlink"/>
            <w:rFonts w:ascii="Arial" w:hAnsi="Arial" w:cs="Arial"/>
            <w:bCs/>
            <w:sz w:val="20"/>
          </w:rPr>
          <w:t>https://www.youtube.com/watch?v=HAQ7Xeo-xbU</w:t>
        </w:r>
      </w:hyperlink>
    </w:p>
    <w:p w14:paraId="3C6A87DF" w14:textId="1E7627AA" w:rsidR="001C2465" w:rsidRDefault="001C2465" w:rsidP="008B6CB5">
      <w:pPr>
        <w:spacing w:line="264" w:lineRule="auto"/>
        <w:rPr>
          <w:rFonts w:ascii="Arial" w:hAnsi="Arial" w:cs="Arial"/>
          <w:bCs/>
          <w:sz w:val="20"/>
        </w:rPr>
      </w:pPr>
      <w:hyperlink r:id="rId8" w:history="1">
        <w:r w:rsidRPr="001D1223">
          <w:rPr>
            <w:rStyle w:val="Hyperlink"/>
            <w:rFonts w:ascii="Arial" w:hAnsi="Arial" w:cs="Arial"/>
            <w:bCs/>
            <w:sz w:val="20"/>
          </w:rPr>
          <w:t>https://www.youtube.com/watch?v=qAynuRXKYKM</w:t>
        </w:r>
      </w:hyperlink>
    </w:p>
    <w:p w14:paraId="0336CAE7" w14:textId="77777777" w:rsidR="008125D2" w:rsidRPr="008125D2" w:rsidRDefault="008125D2" w:rsidP="008B6CB5">
      <w:pPr>
        <w:spacing w:line="264" w:lineRule="auto"/>
        <w:rPr>
          <w:rFonts w:ascii="Arial" w:hAnsi="Arial" w:cs="Arial"/>
          <w:bCs/>
          <w:sz w:val="20"/>
        </w:rPr>
      </w:pPr>
    </w:p>
    <w:tbl>
      <w:tblPr>
        <w:tblW w:w="9039" w:type="dxa"/>
        <w:tblInd w:w="-106" w:type="dxa"/>
        <w:tblLook w:val="04A0" w:firstRow="1" w:lastRow="0" w:firstColumn="1" w:lastColumn="0" w:noHBand="0" w:noVBand="1"/>
      </w:tblPr>
      <w:tblGrid>
        <w:gridCol w:w="3996"/>
        <w:gridCol w:w="5043"/>
      </w:tblGrid>
      <w:tr w:rsidR="0085480D" w:rsidRPr="001C2465" w14:paraId="14C41943" w14:textId="77777777" w:rsidTr="003E2074">
        <w:trPr>
          <w:trHeight w:val="2034"/>
        </w:trPr>
        <w:tc>
          <w:tcPr>
            <w:tcW w:w="3996" w:type="dxa"/>
            <w:shd w:val="clear" w:color="auto" w:fill="auto"/>
          </w:tcPr>
          <w:p w14:paraId="4BB7A4C2" w14:textId="10398B62" w:rsidR="0085480D" w:rsidRPr="008125D2" w:rsidRDefault="008125D2" w:rsidP="008B6CB5">
            <w:pPr>
              <w:spacing w:line="264" w:lineRule="auto"/>
              <w:rPr>
                <w:rFonts w:ascii="Arial" w:hAnsi="Arial" w:cs="Arial"/>
                <w:b/>
                <w:bCs/>
                <w:color w:val="000000" w:themeColor="text1"/>
                <w:sz w:val="18"/>
                <w:szCs w:val="18"/>
              </w:rPr>
            </w:pPr>
            <w:r w:rsidRPr="008125D2">
              <w:rPr>
                <w:rFonts w:ascii="Arial" w:hAnsi="Arial" w:cs="Arial"/>
                <w:b/>
                <w:bCs/>
                <w:color w:val="000000" w:themeColor="text1"/>
                <w:sz w:val="18"/>
                <w:szCs w:val="18"/>
              </w:rPr>
              <w:t>Info-Hub zur Masc</w:t>
            </w:r>
            <w:r>
              <w:rPr>
                <w:rFonts w:ascii="Arial" w:hAnsi="Arial" w:cs="Arial"/>
                <w:b/>
                <w:bCs/>
                <w:color w:val="000000" w:themeColor="text1"/>
                <w:sz w:val="18"/>
                <w:szCs w:val="18"/>
              </w:rPr>
              <w:t>h</w:t>
            </w:r>
            <w:r w:rsidRPr="008125D2">
              <w:rPr>
                <w:rFonts w:ascii="Arial" w:hAnsi="Arial" w:cs="Arial"/>
                <w:b/>
                <w:bCs/>
                <w:color w:val="000000" w:themeColor="text1"/>
                <w:sz w:val="18"/>
                <w:szCs w:val="18"/>
              </w:rPr>
              <w:t>ine</w:t>
            </w:r>
            <w:r>
              <w:rPr>
                <w:rFonts w:ascii="Arial" w:hAnsi="Arial" w:cs="Arial"/>
                <w:b/>
                <w:bCs/>
                <w:color w:val="000000" w:themeColor="text1"/>
                <w:sz w:val="18"/>
                <w:szCs w:val="18"/>
              </w:rPr>
              <w:t xml:space="preserve"> und </w:t>
            </w:r>
            <w:proofErr w:type="spellStart"/>
            <w:r>
              <w:rPr>
                <w:rFonts w:ascii="Arial" w:hAnsi="Arial" w:cs="Arial"/>
                <w:b/>
                <w:bCs/>
                <w:color w:val="000000" w:themeColor="text1"/>
                <w:sz w:val="18"/>
                <w:szCs w:val="18"/>
              </w:rPr>
              <w:t>Einsatzstories</w:t>
            </w:r>
            <w:proofErr w:type="spellEnd"/>
          </w:p>
          <w:p w14:paraId="5CF8D88C" w14:textId="77777777" w:rsidR="008125D2" w:rsidRDefault="00D2720E" w:rsidP="008125D2">
            <w:pPr>
              <w:spacing w:line="264" w:lineRule="auto"/>
              <w:rPr>
                <w:rFonts w:ascii="Arial" w:hAnsi="Arial" w:cs="Arial"/>
                <w:bCs/>
                <w:sz w:val="20"/>
              </w:rPr>
            </w:pPr>
            <w:hyperlink r:id="rId9" w:history="1">
              <w:r w:rsidR="008125D2" w:rsidRPr="001D1223">
                <w:rPr>
                  <w:rStyle w:val="Hyperlink"/>
                  <w:rFonts w:ascii="Arial" w:hAnsi="Arial" w:cs="Arial"/>
                  <w:bCs/>
                  <w:sz w:val="20"/>
                </w:rPr>
                <w:t>https://www.wmf-950s.com/stories</w:t>
              </w:r>
            </w:hyperlink>
          </w:p>
          <w:p w14:paraId="7DE889BB" w14:textId="77777777" w:rsidR="008125D2" w:rsidRDefault="008125D2" w:rsidP="008B6CB5">
            <w:pPr>
              <w:spacing w:line="264" w:lineRule="auto"/>
              <w:rPr>
                <w:rFonts w:ascii="Arial" w:hAnsi="Arial" w:cs="Arial"/>
                <w:color w:val="000000" w:themeColor="text1"/>
                <w:sz w:val="18"/>
                <w:szCs w:val="18"/>
              </w:rPr>
            </w:pPr>
          </w:p>
          <w:p w14:paraId="4F16581F" w14:textId="77777777" w:rsidR="008125D2" w:rsidRPr="00377893" w:rsidRDefault="008125D2" w:rsidP="008B6CB5">
            <w:pPr>
              <w:spacing w:line="264" w:lineRule="auto"/>
              <w:rPr>
                <w:rFonts w:ascii="Arial" w:hAnsi="Arial" w:cs="Arial"/>
                <w:color w:val="000000" w:themeColor="text1"/>
                <w:sz w:val="18"/>
                <w:szCs w:val="18"/>
              </w:rPr>
            </w:pPr>
          </w:p>
          <w:p w14:paraId="5F387ED1" w14:textId="77777777" w:rsidR="0085480D" w:rsidRPr="0085480D" w:rsidRDefault="0085480D" w:rsidP="008B6CB5">
            <w:pPr>
              <w:spacing w:line="264" w:lineRule="auto"/>
              <w:rPr>
                <w:rFonts w:ascii="Arial" w:hAnsi="Arial" w:cs="Arial"/>
                <w:b/>
                <w:bCs/>
                <w:color w:val="000000" w:themeColor="text1"/>
                <w:sz w:val="18"/>
                <w:szCs w:val="18"/>
              </w:rPr>
            </w:pPr>
            <w:r w:rsidRPr="0085480D">
              <w:rPr>
                <w:rFonts w:ascii="Arial" w:hAnsi="Arial" w:cs="Arial"/>
                <w:b/>
                <w:bCs/>
                <w:color w:val="000000" w:themeColor="text1"/>
                <w:sz w:val="18"/>
                <w:szCs w:val="18"/>
              </w:rPr>
              <w:t>Weitere Informationen:</w:t>
            </w:r>
          </w:p>
          <w:p w14:paraId="1565F7B0" w14:textId="77777777" w:rsidR="0085480D" w:rsidRPr="0085480D" w:rsidRDefault="0085480D" w:rsidP="008B6CB5">
            <w:pPr>
              <w:spacing w:line="264" w:lineRule="auto"/>
              <w:rPr>
                <w:rFonts w:ascii="Arial" w:hAnsi="Arial" w:cs="Arial"/>
                <w:color w:val="000000" w:themeColor="text1"/>
                <w:sz w:val="18"/>
                <w:szCs w:val="18"/>
              </w:rPr>
            </w:pPr>
            <w:r w:rsidRPr="0085480D">
              <w:rPr>
                <w:rFonts w:ascii="Arial" w:hAnsi="Arial" w:cs="Arial"/>
                <w:color w:val="000000" w:themeColor="text1"/>
                <w:sz w:val="18"/>
                <w:szCs w:val="18"/>
              </w:rPr>
              <w:t>WMF GmbH</w:t>
            </w:r>
          </w:p>
          <w:p w14:paraId="03DBD3AA" w14:textId="77777777" w:rsidR="0085480D" w:rsidRPr="0085480D" w:rsidRDefault="00F402C8" w:rsidP="008B6CB5">
            <w:pPr>
              <w:spacing w:line="264" w:lineRule="auto"/>
              <w:rPr>
                <w:rFonts w:ascii="Arial" w:hAnsi="Arial" w:cs="Arial"/>
                <w:color w:val="000000" w:themeColor="text1"/>
                <w:sz w:val="18"/>
                <w:szCs w:val="18"/>
              </w:rPr>
            </w:pPr>
            <w:r>
              <w:rPr>
                <w:rFonts w:ascii="Arial" w:hAnsi="Arial" w:cs="Arial"/>
                <w:color w:val="000000" w:themeColor="text1"/>
                <w:sz w:val="18"/>
                <w:szCs w:val="18"/>
              </w:rPr>
              <w:t>Mirjam Sauter</w:t>
            </w:r>
          </w:p>
          <w:p w14:paraId="2353C121" w14:textId="77777777" w:rsidR="0085480D" w:rsidRPr="003A7B76" w:rsidRDefault="00F402C8" w:rsidP="008B6CB5">
            <w:pPr>
              <w:spacing w:line="264" w:lineRule="auto"/>
              <w:rPr>
                <w:rFonts w:ascii="Arial" w:hAnsi="Arial" w:cs="Arial"/>
                <w:color w:val="000000" w:themeColor="text1"/>
                <w:sz w:val="18"/>
                <w:szCs w:val="18"/>
                <w:lang w:val="en-US"/>
              </w:rPr>
            </w:pPr>
            <w:r>
              <w:rPr>
                <w:rFonts w:ascii="Arial" w:hAnsi="Arial" w:cs="Arial"/>
                <w:color w:val="000000" w:themeColor="text1"/>
                <w:sz w:val="18"/>
                <w:szCs w:val="18"/>
                <w:lang w:val="en-US"/>
              </w:rPr>
              <w:t>Global Communications Manager</w:t>
            </w:r>
          </w:p>
          <w:p w14:paraId="5F24D472" w14:textId="77777777" w:rsidR="0085480D" w:rsidRPr="0085480D" w:rsidRDefault="0085480D" w:rsidP="008B6CB5">
            <w:pPr>
              <w:spacing w:line="264" w:lineRule="auto"/>
              <w:rPr>
                <w:rFonts w:ascii="Arial" w:hAnsi="Arial" w:cs="Arial"/>
                <w:color w:val="000000" w:themeColor="text1"/>
                <w:sz w:val="18"/>
                <w:szCs w:val="18"/>
                <w:lang w:val="en-US"/>
              </w:rPr>
            </w:pPr>
            <w:r w:rsidRPr="0085480D">
              <w:rPr>
                <w:rFonts w:ascii="Arial" w:hAnsi="Arial" w:cs="Arial"/>
                <w:color w:val="000000" w:themeColor="text1"/>
                <w:sz w:val="18"/>
                <w:szCs w:val="18"/>
                <w:lang w:val="en-US"/>
              </w:rPr>
              <w:t>GBU Professional Coffee Machines</w:t>
            </w:r>
          </w:p>
          <w:p w14:paraId="22F701DE" w14:textId="77777777" w:rsidR="0085480D" w:rsidRPr="004B7216" w:rsidRDefault="0085480D" w:rsidP="008B6CB5">
            <w:pPr>
              <w:spacing w:line="264" w:lineRule="auto"/>
              <w:rPr>
                <w:rFonts w:ascii="Arial" w:hAnsi="Arial" w:cs="Arial"/>
                <w:color w:val="000000" w:themeColor="text1"/>
                <w:sz w:val="18"/>
                <w:szCs w:val="18"/>
              </w:rPr>
            </w:pPr>
            <w:r>
              <w:rPr>
                <w:rFonts w:ascii="Arial" w:hAnsi="Arial" w:cs="Arial"/>
                <w:color w:val="000000" w:themeColor="text1"/>
                <w:sz w:val="18"/>
                <w:szCs w:val="18"/>
              </w:rPr>
              <w:t>WMF Platz 1</w:t>
            </w:r>
            <w:r w:rsidRPr="004B7216">
              <w:rPr>
                <w:rFonts w:ascii="Arial" w:hAnsi="Arial" w:cs="Arial"/>
                <w:color w:val="000000" w:themeColor="text1"/>
                <w:sz w:val="18"/>
                <w:szCs w:val="18"/>
              </w:rPr>
              <w:t xml:space="preserve"> – D-73312 Geislingen</w:t>
            </w:r>
          </w:p>
          <w:p w14:paraId="790F5D10" w14:textId="77777777" w:rsidR="0085480D" w:rsidRPr="004B7216" w:rsidRDefault="0085480D" w:rsidP="008B6CB5">
            <w:pPr>
              <w:spacing w:line="264" w:lineRule="auto"/>
              <w:rPr>
                <w:rFonts w:ascii="Arial" w:hAnsi="Arial" w:cs="Arial"/>
                <w:color w:val="000000" w:themeColor="text1"/>
                <w:sz w:val="18"/>
                <w:szCs w:val="18"/>
              </w:rPr>
            </w:pPr>
            <w:r w:rsidRPr="004B7216">
              <w:rPr>
                <w:rFonts w:ascii="Arial" w:hAnsi="Arial" w:cs="Arial"/>
                <w:color w:val="000000" w:themeColor="text1"/>
                <w:sz w:val="18"/>
                <w:szCs w:val="18"/>
              </w:rPr>
              <w:t xml:space="preserve">Tel.: +49 73 31 25 </w:t>
            </w:r>
            <w:r w:rsidR="00F402C8">
              <w:rPr>
                <w:rFonts w:ascii="Arial" w:hAnsi="Arial" w:cs="Arial"/>
                <w:color w:val="000000" w:themeColor="text1"/>
                <w:sz w:val="18"/>
                <w:szCs w:val="18"/>
              </w:rPr>
              <w:t>7314</w:t>
            </w:r>
          </w:p>
          <w:p w14:paraId="5D723096" w14:textId="77777777" w:rsidR="0085480D" w:rsidRPr="006D17D9" w:rsidRDefault="00F402C8" w:rsidP="008B6CB5">
            <w:pPr>
              <w:spacing w:line="264" w:lineRule="auto"/>
              <w:rPr>
                <w:rFonts w:ascii="Arial" w:hAnsi="Arial" w:cs="Arial"/>
                <w:color w:val="000000" w:themeColor="text1"/>
                <w:sz w:val="18"/>
                <w:szCs w:val="18"/>
                <w:lang w:val="it-IT"/>
              </w:rPr>
            </w:pPr>
            <w:r w:rsidRPr="00F402C8">
              <w:rPr>
                <w:rFonts w:ascii="Arial" w:hAnsi="Arial" w:cs="Arial"/>
                <w:color w:val="000000" w:themeColor="text1"/>
                <w:sz w:val="18"/>
                <w:szCs w:val="18"/>
              </w:rPr>
              <w:t>Press.PCM@wmf.</w:t>
            </w:r>
            <w:r>
              <w:rPr>
                <w:rFonts w:ascii="Arial" w:hAnsi="Arial" w:cs="Arial"/>
                <w:color w:val="000000" w:themeColor="text1"/>
                <w:sz w:val="18"/>
                <w:szCs w:val="18"/>
              </w:rPr>
              <w:t>de</w:t>
            </w:r>
            <w:r w:rsidR="0085480D" w:rsidRPr="00F402C8">
              <w:rPr>
                <w:rFonts w:ascii="Arial" w:hAnsi="Arial" w:cs="Arial"/>
                <w:color w:val="000000" w:themeColor="text1"/>
                <w:sz w:val="18"/>
                <w:szCs w:val="18"/>
              </w:rPr>
              <w:t xml:space="preserve"> – https://www.wmf.com</w:t>
            </w:r>
          </w:p>
        </w:tc>
        <w:tc>
          <w:tcPr>
            <w:tcW w:w="5043" w:type="dxa"/>
            <w:shd w:val="clear" w:color="auto" w:fill="auto"/>
          </w:tcPr>
          <w:p w14:paraId="00BEDB6A" w14:textId="77777777" w:rsidR="0085480D" w:rsidRPr="006D17D9" w:rsidRDefault="0085480D" w:rsidP="008B6CB5">
            <w:pPr>
              <w:spacing w:line="264" w:lineRule="auto"/>
              <w:rPr>
                <w:rFonts w:ascii="Arial" w:hAnsi="Arial" w:cs="Arial"/>
                <w:color w:val="000000" w:themeColor="text1"/>
                <w:sz w:val="18"/>
                <w:szCs w:val="18"/>
                <w:lang w:val="it-IT"/>
              </w:rPr>
            </w:pPr>
          </w:p>
          <w:p w14:paraId="5C83AC86" w14:textId="77777777" w:rsidR="008125D2" w:rsidRDefault="008125D2" w:rsidP="008B6CB5">
            <w:pPr>
              <w:spacing w:line="264" w:lineRule="auto"/>
              <w:rPr>
                <w:rFonts w:ascii="Arial" w:hAnsi="Arial" w:cs="Arial"/>
                <w:b/>
                <w:bCs/>
                <w:color w:val="000000" w:themeColor="text1"/>
                <w:sz w:val="18"/>
                <w:szCs w:val="18"/>
              </w:rPr>
            </w:pPr>
          </w:p>
          <w:p w14:paraId="081C72BB" w14:textId="77777777" w:rsidR="008125D2" w:rsidRDefault="008125D2" w:rsidP="008B6CB5">
            <w:pPr>
              <w:spacing w:line="264" w:lineRule="auto"/>
              <w:rPr>
                <w:rFonts w:ascii="Arial" w:hAnsi="Arial" w:cs="Arial"/>
                <w:b/>
                <w:bCs/>
                <w:color w:val="000000" w:themeColor="text1"/>
                <w:sz w:val="18"/>
                <w:szCs w:val="18"/>
              </w:rPr>
            </w:pPr>
          </w:p>
          <w:p w14:paraId="72A9301F" w14:textId="77777777" w:rsidR="008125D2" w:rsidRDefault="008125D2" w:rsidP="008B6CB5">
            <w:pPr>
              <w:spacing w:line="264" w:lineRule="auto"/>
              <w:rPr>
                <w:rFonts w:ascii="Arial" w:hAnsi="Arial" w:cs="Arial"/>
                <w:b/>
                <w:bCs/>
                <w:color w:val="000000" w:themeColor="text1"/>
                <w:sz w:val="18"/>
                <w:szCs w:val="18"/>
              </w:rPr>
            </w:pPr>
          </w:p>
          <w:p w14:paraId="34F41AB8" w14:textId="466A2F66" w:rsidR="0085480D" w:rsidRPr="006D17D9" w:rsidRDefault="0085480D" w:rsidP="008B6CB5">
            <w:pPr>
              <w:spacing w:line="264" w:lineRule="auto"/>
              <w:rPr>
                <w:rFonts w:ascii="Arial" w:hAnsi="Arial" w:cs="Arial"/>
                <w:b/>
                <w:bCs/>
                <w:color w:val="000000" w:themeColor="text1"/>
                <w:sz w:val="18"/>
                <w:szCs w:val="18"/>
              </w:rPr>
            </w:pPr>
            <w:r w:rsidRPr="006D17D9">
              <w:rPr>
                <w:rFonts w:ascii="Arial" w:hAnsi="Arial" w:cs="Arial"/>
                <w:b/>
                <w:bCs/>
                <w:color w:val="000000" w:themeColor="text1"/>
                <w:sz w:val="18"/>
                <w:szCs w:val="18"/>
              </w:rPr>
              <w:t>Presse- und Öffentlichkeitsarbeit:</w:t>
            </w:r>
          </w:p>
          <w:p w14:paraId="13B1DAF1" w14:textId="77777777" w:rsidR="0085480D" w:rsidRPr="006D17D9" w:rsidRDefault="0085480D" w:rsidP="008B6CB5">
            <w:pPr>
              <w:spacing w:line="264" w:lineRule="auto"/>
              <w:rPr>
                <w:rFonts w:ascii="Arial" w:hAnsi="Arial" w:cs="Arial"/>
                <w:color w:val="000000" w:themeColor="text1"/>
                <w:sz w:val="18"/>
                <w:szCs w:val="18"/>
              </w:rPr>
            </w:pPr>
            <w:r w:rsidRPr="006D17D9">
              <w:rPr>
                <w:rFonts w:ascii="Arial" w:hAnsi="Arial" w:cs="Arial"/>
                <w:color w:val="000000" w:themeColor="text1"/>
                <w:sz w:val="18"/>
                <w:szCs w:val="18"/>
              </w:rPr>
              <w:t>WMF Pressebüro</w:t>
            </w:r>
          </w:p>
          <w:p w14:paraId="29290337" w14:textId="77777777" w:rsidR="0085480D" w:rsidRPr="006D17D9" w:rsidRDefault="0085480D" w:rsidP="008B6CB5">
            <w:pPr>
              <w:spacing w:line="264" w:lineRule="auto"/>
              <w:rPr>
                <w:rFonts w:ascii="Arial" w:hAnsi="Arial" w:cs="Arial"/>
                <w:color w:val="000000" w:themeColor="text1"/>
                <w:sz w:val="18"/>
                <w:szCs w:val="18"/>
              </w:rPr>
            </w:pPr>
            <w:r w:rsidRPr="006D17D9">
              <w:rPr>
                <w:rFonts w:ascii="Arial" w:hAnsi="Arial" w:cs="Arial"/>
                <w:color w:val="000000" w:themeColor="text1"/>
                <w:sz w:val="18"/>
                <w:szCs w:val="18"/>
              </w:rPr>
              <w:t xml:space="preserve">c/o Press’n’Relations GmbH </w:t>
            </w:r>
          </w:p>
          <w:p w14:paraId="256D24E5" w14:textId="77777777" w:rsidR="0085480D" w:rsidRPr="006D17D9" w:rsidRDefault="0085480D" w:rsidP="008B6CB5">
            <w:pPr>
              <w:spacing w:line="264" w:lineRule="auto"/>
              <w:rPr>
                <w:rFonts w:ascii="Arial" w:hAnsi="Arial" w:cs="Arial"/>
                <w:color w:val="000000" w:themeColor="text1"/>
                <w:sz w:val="18"/>
                <w:szCs w:val="18"/>
              </w:rPr>
            </w:pPr>
            <w:r w:rsidRPr="006D17D9">
              <w:rPr>
                <w:rFonts w:ascii="Arial" w:hAnsi="Arial" w:cs="Arial"/>
                <w:color w:val="000000" w:themeColor="text1"/>
                <w:sz w:val="18"/>
                <w:szCs w:val="18"/>
              </w:rPr>
              <w:t xml:space="preserve">Monika Nyendick </w:t>
            </w:r>
          </w:p>
          <w:p w14:paraId="672D2118" w14:textId="77777777" w:rsidR="0085480D" w:rsidRPr="006D17D9" w:rsidRDefault="0085480D" w:rsidP="008B6CB5">
            <w:pPr>
              <w:spacing w:line="264" w:lineRule="auto"/>
              <w:rPr>
                <w:rFonts w:ascii="Arial" w:hAnsi="Arial" w:cs="Arial"/>
                <w:color w:val="000000" w:themeColor="text1"/>
                <w:sz w:val="18"/>
                <w:szCs w:val="18"/>
                <w:lang w:val="it-IT"/>
              </w:rPr>
            </w:pPr>
            <w:proofErr w:type="spellStart"/>
            <w:r w:rsidRPr="006D17D9">
              <w:rPr>
                <w:rFonts w:ascii="Arial" w:hAnsi="Arial" w:cs="Arial"/>
                <w:color w:val="000000" w:themeColor="text1"/>
                <w:sz w:val="18"/>
                <w:szCs w:val="18"/>
                <w:lang w:val="it-IT"/>
              </w:rPr>
              <w:t>Magirusstraße</w:t>
            </w:r>
            <w:proofErr w:type="spellEnd"/>
            <w:r w:rsidRPr="006D17D9">
              <w:rPr>
                <w:rFonts w:ascii="Arial" w:hAnsi="Arial" w:cs="Arial"/>
                <w:color w:val="000000" w:themeColor="text1"/>
                <w:sz w:val="18"/>
                <w:szCs w:val="18"/>
                <w:lang w:val="it-IT"/>
              </w:rPr>
              <w:t xml:space="preserve"> 33 – D-89077 </w:t>
            </w:r>
            <w:proofErr w:type="spellStart"/>
            <w:r w:rsidRPr="006D17D9">
              <w:rPr>
                <w:rFonts w:ascii="Arial" w:hAnsi="Arial" w:cs="Arial"/>
                <w:color w:val="000000" w:themeColor="text1"/>
                <w:sz w:val="18"/>
                <w:szCs w:val="18"/>
                <w:lang w:val="it-IT"/>
              </w:rPr>
              <w:t>Ulm</w:t>
            </w:r>
            <w:proofErr w:type="spellEnd"/>
            <w:r w:rsidRPr="006D17D9">
              <w:rPr>
                <w:rFonts w:ascii="Arial" w:hAnsi="Arial" w:cs="Arial"/>
                <w:color w:val="000000" w:themeColor="text1"/>
                <w:sz w:val="18"/>
                <w:szCs w:val="18"/>
                <w:lang w:val="it-IT"/>
              </w:rPr>
              <w:t xml:space="preserve"> </w:t>
            </w:r>
          </w:p>
          <w:p w14:paraId="495B8B3E" w14:textId="77777777" w:rsidR="0085480D" w:rsidRPr="006D17D9" w:rsidRDefault="0085480D" w:rsidP="008B6CB5">
            <w:pPr>
              <w:spacing w:line="264" w:lineRule="auto"/>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Tel.: +49 731 96287-30 </w:t>
            </w:r>
          </w:p>
          <w:p w14:paraId="57F9B2DF" w14:textId="77777777" w:rsidR="0085480D" w:rsidRPr="006D17D9" w:rsidRDefault="0085480D" w:rsidP="008B6CB5">
            <w:pPr>
              <w:spacing w:line="264" w:lineRule="auto"/>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wmf@press-n-relations.de </w:t>
            </w:r>
          </w:p>
          <w:p w14:paraId="214FFDB0" w14:textId="77777777" w:rsidR="0085480D" w:rsidRPr="006D17D9" w:rsidRDefault="0085480D" w:rsidP="008B6CB5">
            <w:pPr>
              <w:spacing w:line="264" w:lineRule="auto"/>
              <w:rPr>
                <w:rFonts w:ascii="Arial" w:hAnsi="Arial" w:cs="Arial"/>
                <w:color w:val="000000" w:themeColor="text1"/>
                <w:sz w:val="18"/>
                <w:szCs w:val="18"/>
                <w:lang w:val="it-IT"/>
              </w:rPr>
            </w:pPr>
            <w:r>
              <w:rPr>
                <w:rFonts w:ascii="Arial" w:hAnsi="Arial" w:cs="Arial"/>
                <w:color w:val="000000" w:themeColor="text1"/>
                <w:sz w:val="18"/>
                <w:szCs w:val="18"/>
                <w:lang w:val="it-IT"/>
              </w:rPr>
              <w:t>https://</w:t>
            </w:r>
            <w:r w:rsidRPr="006D17D9">
              <w:rPr>
                <w:rFonts w:ascii="Arial" w:hAnsi="Arial" w:cs="Arial"/>
                <w:color w:val="000000" w:themeColor="text1"/>
                <w:sz w:val="18"/>
                <w:szCs w:val="18"/>
                <w:lang w:val="it-IT"/>
              </w:rPr>
              <w:t>www.press-n-relations.de</w:t>
            </w:r>
          </w:p>
        </w:tc>
      </w:tr>
    </w:tbl>
    <w:p w14:paraId="4209EE64" w14:textId="77777777" w:rsidR="0085480D" w:rsidRPr="00377893" w:rsidRDefault="0085480D" w:rsidP="008B6CB5">
      <w:pPr>
        <w:spacing w:line="264" w:lineRule="auto"/>
        <w:ind w:right="-125"/>
        <w:rPr>
          <w:rFonts w:ascii="Arial" w:hAnsi="Arial" w:cs="Arial"/>
          <w:b/>
          <w:bCs/>
          <w:color w:val="000000" w:themeColor="text1"/>
          <w:sz w:val="18"/>
          <w:szCs w:val="18"/>
          <w:lang w:val="it-IT"/>
        </w:rPr>
      </w:pPr>
    </w:p>
    <w:p w14:paraId="120B3E02" w14:textId="77777777" w:rsidR="0085480D" w:rsidRDefault="0085480D" w:rsidP="008B6CB5">
      <w:pPr>
        <w:spacing w:line="264" w:lineRule="auto"/>
        <w:ind w:right="-125"/>
        <w:rPr>
          <w:rFonts w:ascii="Arial" w:hAnsi="Arial" w:cs="Arial"/>
          <w:b/>
          <w:bCs/>
          <w:color w:val="000000" w:themeColor="text1"/>
          <w:sz w:val="18"/>
          <w:szCs w:val="18"/>
        </w:rPr>
      </w:pPr>
      <w:r w:rsidRPr="00596839">
        <w:rPr>
          <w:rFonts w:ascii="Arial" w:hAnsi="Arial" w:cs="Arial"/>
          <w:b/>
          <w:bCs/>
          <w:color w:val="000000" w:themeColor="text1"/>
          <w:sz w:val="18"/>
          <w:szCs w:val="18"/>
        </w:rPr>
        <w:t xml:space="preserve">Über WMF </w:t>
      </w:r>
    </w:p>
    <w:p w14:paraId="545697BC" w14:textId="77777777" w:rsidR="0085480D" w:rsidRPr="005C3978" w:rsidRDefault="0085480D" w:rsidP="008B6CB5">
      <w:pPr>
        <w:spacing w:line="264" w:lineRule="auto"/>
        <w:jc w:val="both"/>
        <w:rPr>
          <w:rFonts w:ascii="Arial" w:hAnsi="Arial" w:cs="Arial"/>
          <w:sz w:val="18"/>
          <w:szCs w:val="18"/>
        </w:rPr>
      </w:pPr>
      <w:r w:rsidRPr="005C3978">
        <w:rPr>
          <w:rFonts w:ascii="Arial" w:hAnsi="Arial" w:cs="Arial"/>
          <w:sz w:val="18"/>
          <w:szCs w:val="18"/>
        </w:rPr>
        <w:t xml:space="preserve">WMF, kurz für Württembergische Metallwarenfabrik, ist </w:t>
      </w:r>
      <w:proofErr w:type="gramStart"/>
      <w:r w:rsidRPr="005C3978">
        <w:rPr>
          <w:rFonts w:ascii="Arial" w:hAnsi="Arial" w:cs="Arial"/>
          <w:sz w:val="18"/>
          <w:szCs w:val="18"/>
        </w:rPr>
        <w:t>ein führender</w:t>
      </w:r>
      <w:proofErr w:type="gramEnd"/>
      <w:r w:rsidRPr="005C3978">
        <w:rPr>
          <w:rFonts w:ascii="Arial" w:hAnsi="Arial" w:cs="Arial"/>
          <w:sz w:val="18"/>
          <w:szCs w:val="18"/>
        </w:rPr>
        <w:t xml:space="preserve"> Premiumanbieter für Haushaltsprodukte, professionelle Kaffeemaschinen und Hotelequipment. WMF steht für Innovation aus Tradition und überzeugt mit Entwicklung und Design „Made in Germany“. </w:t>
      </w:r>
    </w:p>
    <w:p w14:paraId="1907EC4E" w14:textId="77777777" w:rsidR="0085480D" w:rsidRPr="005C3978" w:rsidRDefault="0085480D" w:rsidP="008B6CB5">
      <w:pPr>
        <w:spacing w:line="264" w:lineRule="auto"/>
        <w:jc w:val="both"/>
        <w:rPr>
          <w:rFonts w:ascii="Arial" w:hAnsi="Arial" w:cs="Arial"/>
          <w:sz w:val="18"/>
          <w:szCs w:val="18"/>
        </w:rPr>
      </w:pPr>
      <w:r w:rsidRPr="005C3978">
        <w:rPr>
          <w:rFonts w:ascii="Arial" w:hAnsi="Arial" w:cs="Arial"/>
          <w:sz w:val="18"/>
          <w:szCs w:val="18"/>
        </w:rPr>
        <w:t xml:space="preserve">Unter den Marken WMF, </w:t>
      </w:r>
      <w:proofErr w:type="spellStart"/>
      <w:r w:rsidRPr="005C3978">
        <w:rPr>
          <w:rFonts w:ascii="Arial" w:hAnsi="Arial" w:cs="Arial"/>
          <w:sz w:val="18"/>
          <w:szCs w:val="18"/>
        </w:rPr>
        <w:t>Silit</w:t>
      </w:r>
      <w:proofErr w:type="spellEnd"/>
      <w:r w:rsidRPr="005C3978">
        <w:rPr>
          <w:rFonts w:ascii="Arial" w:hAnsi="Arial" w:cs="Arial"/>
          <w:sz w:val="18"/>
          <w:szCs w:val="18"/>
        </w:rPr>
        <w:t xml:space="preserve">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w:t>
      </w:r>
      <w:proofErr w:type="spellStart"/>
      <w:r w:rsidRPr="005C3978">
        <w:rPr>
          <w:rFonts w:ascii="Arial" w:hAnsi="Arial" w:cs="Arial"/>
          <w:sz w:val="18"/>
          <w:szCs w:val="18"/>
        </w:rPr>
        <w:t>Schaerer</w:t>
      </w:r>
      <w:proofErr w:type="spellEnd"/>
      <w:r w:rsidRPr="005C3978">
        <w:rPr>
          <w:rFonts w:ascii="Arial" w:hAnsi="Arial" w:cs="Arial"/>
          <w:sz w:val="18"/>
          <w:szCs w:val="18"/>
        </w:rPr>
        <w:t>, Curtis und Hepp zur Verfügung.</w:t>
      </w:r>
    </w:p>
    <w:p w14:paraId="60011A1E" w14:textId="77777777" w:rsidR="0085480D" w:rsidRPr="005C3978" w:rsidRDefault="0085480D" w:rsidP="008B6CB5">
      <w:pPr>
        <w:spacing w:line="264" w:lineRule="auto"/>
        <w:rPr>
          <w:rFonts w:ascii="Arial" w:hAnsi="Arial" w:cs="Arial"/>
          <w:sz w:val="18"/>
          <w:szCs w:val="18"/>
        </w:rPr>
      </w:pPr>
      <w:r w:rsidRPr="005C3978">
        <w:rPr>
          <w:rFonts w:ascii="Arial" w:hAnsi="Arial" w:cs="Arial"/>
          <w:sz w:val="18"/>
          <w:szCs w:val="18"/>
        </w:rPr>
        <w:t xml:space="preserve">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w:t>
      </w:r>
      <w:proofErr w:type="spellStart"/>
      <w:r w:rsidRPr="005C3978">
        <w:rPr>
          <w:rFonts w:ascii="Arial" w:hAnsi="Arial" w:cs="Arial"/>
          <w:sz w:val="18"/>
          <w:szCs w:val="18"/>
        </w:rPr>
        <w:t>Groupe</w:t>
      </w:r>
      <w:proofErr w:type="spellEnd"/>
      <w:r w:rsidRPr="005C3978">
        <w:rPr>
          <w:rFonts w:ascii="Arial" w:hAnsi="Arial" w:cs="Arial"/>
          <w:sz w:val="18"/>
          <w:szCs w:val="18"/>
        </w:rPr>
        <w:t xml:space="preserve"> SEB Konzern. </w:t>
      </w:r>
    </w:p>
    <w:p w14:paraId="2553CA11" w14:textId="77777777" w:rsidR="0085480D" w:rsidRPr="005C3978" w:rsidRDefault="0085480D" w:rsidP="008B6CB5">
      <w:pPr>
        <w:spacing w:line="264" w:lineRule="auto"/>
        <w:rPr>
          <w:rFonts w:ascii="Arial" w:hAnsi="Arial" w:cs="Arial"/>
          <w:sz w:val="18"/>
          <w:szCs w:val="18"/>
        </w:rPr>
      </w:pPr>
    </w:p>
    <w:p w14:paraId="1A7BA780" w14:textId="77777777" w:rsidR="0085480D" w:rsidRPr="005C3978" w:rsidRDefault="0085480D" w:rsidP="008B6CB5">
      <w:pPr>
        <w:spacing w:line="264" w:lineRule="auto"/>
        <w:rPr>
          <w:rFonts w:ascii="Arial" w:hAnsi="Arial" w:cs="Arial"/>
          <w:sz w:val="18"/>
          <w:szCs w:val="18"/>
        </w:rPr>
      </w:pPr>
      <w:r w:rsidRPr="005C3978">
        <w:rPr>
          <w:rFonts w:ascii="Arial" w:hAnsi="Arial" w:cs="Arial"/>
          <w:sz w:val="18"/>
          <w:szCs w:val="18"/>
        </w:rPr>
        <w:t xml:space="preserve">Weitere Informationen unter </w:t>
      </w:r>
      <w:hyperlink r:id="rId10" w:history="1">
        <w:r w:rsidRPr="005C3978">
          <w:rPr>
            <w:rStyle w:val="Hyperlink"/>
            <w:rFonts w:ascii="Arial" w:hAnsi="Arial" w:cs="Arial"/>
            <w:sz w:val="18"/>
            <w:szCs w:val="18"/>
          </w:rPr>
          <w:t>www.wmf.com</w:t>
        </w:r>
      </w:hyperlink>
      <w:r w:rsidRPr="005C3978">
        <w:rPr>
          <w:rFonts w:ascii="Arial" w:hAnsi="Arial" w:cs="Arial"/>
          <w:sz w:val="18"/>
          <w:szCs w:val="18"/>
        </w:rPr>
        <w:t xml:space="preserve"> </w:t>
      </w:r>
    </w:p>
    <w:p w14:paraId="14D58B41" w14:textId="77777777" w:rsidR="00916175" w:rsidRDefault="00916175" w:rsidP="008B6CB5">
      <w:pPr>
        <w:spacing w:line="264" w:lineRule="auto"/>
        <w:rPr>
          <w:rFonts w:ascii="Helvetica" w:hAnsi="Helvetica"/>
          <w:sz w:val="20"/>
        </w:rPr>
      </w:pPr>
    </w:p>
    <w:p w14:paraId="5F4C0777" w14:textId="77777777" w:rsidR="008A344A" w:rsidRPr="002B26F5" w:rsidRDefault="008A344A" w:rsidP="008B6CB5">
      <w:pPr>
        <w:spacing w:line="264" w:lineRule="auto"/>
        <w:rPr>
          <w:rFonts w:ascii="Arial" w:hAnsi="Arial" w:cs="Arial"/>
        </w:rPr>
      </w:pPr>
    </w:p>
    <w:p w14:paraId="02C74BAF" w14:textId="77777777" w:rsidR="008B6CB5" w:rsidRPr="002B26F5" w:rsidRDefault="008B6CB5" w:rsidP="008B6CB5">
      <w:pPr>
        <w:spacing w:line="264" w:lineRule="auto"/>
        <w:rPr>
          <w:rFonts w:ascii="Arial" w:hAnsi="Arial" w:cs="Arial"/>
        </w:rPr>
      </w:pPr>
    </w:p>
    <w:p w14:paraId="32AF17D2" w14:textId="77777777" w:rsidR="008B6CB5" w:rsidRPr="002B26F5" w:rsidRDefault="008B6CB5">
      <w:pPr>
        <w:spacing w:line="264" w:lineRule="auto"/>
        <w:rPr>
          <w:rFonts w:ascii="Arial" w:hAnsi="Arial" w:cs="Arial"/>
        </w:rPr>
      </w:pPr>
    </w:p>
    <w:sectPr w:rsidR="008B6CB5" w:rsidRPr="002B26F5" w:rsidSect="008B6CB5">
      <w:headerReference w:type="default" r:id="rId11"/>
      <w:footerReference w:type="default" r:id="rId12"/>
      <w:headerReference w:type="first" r:id="rId13"/>
      <w:footerReference w:type="first" r:id="rId14"/>
      <w:type w:val="continuous"/>
      <w:pgSz w:w="11906" w:h="16838" w:code="9"/>
      <w:pgMar w:top="3119" w:right="2835"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CCD2D" w14:textId="77777777" w:rsidR="00D2720E" w:rsidRDefault="00D2720E">
      <w:r>
        <w:separator/>
      </w:r>
    </w:p>
  </w:endnote>
  <w:endnote w:type="continuationSeparator" w:id="0">
    <w:p w14:paraId="57ACB0A0" w14:textId="77777777" w:rsidR="00D2720E" w:rsidRDefault="00D272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AE04E3E7-3C78-7143-9957-16761AC77453}"/>
    <w:embedBold r:id="rId2" w:fontKey="{C409110E-9997-2A40-B701-0E3C97DDD33A}"/>
    <w:embedBoldItalic r:id="rId3" w:fontKey="{91122FF4-F3D5-F449-A3E3-E6062933AB95}"/>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B4E7F" w14:textId="77777777" w:rsidR="00157274" w:rsidRPr="000423F3" w:rsidRDefault="00157274" w:rsidP="00157274">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48C0D00B" wp14:editId="27FA11E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1653DDC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3F8ED2CB" wp14:editId="65398ED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378F5D24" w14:textId="77777777" w:rsidR="00A962DD" w:rsidRDefault="00A962DD">
    <w:pPr>
      <w:pStyle w:val="MLStat"/>
      <w:spacing w:before="0" w:after="0" w:line="240" w:lineRule="exact"/>
      <w:ind w:left="0" w:right="0" w:firstLine="0"/>
      <w:rPr>
        <w:noProof/>
        <w:szCs w:val="2"/>
      </w:rPr>
    </w:pPr>
  </w:p>
  <w:p w14:paraId="11F5035A"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365DA" w14:textId="77777777" w:rsidR="00A962DD" w:rsidRPr="00102595" w:rsidRDefault="00A962DD" w:rsidP="00F3262A">
    <w:pPr>
      <w:pStyle w:val="MLStat"/>
      <w:spacing w:before="0" w:after="0" w:line="240" w:lineRule="exact"/>
      <w:ind w:left="0" w:right="0" w:firstLine="0"/>
      <w:rPr>
        <w:noProof/>
        <w:szCs w:val="2"/>
        <w:lang w:val="de-DE"/>
      </w:rPr>
    </w:pPr>
  </w:p>
  <w:p w14:paraId="799718F5"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AE7B8E" w14:textId="77777777" w:rsidR="00D2720E" w:rsidRDefault="00D2720E">
      <w:r>
        <w:separator/>
      </w:r>
    </w:p>
  </w:footnote>
  <w:footnote w:type="continuationSeparator" w:id="0">
    <w:p w14:paraId="3DF7D123" w14:textId="77777777" w:rsidR="00D2720E" w:rsidRDefault="00D272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B56A0" w14:textId="77777777" w:rsidR="00A962DD" w:rsidRDefault="00A962DD">
    <w:pPr>
      <w:pStyle w:val="MLStat"/>
      <w:spacing w:before="0" w:after="0" w:line="240" w:lineRule="exact"/>
      <w:ind w:left="0" w:right="0" w:firstLine="0"/>
      <w:rPr>
        <w:noProof/>
        <w:szCs w:val="2"/>
      </w:rPr>
    </w:pPr>
  </w:p>
  <w:p w14:paraId="34D728E5"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3D489AE7" w14:textId="77777777" w:rsidR="00A962DD" w:rsidRDefault="00A962DD">
    <w:pPr>
      <w:pStyle w:val="MLStat"/>
      <w:spacing w:before="0" w:after="0" w:line="240" w:lineRule="exact"/>
      <w:ind w:left="0" w:right="0" w:firstLine="0"/>
      <w:rPr>
        <w:noProof/>
        <w:szCs w:val="2"/>
      </w:rPr>
    </w:pPr>
  </w:p>
  <w:p w14:paraId="256B7539"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267CD55D" w14:textId="77777777" w:rsidR="008A344A" w:rsidRDefault="008A344A">
    <w:pPr>
      <w:pStyle w:val="MLStat"/>
      <w:spacing w:before="0" w:after="0" w:line="240" w:lineRule="exact"/>
      <w:ind w:left="0" w:right="0" w:firstLine="0"/>
      <w:rPr>
        <w:noProof/>
        <w:szCs w:val="2"/>
      </w:rPr>
    </w:pPr>
  </w:p>
  <w:p w14:paraId="1E121978" w14:textId="77777777" w:rsidR="008A344A" w:rsidRDefault="008A344A">
    <w:pPr>
      <w:pStyle w:val="MLStat"/>
      <w:spacing w:before="0" w:after="0" w:line="240" w:lineRule="exact"/>
      <w:ind w:left="0" w:right="0" w:firstLine="0"/>
      <w:rPr>
        <w:noProof/>
        <w:szCs w:val="2"/>
      </w:rPr>
    </w:pPr>
  </w:p>
  <w:p w14:paraId="3767CB6A" w14:textId="77777777" w:rsidR="008A344A" w:rsidRDefault="008A344A">
    <w:pPr>
      <w:pStyle w:val="MLStat"/>
      <w:spacing w:before="0" w:after="0" w:line="240" w:lineRule="exact"/>
      <w:ind w:left="0" w:right="0" w:firstLine="0"/>
      <w:rPr>
        <w:noProof/>
        <w:szCs w:val="2"/>
      </w:rPr>
    </w:pPr>
  </w:p>
  <w:p w14:paraId="23F36B8A" w14:textId="77777777" w:rsidR="008A344A" w:rsidRDefault="008A344A">
    <w:pPr>
      <w:pStyle w:val="MLStat"/>
      <w:spacing w:before="0" w:after="0" w:line="240" w:lineRule="exact"/>
      <w:ind w:left="0" w:right="0" w:firstLine="0"/>
      <w:rPr>
        <w:noProof/>
        <w:szCs w:val="2"/>
      </w:rPr>
    </w:pPr>
  </w:p>
  <w:p w14:paraId="4C71524B" w14:textId="77777777" w:rsidR="008A344A" w:rsidRDefault="008A344A">
    <w:pPr>
      <w:pStyle w:val="MLStat"/>
      <w:spacing w:before="0" w:after="0" w:line="240" w:lineRule="exact"/>
      <w:ind w:left="0" w:right="0" w:firstLine="0"/>
      <w:rPr>
        <w:rFonts w:ascii="Arial" w:hAnsi="Arial" w:cs="Arial"/>
        <w:noProof/>
        <w:sz w:val="28"/>
        <w:szCs w:val="28"/>
      </w:rPr>
    </w:pPr>
  </w:p>
  <w:p w14:paraId="326ED3D3"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4E1F82D8" wp14:editId="29EB73A8">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E080F"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C298074" wp14:editId="0F31E4BE">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FA7DED2" w14:textId="77777777" w:rsidR="00A962DD" w:rsidRDefault="00A962DD">
    <w:pPr>
      <w:pStyle w:val="MLStat"/>
      <w:spacing w:before="0" w:after="0" w:line="240" w:lineRule="exact"/>
      <w:ind w:left="0" w:right="0" w:firstLine="0"/>
      <w:rPr>
        <w:noProof/>
        <w:szCs w:val="2"/>
      </w:rPr>
    </w:pPr>
    <w:bookmarkStart w:id="0" w:name="bkmHeaderRef"/>
  </w:p>
  <w:p w14:paraId="461C010B"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3B60EC45"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1054F4C7" w14:textId="77777777" w:rsidR="00A962DD" w:rsidRDefault="00A962DD">
    <w:pPr>
      <w:pStyle w:val="MLStat"/>
      <w:spacing w:before="0" w:after="0" w:line="240" w:lineRule="exact"/>
      <w:ind w:left="0" w:right="0" w:firstLine="0"/>
      <w:rPr>
        <w:noProof/>
        <w:szCs w:val="2"/>
      </w:rPr>
    </w:pPr>
  </w:p>
  <w:bookmarkEnd w:id="0"/>
  <w:p w14:paraId="263F2460" w14:textId="77777777" w:rsidR="00A962DD" w:rsidRDefault="00A962DD">
    <w:pPr>
      <w:pStyle w:val="MLStat"/>
      <w:spacing w:before="0" w:after="0" w:line="240" w:lineRule="exact"/>
      <w:ind w:left="0" w:right="0" w:firstLine="0"/>
      <w:rPr>
        <w:noProof/>
        <w:szCs w:val="2"/>
      </w:rPr>
    </w:pPr>
  </w:p>
  <w:p w14:paraId="5F63458C"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9E03EA1"/>
    <w:multiLevelType w:val="hybridMultilevel"/>
    <w:tmpl w:val="3BB4BB08"/>
    <w:lvl w:ilvl="0" w:tplc="DE9C917E">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16cid:durableId="1783188693">
    <w:abstractNumId w:val="20"/>
  </w:num>
  <w:num w:numId="2" w16cid:durableId="2019313286">
    <w:abstractNumId w:val="19"/>
  </w:num>
  <w:num w:numId="3" w16cid:durableId="633221201">
    <w:abstractNumId w:val="15"/>
  </w:num>
  <w:num w:numId="4" w16cid:durableId="1826579696">
    <w:abstractNumId w:val="10"/>
  </w:num>
  <w:num w:numId="5" w16cid:durableId="1511598280">
    <w:abstractNumId w:val="8"/>
  </w:num>
  <w:num w:numId="6" w16cid:durableId="1722167490">
    <w:abstractNumId w:val="7"/>
  </w:num>
  <w:num w:numId="7" w16cid:durableId="109207009">
    <w:abstractNumId w:val="6"/>
  </w:num>
  <w:num w:numId="8" w16cid:durableId="600603903">
    <w:abstractNumId w:val="5"/>
  </w:num>
  <w:num w:numId="9" w16cid:durableId="1037119892">
    <w:abstractNumId w:val="9"/>
  </w:num>
  <w:num w:numId="10" w16cid:durableId="730274473">
    <w:abstractNumId w:val="4"/>
  </w:num>
  <w:num w:numId="11" w16cid:durableId="1814566163">
    <w:abstractNumId w:val="3"/>
  </w:num>
  <w:num w:numId="12" w16cid:durableId="1292327618">
    <w:abstractNumId w:val="2"/>
  </w:num>
  <w:num w:numId="13" w16cid:durableId="1740590070">
    <w:abstractNumId w:val="1"/>
  </w:num>
  <w:num w:numId="14" w16cid:durableId="939877701">
    <w:abstractNumId w:val="0"/>
  </w:num>
  <w:num w:numId="15" w16cid:durableId="2080714721">
    <w:abstractNumId w:val="14"/>
  </w:num>
  <w:num w:numId="16" w16cid:durableId="1367755305">
    <w:abstractNumId w:val="16"/>
  </w:num>
  <w:num w:numId="17" w16cid:durableId="1605191360">
    <w:abstractNumId w:val="11"/>
  </w:num>
  <w:num w:numId="18" w16cid:durableId="946936093">
    <w:abstractNumId w:val="13"/>
  </w:num>
  <w:num w:numId="19" w16cid:durableId="561143098">
    <w:abstractNumId w:val="12"/>
  </w:num>
  <w:num w:numId="20" w16cid:durableId="1233152436">
    <w:abstractNumId w:val="17"/>
  </w:num>
  <w:num w:numId="21" w16cid:durableId="188910710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embedTrueTypeFonts/>
  <w:saveSubsetFont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19E"/>
    <w:rsid w:val="00000FF6"/>
    <w:rsid w:val="00001A9B"/>
    <w:rsid w:val="00002B11"/>
    <w:rsid w:val="00003A42"/>
    <w:rsid w:val="00003C36"/>
    <w:rsid w:val="00004FF2"/>
    <w:rsid w:val="00005FF2"/>
    <w:rsid w:val="000115C3"/>
    <w:rsid w:val="00011834"/>
    <w:rsid w:val="00012AF5"/>
    <w:rsid w:val="00014B3E"/>
    <w:rsid w:val="00014C32"/>
    <w:rsid w:val="00014FC5"/>
    <w:rsid w:val="000152BC"/>
    <w:rsid w:val="00015EBE"/>
    <w:rsid w:val="00017BDB"/>
    <w:rsid w:val="000228B1"/>
    <w:rsid w:val="00023191"/>
    <w:rsid w:val="00027040"/>
    <w:rsid w:val="00031C27"/>
    <w:rsid w:val="000323E4"/>
    <w:rsid w:val="0003458F"/>
    <w:rsid w:val="000356B6"/>
    <w:rsid w:val="00035EE8"/>
    <w:rsid w:val="00036124"/>
    <w:rsid w:val="00040028"/>
    <w:rsid w:val="000457DC"/>
    <w:rsid w:val="00046513"/>
    <w:rsid w:val="00047D99"/>
    <w:rsid w:val="00047E00"/>
    <w:rsid w:val="00052251"/>
    <w:rsid w:val="00052901"/>
    <w:rsid w:val="00052A0C"/>
    <w:rsid w:val="0005336C"/>
    <w:rsid w:val="00053810"/>
    <w:rsid w:val="00054ED4"/>
    <w:rsid w:val="00056791"/>
    <w:rsid w:val="0006181B"/>
    <w:rsid w:val="00071EAC"/>
    <w:rsid w:val="000739BF"/>
    <w:rsid w:val="00076C8A"/>
    <w:rsid w:val="0008383C"/>
    <w:rsid w:val="00083869"/>
    <w:rsid w:val="0009365F"/>
    <w:rsid w:val="00093ECE"/>
    <w:rsid w:val="000A1E1A"/>
    <w:rsid w:val="000A75D8"/>
    <w:rsid w:val="000B0125"/>
    <w:rsid w:val="000B0DE8"/>
    <w:rsid w:val="000B16CC"/>
    <w:rsid w:val="000B1FD2"/>
    <w:rsid w:val="000B2730"/>
    <w:rsid w:val="000B608E"/>
    <w:rsid w:val="000B63A7"/>
    <w:rsid w:val="000B6DD3"/>
    <w:rsid w:val="000B76A9"/>
    <w:rsid w:val="000C1E04"/>
    <w:rsid w:val="000C40B4"/>
    <w:rsid w:val="000C4AC6"/>
    <w:rsid w:val="000C4DF9"/>
    <w:rsid w:val="000C7818"/>
    <w:rsid w:val="000D3131"/>
    <w:rsid w:val="000D4073"/>
    <w:rsid w:val="000D479C"/>
    <w:rsid w:val="000E53CF"/>
    <w:rsid w:val="000E72CF"/>
    <w:rsid w:val="000F0364"/>
    <w:rsid w:val="000F0578"/>
    <w:rsid w:val="000F263F"/>
    <w:rsid w:val="000F3895"/>
    <w:rsid w:val="000F4421"/>
    <w:rsid w:val="000F4C9D"/>
    <w:rsid w:val="000F7D61"/>
    <w:rsid w:val="00100973"/>
    <w:rsid w:val="00102AE6"/>
    <w:rsid w:val="0010313C"/>
    <w:rsid w:val="001043CF"/>
    <w:rsid w:val="00104C42"/>
    <w:rsid w:val="001051F3"/>
    <w:rsid w:val="0010593C"/>
    <w:rsid w:val="001066E8"/>
    <w:rsid w:val="00112D59"/>
    <w:rsid w:val="00114722"/>
    <w:rsid w:val="001155F7"/>
    <w:rsid w:val="00122E4A"/>
    <w:rsid w:val="00125F80"/>
    <w:rsid w:val="00126670"/>
    <w:rsid w:val="001277D1"/>
    <w:rsid w:val="00127D1F"/>
    <w:rsid w:val="001314C2"/>
    <w:rsid w:val="0013165A"/>
    <w:rsid w:val="001334CD"/>
    <w:rsid w:val="00134A72"/>
    <w:rsid w:val="001353B9"/>
    <w:rsid w:val="0013610A"/>
    <w:rsid w:val="001376FD"/>
    <w:rsid w:val="00137712"/>
    <w:rsid w:val="00142C47"/>
    <w:rsid w:val="001453FE"/>
    <w:rsid w:val="00150CE0"/>
    <w:rsid w:val="00154577"/>
    <w:rsid w:val="00156C28"/>
    <w:rsid w:val="00157274"/>
    <w:rsid w:val="00157D4F"/>
    <w:rsid w:val="00162E5A"/>
    <w:rsid w:val="00170BDF"/>
    <w:rsid w:val="00172F99"/>
    <w:rsid w:val="0017774F"/>
    <w:rsid w:val="001831B1"/>
    <w:rsid w:val="001909E4"/>
    <w:rsid w:val="00193CC9"/>
    <w:rsid w:val="00194F18"/>
    <w:rsid w:val="001953C7"/>
    <w:rsid w:val="001A223E"/>
    <w:rsid w:val="001A2E0A"/>
    <w:rsid w:val="001A36B9"/>
    <w:rsid w:val="001A526A"/>
    <w:rsid w:val="001A5B62"/>
    <w:rsid w:val="001B14C4"/>
    <w:rsid w:val="001B41F2"/>
    <w:rsid w:val="001B5E05"/>
    <w:rsid w:val="001B6502"/>
    <w:rsid w:val="001B7C46"/>
    <w:rsid w:val="001C0624"/>
    <w:rsid w:val="001C0EF8"/>
    <w:rsid w:val="001C1C62"/>
    <w:rsid w:val="001C2465"/>
    <w:rsid w:val="001D35D4"/>
    <w:rsid w:val="001E5BAB"/>
    <w:rsid w:val="001E6D96"/>
    <w:rsid w:val="001E7384"/>
    <w:rsid w:val="001F0078"/>
    <w:rsid w:val="001F03AF"/>
    <w:rsid w:val="001F1196"/>
    <w:rsid w:val="001F164D"/>
    <w:rsid w:val="001F1B29"/>
    <w:rsid w:val="001F2850"/>
    <w:rsid w:val="001F368C"/>
    <w:rsid w:val="001F4921"/>
    <w:rsid w:val="001F52D8"/>
    <w:rsid w:val="001F5B8B"/>
    <w:rsid w:val="001F6954"/>
    <w:rsid w:val="001F6FE2"/>
    <w:rsid w:val="001F722F"/>
    <w:rsid w:val="001F7CD9"/>
    <w:rsid w:val="002030EC"/>
    <w:rsid w:val="00203B51"/>
    <w:rsid w:val="002129B4"/>
    <w:rsid w:val="002148EB"/>
    <w:rsid w:val="00214D6A"/>
    <w:rsid w:val="00221D0E"/>
    <w:rsid w:val="00226597"/>
    <w:rsid w:val="00227554"/>
    <w:rsid w:val="00227E08"/>
    <w:rsid w:val="00233206"/>
    <w:rsid w:val="00233A21"/>
    <w:rsid w:val="00235004"/>
    <w:rsid w:val="00236BDF"/>
    <w:rsid w:val="0024456D"/>
    <w:rsid w:val="002446C2"/>
    <w:rsid w:val="002453F2"/>
    <w:rsid w:val="002458AC"/>
    <w:rsid w:val="00250620"/>
    <w:rsid w:val="00250632"/>
    <w:rsid w:val="002519DB"/>
    <w:rsid w:val="002541FC"/>
    <w:rsid w:val="00254348"/>
    <w:rsid w:val="002578E4"/>
    <w:rsid w:val="00260F89"/>
    <w:rsid w:val="00261035"/>
    <w:rsid w:val="00261923"/>
    <w:rsid w:val="00262441"/>
    <w:rsid w:val="00264C77"/>
    <w:rsid w:val="00265AC0"/>
    <w:rsid w:val="00265ADF"/>
    <w:rsid w:val="00270826"/>
    <w:rsid w:val="00274E28"/>
    <w:rsid w:val="002752FA"/>
    <w:rsid w:val="002756D4"/>
    <w:rsid w:val="00277F3D"/>
    <w:rsid w:val="00280784"/>
    <w:rsid w:val="0028197D"/>
    <w:rsid w:val="00283886"/>
    <w:rsid w:val="00284E1A"/>
    <w:rsid w:val="00285132"/>
    <w:rsid w:val="00285233"/>
    <w:rsid w:val="002854D6"/>
    <w:rsid w:val="00287AA5"/>
    <w:rsid w:val="00287B43"/>
    <w:rsid w:val="002919D5"/>
    <w:rsid w:val="002921B1"/>
    <w:rsid w:val="00292E55"/>
    <w:rsid w:val="00293A34"/>
    <w:rsid w:val="0029456B"/>
    <w:rsid w:val="002A047F"/>
    <w:rsid w:val="002A0CA6"/>
    <w:rsid w:val="002A2D0D"/>
    <w:rsid w:val="002A4551"/>
    <w:rsid w:val="002B26F5"/>
    <w:rsid w:val="002B4179"/>
    <w:rsid w:val="002B4757"/>
    <w:rsid w:val="002B5E72"/>
    <w:rsid w:val="002B7FCB"/>
    <w:rsid w:val="002C2CC4"/>
    <w:rsid w:val="002C32F4"/>
    <w:rsid w:val="002C37F7"/>
    <w:rsid w:val="002C4F16"/>
    <w:rsid w:val="002D129A"/>
    <w:rsid w:val="002D27E2"/>
    <w:rsid w:val="002D36BD"/>
    <w:rsid w:val="002D5141"/>
    <w:rsid w:val="002D7110"/>
    <w:rsid w:val="002D7904"/>
    <w:rsid w:val="002E211B"/>
    <w:rsid w:val="002E2480"/>
    <w:rsid w:val="002E59E7"/>
    <w:rsid w:val="002E7CC7"/>
    <w:rsid w:val="002F052E"/>
    <w:rsid w:val="002F13C2"/>
    <w:rsid w:val="002F322D"/>
    <w:rsid w:val="002F32EB"/>
    <w:rsid w:val="002F69EC"/>
    <w:rsid w:val="00302B6D"/>
    <w:rsid w:val="00305E6D"/>
    <w:rsid w:val="0030620E"/>
    <w:rsid w:val="00307824"/>
    <w:rsid w:val="003119C5"/>
    <w:rsid w:val="003164FF"/>
    <w:rsid w:val="00320831"/>
    <w:rsid w:val="00322A67"/>
    <w:rsid w:val="00325B04"/>
    <w:rsid w:val="003272C2"/>
    <w:rsid w:val="00330B65"/>
    <w:rsid w:val="003339A8"/>
    <w:rsid w:val="0033430C"/>
    <w:rsid w:val="0033758C"/>
    <w:rsid w:val="00342DDC"/>
    <w:rsid w:val="00344DFF"/>
    <w:rsid w:val="00346710"/>
    <w:rsid w:val="00347A6F"/>
    <w:rsid w:val="003514EB"/>
    <w:rsid w:val="00351EC2"/>
    <w:rsid w:val="00353060"/>
    <w:rsid w:val="0035462E"/>
    <w:rsid w:val="00354EB2"/>
    <w:rsid w:val="003617A4"/>
    <w:rsid w:val="00363153"/>
    <w:rsid w:val="003641C9"/>
    <w:rsid w:val="00365C04"/>
    <w:rsid w:val="00366880"/>
    <w:rsid w:val="00367345"/>
    <w:rsid w:val="00370D77"/>
    <w:rsid w:val="00371010"/>
    <w:rsid w:val="00372634"/>
    <w:rsid w:val="00373B1E"/>
    <w:rsid w:val="00374949"/>
    <w:rsid w:val="00375626"/>
    <w:rsid w:val="00377EF5"/>
    <w:rsid w:val="00380B01"/>
    <w:rsid w:val="00381D8B"/>
    <w:rsid w:val="00382EDC"/>
    <w:rsid w:val="0038410D"/>
    <w:rsid w:val="00384CA9"/>
    <w:rsid w:val="00385C5C"/>
    <w:rsid w:val="00387B19"/>
    <w:rsid w:val="00392590"/>
    <w:rsid w:val="0039356D"/>
    <w:rsid w:val="00395764"/>
    <w:rsid w:val="00395CAC"/>
    <w:rsid w:val="00397926"/>
    <w:rsid w:val="003A05C4"/>
    <w:rsid w:val="003A2BDB"/>
    <w:rsid w:val="003A44D1"/>
    <w:rsid w:val="003A64E7"/>
    <w:rsid w:val="003A6D7E"/>
    <w:rsid w:val="003B1228"/>
    <w:rsid w:val="003B2E9E"/>
    <w:rsid w:val="003B346A"/>
    <w:rsid w:val="003B4142"/>
    <w:rsid w:val="003B6A90"/>
    <w:rsid w:val="003C0537"/>
    <w:rsid w:val="003C4818"/>
    <w:rsid w:val="003C6C74"/>
    <w:rsid w:val="003C7B6B"/>
    <w:rsid w:val="003C7D92"/>
    <w:rsid w:val="003D024D"/>
    <w:rsid w:val="003D12B9"/>
    <w:rsid w:val="003D1967"/>
    <w:rsid w:val="003D22F1"/>
    <w:rsid w:val="003D31D4"/>
    <w:rsid w:val="003D392B"/>
    <w:rsid w:val="003E0B09"/>
    <w:rsid w:val="003E2A45"/>
    <w:rsid w:val="003E32EA"/>
    <w:rsid w:val="003E49F7"/>
    <w:rsid w:val="003E58C8"/>
    <w:rsid w:val="003E58E9"/>
    <w:rsid w:val="003E5EFC"/>
    <w:rsid w:val="003E639A"/>
    <w:rsid w:val="003E6965"/>
    <w:rsid w:val="003F724C"/>
    <w:rsid w:val="00405403"/>
    <w:rsid w:val="0040571C"/>
    <w:rsid w:val="00407CDB"/>
    <w:rsid w:val="004116DA"/>
    <w:rsid w:val="004166FA"/>
    <w:rsid w:val="00417BB7"/>
    <w:rsid w:val="00417C97"/>
    <w:rsid w:val="00424E44"/>
    <w:rsid w:val="0042568A"/>
    <w:rsid w:val="00425756"/>
    <w:rsid w:val="00425CD2"/>
    <w:rsid w:val="004319BB"/>
    <w:rsid w:val="00432636"/>
    <w:rsid w:val="00434B93"/>
    <w:rsid w:val="0043583A"/>
    <w:rsid w:val="00436BC4"/>
    <w:rsid w:val="00440546"/>
    <w:rsid w:val="004412C4"/>
    <w:rsid w:val="004463E0"/>
    <w:rsid w:val="0044692C"/>
    <w:rsid w:val="004504D4"/>
    <w:rsid w:val="004523EF"/>
    <w:rsid w:val="00453BDA"/>
    <w:rsid w:val="0045413C"/>
    <w:rsid w:val="00461673"/>
    <w:rsid w:val="00463053"/>
    <w:rsid w:val="0046539C"/>
    <w:rsid w:val="00465A2D"/>
    <w:rsid w:val="00465A50"/>
    <w:rsid w:val="00466B00"/>
    <w:rsid w:val="00466F9D"/>
    <w:rsid w:val="00473187"/>
    <w:rsid w:val="00476C06"/>
    <w:rsid w:val="00480A1C"/>
    <w:rsid w:val="0048153E"/>
    <w:rsid w:val="00485835"/>
    <w:rsid w:val="00485D05"/>
    <w:rsid w:val="00487727"/>
    <w:rsid w:val="00493749"/>
    <w:rsid w:val="00496542"/>
    <w:rsid w:val="004A49F7"/>
    <w:rsid w:val="004A4A8B"/>
    <w:rsid w:val="004A4D27"/>
    <w:rsid w:val="004A5C72"/>
    <w:rsid w:val="004A7A53"/>
    <w:rsid w:val="004B2FAE"/>
    <w:rsid w:val="004B3186"/>
    <w:rsid w:val="004B4691"/>
    <w:rsid w:val="004B5284"/>
    <w:rsid w:val="004B7028"/>
    <w:rsid w:val="004C13BF"/>
    <w:rsid w:val="004C2563"/>
    <w:rsid w:val="004C6479"/>
    <w:rsid w:val="004D1ADF"/>
    <w:rsid w:val="004E4D11"/>
    <w:rsid w:val="004F09D5"/>
    <w:rsid w:val="004F46B0"/>
    <w:rsid w:val="004F4C96"/>
    <w:rsid w:val="004F4FBA"/>
    <w:rsid w:val="004F5A3E"/>
    <w:rsid w:val="004F78DE"/>
    <w:rsid w:val="00502AA5"/>
    <w:rsid w:val="00503D81"/>
    <w:rsid w:val="00504F95"/>
    <w:rsid w:val="005052E4"/>
    <w:rsid w:val="00506484"/>
    <w:rsid w:val="005068D8"/>
    <w:rsid w:val="00507760"/>
    <w:rsid w:val="005113EE"/>
    <w:rsid w:val="005114A1"/>
    <w:rsid w:val="00514FC4"/>
    <w:rsid w:val="005176F1"/>
    <w:rsid w:val="00517FE7"/>
    <w:rsid w:val="0052009A"/>
    <w:rsid w:val="0052255D"/>
    <w:rsid w:val="005234AB"/>
    <w:rsid w:val="00525B64"/>
    <w:rsid w:val="00526C15"/>
    <w:rsid w:val="00527202"/>
    <w:rsid w:val="00530A94"/>
    <w:rsid w:val="00532D07"/>
    <w:rsid w:val="00532E18"/>
    <w:rsid w:val="005340FF"/>
    <w:rsid w:val="00534927"/>
    <w:rsid w:val="00534B0B"/>
    <w:rsid w:val="005358AF"/>
    <w:rsid w:val="00535E3B"/>
    <w:rsid w:val="00536AC1"/>
    <w:rsid w:val="00540028"/>
    <w:rsid w:val="00541B58"/>
    <w:rsid w:val="00542C70"/>
    <w:rsid w:val="00544225"/>
    <w:rsid w:val="00545D39"/>
    <w:rsid w:val="00547B79"/>
    <w:rsid w:val="005565F1"/>
    <w:rsid w:val="005605B4"/>
    <w:rsid w:val="00564F27"/>
    <w:rsid w:val="00576B17"/>
    <w:rsid w:val="0057765A"/>
    <w:rsid w:val="00580AB8"/>
    <w:rsid w:val="005827BD"/>
    <w:rsid w:val="00583B17"/>
    <w:rsid w:val="00584CEC"/>
    <w:rsid w:val="00585BE5"/>
    <w:rsid w:val="00590145"/>
    <w:rsid w:val="0059037D"/>
    <w:rsid w:val="005916C7"/>
    <w:rsid w:val="00592148"/>
    <w:rsid w:val="00592AE6"/>
    <w:rsid w:val="00593A4E"/>
    <w:rsid w:val="00593B24"/>
    <w:rsid w:val="005963CA"/>
    <w:rsid w:val="005A7DD2"/>
    <w:rsid w:val="005B45FC"/>
    <w:rsid w:val="005B49E9"/>
    <w:rsid w:val="005B4ABD"/>
    <w:rsid w:val="005B59E3"/>
    <w:rsid w:val="005C0B4F"/>
    <w:rsid w:val="005C0C07"/>
    <w:rsid w:val="005C2208"/>
    <w:rsid w:val="005C4AFD"/>
    <w:rsid w:val="005C5672"/>
    <w:rsid w:val="005D1171"/>
    <w:rsid w:val="005D139A"/>
    <w:rsid w:val="005D1C14"/>
    <w:rsid w:val="005D32D5"/>
    <w:rsid w:val="005D32F5"/>
    <w:rsid w:val="005D34A1"/>
    <w:rsid w:val="005D3CA8"/>
    <w:rsid w:val="005E1AD9"/>
    <w:rsid w:val="005E3103"/>
    <w:rsid w:val="005E3F78"/>
    <w:rsid w:val="005E520E"/>
    <w:rsid w:val="005F09BF"/>
    <w:rsid w:val="005F1188"/>
    <w:rsid w:val="005F13F6"/>
    <w:rsid w:val="005F30BA"/>
    <w:rsid w:val="005F6021"/>
    <w:rsid w:val="005F6F17"/>
    <w:rsid w:val="00600860"/>
    <w:rsid w:val="006038FC"/>
    <w:rsid w:val="006045BD"/>
    <w:rsid w:val="006051CD"/>
    <w:rsid w:val="00607121"/>
    <w:rsid w:val="00607BF6"/>
    <w:rsid w:val="00607F8B"/>
    <w:rsid w:val="006116AB"/>
    <w:rsid w:val="0061308A"/>
    <w:rsid w:val="006145FF"/>
    <w:rsid w:val="00617F07"/>
    <w:rsid w:val="0062043F"/>
    <w:rsid w:val="00620583"/>
    <w:rsid w:val="006218F6"/>
    <w:rsid w:val="00623B62"/>
    <w:rsid w:val="00633A40"/>
    <w:rsid w:val="006402BC"/>
    <w:rsid w:val="006439AC"/>
    <w:rsid w:val="00646349"/>
    <w:rsid w:val="006575F5"/>
    <w:rsid w:val="00657845"/>
    <w:rsid w:val="00662A7C"/>
    <w:rsid w:val="00663A8C"/>
    <w:rsid w:val="00665A22"/>
    <w:rsid w:val="00672656"/>
    <w:rsid w:val="00672CD1"/>
    <w:rsid w:val="00672EA9"/>
    <w:rsid w:val="00674410"/>
    <w:rsid w:val="006761B6"/>
    <w:rsid w:val="00676607"/>
    <w:rsid w:val="0068171E"/>
    <w:rsid w:val="00682318"/>
    <w:rsid w:val="00692CF1"/>
    <w:rsid w:val="00693EC9"/>
    <w:rsid w:val="00694EAB"/>
    <w:rsid w:val="00695737"/>
    <w:rsid w:val="006A24E4"/>
    <w:rsid w:val="006A2F12"/>
    <w:rsid w:val="006A496A"/>
    <w:rsid w:val="006A58C3"/>
    <w:rsid w:val="006A736B"/>
    <w:rsid w:val="006B202E"/>
    <w:rsid w:val="006B6B9B"/>
    <w:rsid w:val="006C0B4D"/>
    <w:rsid w:val="006C2455"/>
    <w:rsid w:val="006C3169"/>
    <w:rsid w:val="006C3312"/>
    <w:rsid w:val="006C6008"/>
    <w:rsid w:val="006C7005"/>
    <w:rsid w:val="006C7644"/>
    <w:rsid w:val="006D001A"/>
    <w:rsid w:val="006D42F9"/>
    <w:rsid w:val="006D4A65"/>
    <w:rsid w:val="006D5E76"/>
    <w:rsid w:val="006E284E"/>
    <w:rsid w:val="006F0172"/>
    <w:rsid w:val="006F0B2C"/>
    <w:rsid w:val="006F26D1"/>
    <w:rsid w:val="006F3683"/>
    <w:rsid w:val="006F3FCD"/>
    <w:rsid w:val="00701C18"/>
    <w:rsid w:val="00702D3C"/>
    <w:rsid w:val="00702D43"/>
    <w:rsid w:val="0070309E"/>
    <w:rsid w:val="007058E5"/>
    <w:rsid w:val="007061F2"/>
    <w:rsid w:val="00707678"/>
    <w:rsid w:val="00713207"/>
    <w:rsid w:val="00714859"/>
    <w:rsid w:val="00715A1C"/>
    <w:rsid w:val="00716D44"/>
    <w:rsid w:val="0072027E"/>
    <w:rsid w:val="00720B68"/>
    <w:rsid w:val="007212E5"/>
    <w:rsid w:val="00723B3E"/>
    <w:rsid w:val="00723EA8"/>
    <w:rsid w:val="007312FC"/>
    <w:rsid w:val="00733E5E"/>
    <w:rsid w:val="007352D8"/>
    <w:rsid w:val="007420C7"/>
    <w:rsid w:val="0074439F"/>
    <w:rsid w:val="00745392"/>
    <w:rsid w:val="00747F79"/>
    <w:rsid w:val="007541D2"/>
    <w:rsid w:val="0075508F"/>
    <w:rsid w:val="0076060F"/>
    <w:rsid w:val="00760C87"/>
    <w:rsid w:val="00761278"/>
    <w:rsid w:val="00763062"/>
    <w:rsid w:val="00765896"/>
    <w:rsid w:val="00765B6A"/>
    <w:rsid w:val="0077098C"/>
    <w:rsid w:val="007720F1"/>
    <w:rsid w:val="00773717"/>
    <w:rsid w:val="00774182"/>
    <w:rsid w:val="00774C12"/>
    <w:rsid w:val="00775DFD"/>
    <w:rsid w:val="00777405"/>
    <w:rsid w:val="00781BF3"/>
    <w:rsid w:val="00784912"/>
    <w:rsid w:val="00785499"/>
    <w:rsid w:val="00786E4C"/>
    <w:rsid w:val="007925BF"/>
    <w:rsid w:val="007A0C42"/>
    <w:rsid w:val="007A0E29"/>
    <w:rsid w:val="007A18D2"/>
    <w:rsid w:val="007A67BA"/>
    <w:rsid w:val="007A6F47"/>
    <w:rsid w:val="007A7766"/>
    <w:rsid w:val="007B2923"/>
    <w:rsid w:val="007B370E"/>
    <w:rsid w:val="007B5459"/>
    <w:rsid w:val="007C14BC"/>
    <w:rsid w:val="007C3380"/>
    <w:rsid w:val="007C3D1D"/>
    <w:rsid w:val="007C4E1D"/>
    <w:rsid w:val="007D16B1"/>
    <w:rsid w:val="007D226C"/>
    <w:rsid w:val="007D58D6"/>
    <w:rsid w:val="007D6BD4"/>
    <w:rsid w:val="007D6F63"/>
    <w:rsid w:val="007D7EB3"/>
    <w:rsid w:val="007E0501"/>
    <w:rsid w:val="007E3D3B"/>
    <w:rsid w:val="007E540F"/>
    <w:rsid w:val="007E7295"/>
    <w:rsid w:val="007E7C4B"/>
    <w:rsid w:val="007F3662"/>
    <w:rsid w:val="007F56AC"/>
    <w:rsid w:val="007F6FFE"/>
    <w:rsid w:val="00802249"/>
    <w:rsid w:val="0080630A"/>
    <w:rsid w:val="00806931"/>
    <w:rsid w:val="00807724"/>
    <w:rsid w:val="00811D8B"/>
    <w:rsid w:val="008125D2"/>
    <w:rsid w:val="008136D4"/>
    <w:rsid w:val="008219E0"/>
    <w:rsid w:val="00821E95"/>
    <w:rsid w:val="008269A4"/>
    <w:rsid w:val="008317FB"/>
    <w:rsid w:val="00832B59"/>
    <w:rsid w:val="0083627C"/>
    <w:rsid w:val="008371FE"/>
    <w:rsid w:val="00840CAA"/>
    <w:rsid w:val="00840D05"/>
    <w:rsid w:val="0085480D"/>
    <w:rsid w:val="00860349"/>
    <w:rsid w:val="00862124"/>
    <w:rsid w:val="00864261"/>
    <w:rsid w:val="00866F4E"/>
    <w:rsid w:val="00867005"/>
    <w:rsid w:val="008678FE"/>
    <w:rsid w:val="0087356A"/>
    <w:rsid w:val="008735ED"/>
    <w:rsid w:val="00873BBD"/>
    <w:rsid w:val="00874813"/>
    <w:rsid w:val="00874CC4"/>
    <w:rsid w:val="00875FAB"/>
    <w:rsid w:val="00875FF9"/>
    <w:rsid w:val="008766C8"/>
    <w:rsid w:val="00877450"/>
    <w:rsid w:val="00877596"/>
    <w:rsid w:val="008804E1"/>
    <w:rsid w:val="0088097E"/>
    <w:rsid w:val="00882856"/>
    <w:rsid w:val="00883DC1"/>
    <w:rsid w:val="00884FD9"/>
    <w:rsid w:val="0088667D"/>
    <w:rsid w:val="008877BD"/>
    <w:rsid w:val="0089364A"/>
    <w:rsid w:val="00894416"/>
    <w:rsid w:val="00897272"/>
    <w:rsid w:val="008A0D82"/>
    <w:rsid w:val="008A2019"/>
    <w:rsid w:val="008A344A"/>
    <w:rsid w:val="008A3A65"/>
    <w:rsid w:val="008A4065"/>
    <w:rsid w:val="008A7D4F"/>
    <w:rsid w:val="008B2864"/>
    <w:rsid w:val="008B4E28"/>
    <w:rsid w:val="008B5011"/>
    <w:rsid w:val="008B59B4"/>
    <w:rsid w:val="008B6CB5"/>
    <w:rsid w:val="008B71BE"/>
    <w:rsid w:val="008C1763"/>
    <w:rsid w:val="008C1BCA"/>
    <w:rsid w:val="008C246C"/>
    <w:rsid w:val="008C4708"/>
    <w:rsid w:val="008C4FC2"/>
    <w:rsid w:val="008C6DAA"/>
    <w:rsid w:val="008D1450"/>
    <w:rsid w:val="008D1877"/>
    <w:rsid w:val="008D31CD"/>
    <w:rsid w:val="008D3868"/>
    <w:rsid w:val="008D3EAD"/>
    <w:rsid w:val="008E1194"/>
    <w:rsid w:val="008E4947"/>
    <w:rsid w:val="008E658C"/>
    <w:rsid w:val="008F1298"/>
    <w:rsid w:val="008F29CF"/>
    <w:rsid w:val="008F508F"/>
    <w:rsid w:val="009006FE"/>
    <w:rsid w:val="00901622"/>
    <w:rsid w:val="009022E4"/>
    <w:rsid w:val="00905910"/>
    <w:rsid w:val="00905A05"/>
    <w:rsid w:val="0090773D"/>
    <w:rsid w:val="00907ADA"/>
    <w:rsid w:val="0091082F"/>
    <w:rsid w:val="00911518"/>
    <w:rsid w:val="009130D0"/>
    <w:rsid w:val="00914246"/>
    <w:rsid w:val="00916175"/>
    <w:rsid w:val="00921CA3"/>
    <w:rsid w:val="00922DD3"/>
    <w:rsid w:val="00924502"/>
    <w:rsid w:val="00925051"/>
    <w:rsid w:val="009254DB"/>
    <w:rsid w:val="00926826"/>
    <w:rsid w:val="00933AD4"/>
    <w:rsid w:val="00934BD5"/>
    <w:rsid w:val="00942307"/>
    <w:rsid w:val="00942501"/>
    <w:rsid w:val="00942E8E"/>
    <w:rsid w:val="00952AAD"/>
    <w:rsid w:val="009551F8"/>
    <w:rsid w:val="009564FB"/>
    <w:rsid w:val="009566F1"/>
    <w:rsid w:val="0095670D"/>
    <w:rsid w:val="00960965"/>
    <w:rsid w:val="00960D73"/>
    <w:rsid w:val="0096283E"/>
    <w:rsid w:val="009646A1"/>
    <w:rsid w:val="00965466"/>
    <w:rsid w:val="00965EDA"/>
    <w:rsid w:val="00966243"/>
    <w:rsid w:val="009708A0"/>
    <w:rsid w:val="0097125C"/>
    <w:rsid w:val="00972116"/>
    <w:rsid w:val="00980E71"/>
    <w:rsid w:val="0098205D"/>
    <w:rsid w:val="009838FF"/>
    <w:rsid w:val="00990A92"/>
    <w:rsid w:val="0099140A"/>
    <w:rsid w:val="00991993"/>
    <w:rsid w:val="00992234"/>
    <w:rsid w:val="0099656C"/>
    <w:rsid w:val="009A44E4"/>
    <w:rsid w:val="009A6516"/>
    <w:rsid w:val="009A748D"/>
    <w:rsid w:val="009A75C8"/>
    <w:rsid w:val="009B1038"/>
    <w:rsid w:val="009B13FA"/>
    <w:rsid w:val="009B2B71"/>
    <w:rsid w:val="009C05A4"/>
    <w:rsid w:val="009C1E09"/>
    <w:rsid w:val="009C20A3"/>
    <w:rsid w:val="009C4CCA"/>
    <w:rsid w:val="009C742D"/>
    <w:rsid w:val="009C7856"/>
    <w:rsid w:val="009D0F3A"/>
    <w:rsid w:val="009D1B59"/>
    <w:rsid w:val="009D1E6D"/>
    <w:rsid w:val="009D4C8C"/>
    <w:rsid w:val="009D6BE3"/>
    <w:rsid w:val="009D750F"/>
    <w:rsid w:val="009E1690"/>
    <w:rsid w:val="009E262F"/>
    <w:rsid w:val="009E2BB9"/>
    <w:rsid w:val="009E3EB8"/>
    <w:rsid w:val="009E4693"/>
    <w:rsid w:val="009E54EC"/>
    <w:rsid w:val="009E6678"/>
    <w:rsid w:val="009E6782"/>
    <w:rsid w:val="009E6DEE"/>
    <w:rsid w:val="009E7063"/>
    <w:rsid w:val="009E7CA8"/>
    <w:rsid w:val="009F0B87"/>
    <w:rsid w:val="009F4E42"/>
    <w:rsid w:val="009F6903"/>
    <w:rsid w:val="00A011C3"/>
    <w:rsid w:val="00A1066B"/>
    <w:rsid w:val="00A106AE"/>
    <w:rsid w:val="00A1080A"/>
    <w:rsid w:val="00A11A84"/>
    <w:rsid w:val="00A1338A"/>
    <w:rsid w:val="00A13477"/>
    <w:rsid w:val="00A2196E"/>
    <w:rsid w:val="00A228C4"/>
    <w:rsid w:val="00A25800"/>
    <w:rsid w:val="00A272FD"/>
    <w:rsid w:val="00A30D5B"/>
    <w:rsid w:val="00A327A7"/>
    <w:rsid w:val="00A35181"/>
    <w:rsid w:val="00A42843"/>
    <w:rsid w:val="00A44A03"/>
    <w:rsid w:val="00A44F90"/>
    <w:rsid w:val="00A46163"/>
    <w:rsid w:val="00A474F2"/>
    <w:rsid w:val="00A47871"/>
    <w:rsid w:val="00A50A61"/>
    <w:rsid w:val="00A514ED"/>
    <w:rsid w:val="00A52A89"/>
    <w:rsid w:val="00A54A29"/>
    <w:rsid w:val="00A573E8"/>
    <w:rsid w:val="00A57E4A"/>
    <w:rsid w:val="00A6093A"/>
    <w:rsid w:val="00A615AB"/>
    <w:rsid w:val="00A61837"/>
    <w:rsid w:val="00A61B24"/>
    <w:rsid w:val="00A6265F"/>
    <w:rsid w:val="00A62743"/>
    <w:rsid w:val="00A63EC7"/>
    <w:rsid w:val="00A745B4"/>
    <w:rsid w:val="00A76336"/>
    <w:rsid w:val="00A76962"/>
    <w:rsid w:val="00A776D3"/>
    <w:rsid w:val="00A77E9C"/>
    <w:rsid w:val="00A81AF8"/>
    <w:rsid w:val="00A830BE"/>
    <w:rsid w:val="00A83EDC"/>
    <w:rsid w:val="00A86F9C"/>
    <w:rsid w:val="00A90BF2"/>
    <w:rsid w:val="00A93855"/>
    <w:rsid w:val="00A962DD"/>
    <w:rsid w:val="00AA0B9D"/>
    <w:rsid w:val="00AA0E82"/>
    <w:rsid w:val="00AA59E2"/>
    <w:rsid w:val="00AA6B7F"/>
    <w:rsid w:val="00AA774D"/>
    <w:rsid w:val="00AB1198"/>
    <w:rsid w:val="00AB74D5"/>
    <w:rsid w:val="00AC3143"/>
    <w:rsid w:val="00AC511F"/>
    <w:rsid w:val="00AC6ABF"/>
    <w:rsid w:val="00AD2D24"/>
    <w:rsid w:val="00AD3F07"/>
    <w:rsid w:val="00AD40A9"/>
    <w:rsid w:val="00AE0951"/>
    <w:rsid w:val="00AE2C1F"/>
    <w:rsid w:val="00AE485A"/>
    <w:rsid w:val="00AE7004"/>
    <w:rsid w:val="00AF2342"/>
    <w:rsid w:val="00AF25B0"/>
    <w:rsid w:val="00AF4C79"/>
    <w:rsid w:val="00B039EA"/>
    <w:rsid w:val="00B04C57"/>
    <w:rsid w:val="00B05F1D"/>
    <w:rsid w:val="00B06CC1"/>
    <w:rsid w:val="00B174F8"/>
    <w:rsid w:val="00B2023C"/>
    <w:rsid w:val="00B209E9"/>
    <w:rsid w:val="00B212CD"/>
    <w:rsid w:val="00B21A00"/>
    <w:rsid w:val="00B21CFA"/>
    <w:rsid w:val="00B2425C"/>
    <w:rsid w:val="00B24454"/>
    <w:rsid w:val="00B24C70"/>
    <w:rsid w:val="00B256A9"/>
    <w:rsid w:val="00B2695E"/>
    <w:rsid w:val="00B26B0C"/>
    <w:rsid w:val="00B321C6"/>
    <w:rsid w:val="00B3330E"/>
    <w:rsid w:val="00B376D3"/>
    <w:rsid w:val="00B40C74"/>
    <w:rsid w:val="00B422CC"/>
    <w:rsid w:val="00B435C8"/>
    <w:rsid w:val="00B43A3F"/>
    <w:rsid w:val="00B57F61"/>
    <w:rsid w:val="00B62035"/>
    <w:rsid w:val="00B63B75"/>
    <w:rsid w:val="00B65EAA"/>
    <w:rsid w:val="00B720A2"/>
    <w:rsid w:val="00B770DE"/>
    <w:rsid w:val="00B8094A"/>
    <w:rsid w:val="00B8143A"/>
    <w:rsid w:val="00B81ACF"/>
    <w:rsid w:val="00B826F2"/>
    <w:rsid w:val="00B855FE"/>
    <w:rsid w:val="00B87C26"/>
    <w:rsid w:val="00B916A5"/>
    <w:rsid w:val="00B9187A"/>
    <w:rsid w:val="00B91E53"/>
    <w:rsid w:val="00B91E95"/>
    <w:rsid w:val="00B94FE6"/>
    <w:rsid w:val="00B96AA0"/>
    <w:rsid w:val="00BA0044"/>
    <w:rsid w:val="00BA0913"/>
    <w:rsid w:val="00BA1708"/>
    <w:rsid w:val="00BA3DED"/>
    <w:rsid w:val="00BB2399"/>
    <w:rsid w:val="00BB2AA8"/>
    <w:rsid w:val="00BB7828"/>
    <w:rsid w:val="00BC19B7"/>
    <w:rsid w:val="00BC27DA"/>
    <w:rsid w:val="00BD63AB"/>
    <w:rsid w:val="00BD71C6"/>
    <w:rsid w:val="00BD7358"/>
    <w:rsid w:val="00BE138B"/>
    <w:rsid w:val="00BE23AE"/>
    <w:rsid w:val="00BE5854"/>
    <w:rsid w:val="00BF4BDB"/>
    <w:rsid w:val="00C014CC"/>
    <w:rsid w:val="00C02C3C"/>
    <w:rsid w:val="00C03388"/>
    <w:rsid w:val="00C06D8B"/>
    <w:rsid w:val="00C07A11"/>
    <w:rsid w:val="00C07E41"/>
    <w:rsid w:val="00C07E5A"/>
    <w:rsid w:val="00C1065B"/>
    <w:rsid w:val="00C149BF"/>
    <w:rsid w:val="00C2027B"/>
    <w:rsid w:val="00C20A29"/>
    <w:rsid w:val="00C22093"/>
    <w:rsid w:val="00C253AC"/>
    <w:rsid w:val="00C30FE6"/>
    <w:rsid w:val="00C3242A"/>
    <w:rsid w:val="00C3391B"/>
    <w:rsid w:val="00C35847"/>
    <w:rsid w:val="00C367B5"/>
    <w:rsid w:val="00C415E8"/>
    <w:rsid w:val="00C45D23"/>
    <w:rsid w:val="00C51584"/>
    <w:rsid w:val="00C525E6"/>
    <w:rsid w:val="00C52B07"/>
    <w:rsid w:val="00C53D04"/>
    <w:rsid w:val="00C557BF"/>
    <w:rsid w:val="00C6657E"/>
    <w:rsid w:val="00C71EE7"/>
    <w:rsid w:val="00C71F01"/>
    <w:rsid w:val="00C724FB"/>
    <w:rsid w:val="00C7379C"/>
    <w:rsid w:val="00C7381F"/>
    <w:rsid w:val="00C76F69"/>
    <w:rsid w:val="00C80D26"/>
    <w:rsid w:val="00C83589"/>
    <w:rsid w:val="00C83BBB"/>
    <w:rsid w:val="00C8569A"/>
    <w:rsid w:val="00C85792"/>
    <w:rsid w:val="00C8797E"/>
    <w:rsid w:val="00C93B89"/>
    <w:rsid w:val="00C97FB1"/>
    <w:rsid w:val="00CA3B46"/>
    <w:rsid w:val="00CB3950"/>
    <w:rsid w:val="00CB6DF1"/>
    <w:rsid w:val="00CC7191"/>
    <w:rsid w:val="00CC790E"/>
    <w:rsid w:val="00CD0C11"/>
    <w:rsid w:val="00CD1858"/>
    <w:rsid w:val="00CD20AF"/>
    <w:rsid w:val="00CD2574"/>
    <w:rsid w:val="00CD3993"/>
    <w:rsid w:val="00CD3F96"/>
    <w:rsid w:val="00CD598D"/>
    <w:rsid w:val="00CD5FD8"/>
    <w:rsid w:val="00CD620A"/>
    <w:rsid w:val="00CD722A"/>
    <w:rsid w:val="00CD72C1"/>
    <w:rsid w:val="00CE1028"/>
    <w:rsid w:val="00CE1232"/>
    <w:rsid w:val="00CE4F63"/>
    <w:rsid w:val="00CF0A44"/>
    <w:rsid w:val="00CF20D8"/>
    <w:rsid w:val="00CF546C"/>
    <w:rsid w:val="00CF72E0"/>
    <w:rsid w:val="00CF7800"/>
    <w:rsid w:val="00D03A5E"/>
    <w:rsid w:val="00D0457A"/>
    <w:rsid w:val="00D04A13"/>
    <w:rsid w:val="00D04A5B"/>
    <w:rsid w:val="00D06A4C"/>
    <w:rsid w:val="00D07BB7"/>
    <w:rsid w:val="00D10506"/>
    <w:rsid w:val="00D11224"/>
    <w:rsid w:val="00D1335F"/>
    <w:rsid w:val="00D174F2"/>
    <w:rsid w:val="00D21906"/>
    <w:rsid w:val="00D21A10"/>
    <w:rsid w:val="00D241E3"/>
    <w:rsid w:val="00D24DE7"/>
    <w:rsid w:val="00D2698E"/>
    <w:rsid w:val="00D2720E"/>
    <w:rsid w:val="00D30C8D"/>
    <w:rsid w:val="00D30EA5"/>
    <w:rsid w:val="00D31935"/>
    <w:rsid w:val="00D363E0"/>
    <w:rsid w:val="00D37BD8"/>
    <w:rsid w:val="00D4240B"/>
    <w:rsid w:val="00D44318"/>
    <w:rsid w:val="00D4479F"/>
    <w:rsid w:val="00D454FC"/>
    <w:rsid w:val="00D465B4"/>
    <w:rsid w:val="00D54CA4"/>
    <w:rsid w:val="00D663EC"/>
    <w:rsid w:val="00D6744A"/>
    <w:rsid w:val="00D67B81"/>
    <w:rsid w:val="00D71498"/>
    <w:rsid w:val="00D72D8B"/>
    <w:rsid w:val="00D75151"/>
    <w:rsid w:val="00D812A3"/>
    <w:rsid w:val="00D81D9E"/>
    <w:rsid w:val="00D82D90"/>
    <w:rsid w:val="00D853FB"/>
    <w:rsid w:val="00D85A27"/>
    <w:rsid w:val="00D861D4"/>
    <w:rsid w:val="00D873D6"/>
    <w:rsid w:val="00D877BE"/>
    <w:rsid w:val="00D87BB1"/>
    <w:rsid w:val="00D87D03"/>
    <w:rsid w:val="00D908F5"/>
    <w:rsid w:val="00D9163E"/>
    <w:rsid w:val="00D91699"/>
    <w:rsid w:val="00D9174E"/>
    <w:rsid w:val="00D97EB2"/>
    <w:rsid w:val="00DA4EDA"/>
    <w:rsid w:val="00DA748C"/>
    <w:rsid w:val="00DA79EB"/>
    <w:rsid w:val="00DB2F89"/>
    <w:rsid w:val="00DB347F"/>
    <w:rsid w:val="00DC0B57"/>
    <w:rsid w:val="00DC1134"/>
    <w:rsid w:val="00DC46C8"/>
    <w:rsid w:val="00DC563D"/>
    <w:rsid w:val="00DC77F1"/>
    <w:rsid w:val="00DC7AE8"/>
    <w:rsid w:val="00DD1B5D"/>
    <w:rsid w:val="00DD5507"/>
    <w:rsid w:val="00DD6D20"/>
    <w:rsid w:val="00DE063F"/>
    <w:rsid w:val="00DE093E"/>
    <w:rsid w:val="00DE66E8"/>
    <w:rsid w:val="00DF065E"/>
    <w:rsid w:val="00DF2514"/>
    <w:rsid w:val="00E05C9E"/>
    <w:rsid w:val="00E07CD9"/>
    <w:rsid w:val="00E07FD9"/>
    <w:rsid w:val="00E10120"/>
    <w:rsid w:val="00E1141E"/>
    <w:rsid w:val="00E120C9"/>
    <w:rsid w:val="00E17F79"/>
    <w:rsid w:val="00E2223F"/>
    <w:rsid w:val="00E24338"/>
    <w:rsid w:val="00E24E5A"/>
    <w:rsid w:val="00E27E98"/>
    <w:rsid w:val="00E302A6"/>
    <w:rsid w:val="00E30840"/>
    <w:rsid w:val="00E30C71"/>
    <w:rsid w:val="00E32619"/>
    <w:rsid w:val="00E34450"/>
    <w:rsid w:val="00E34FEF"/>
    <w:rsid w:val="00E372BE"/>
    <w:rsid w:val="00E37D62"/>
    <w:rsid w:val="00E37E70"/>
    <w:rsid w:val="00E40930"/>
    <w:rsid w:val="00E4487E"/>
    <w:rsid w:val="00E474C5"/>
    <w:rsid w:val="00E51911"/>
    <w:rsid w:val="00E54138"/>
    <w:rsid w:val="00E54843"/>
    <w:rsid w:val="00E6143D"/>
    <w:rsid w:val="00E62804"/>
    <w:rsid w:val="00E62908"/>
    <w:rsid w:val="00E63083"/>
    <w:rsid w:val="00E6482B"/>
    <w:rsid w:val="00E6531C"/>
    <w:rsid w:val="00E66552"/>
    <w:rsid w:val="00E67799"/>
    <w:rsid w:val="00E732B4"/>
    <w:rsid w:val="00E74C56"/>
    <w:rsid w:val="00E75E03"/>
    <w:rsid w:val="00E81208"/>
    <w:rsid w:val="00E81E40"/>
    <w:rsid w:val="00E83C69"/>
    <w:rsid w:val="00E8518D"/>
    <w:rsid w:val="00E8554C"/>
    <w:rsid w:val="00E875D5"/>
    <w:rsid w:val="00E90356"/>
    <w:rsid w:val="00E9089E"/>
    <w:rsid w:val="00E90916"/>
    <w:rsid w:val="00E9112F"/>
    <w:rsid w:val="00E915B9"/>
    <w:rsid w:val="00E94FA9"/>
    <w:rsid w:val="00E96299"/>
    <w:rsid w:val="00EA07C8"/>
    <w:rsid w:val="00EA2CDA"/>
    <w:rsid w:val="00EA3336"/>
    <w:rsid w:val="00EA342F"/>
    <w:rsid w:val="00EA4E34"/>
    <w:rsid w:val="00EA7AA6"/>
    <w:rsid w:val="00EB1592"/>
    <w:rsid w:val="00EB2575"/>
    <w:rsid w:val="00EB6282"/>
    <w:rsid w:val="00EB690B"/>
    <w:rsid w:val="00EB720C"/>
    <w:rsid w:val="00EC23CC"/>
    <w:rsid w:val="00ED408D"/>
    <w:rsid w:val="00ED669C"/>
    <w:rsid w:val="00EE0BC0"/>
    <w:rsid w:val="00EE1F4E"/>
    <w:rsid w:val="00EE21E8"/>
    <w:rsid w:val="00EE41CE"/>
    <w:rsid w:val="00EE5404"/>
    <w:rsid w:val="00EE6E0F"/>
    <w:rsid w:val="00EF0352"/>
    <w:rsid w:val="00EF153B"/>
    <w:rsid w:val="00EF2269"/>
    <w:rsid w:val="00EF6040"/>
    <w:rsid w:val="00F0136C"/>
    <w:rsid w:val="00F020A5"/>
    <w:rsid w:val="00F0641E"/>
    <w:rsid w:val="00F064EE"/>
    <w:rsid w:val="00F07A6E"/>
    <w:rsid w:val="00F10AEC"/>
    <w:rsid w:val="00F10F2C"/>
    <w:rsid w:val="00F1155E"/>
    <w:rsid w:val="00F11EBE"/>
    <w:rsid w:val="00F137B8"/>
    <w:rsid w:val="00F15567"/>
    <w:rsid w:val="00F15882"/>
    <w:rsid w:val="00F20854"/>
    <w:rsid w:val="00F21A2E"/>
    <w:rsid w:val="00F255ED"/>
    <w:rsid w:val="00F2620D"/>
    <w:rsid w:val="00F3155B"/>
    <w:rsid w:val="00F31D84"/>
    <w:rsid w:val="00F3262A"/>
    <w:rsid w:val="00F34074"/>
    <w:rsid w:val="00F370C5"/>
    <w:rsid w:val="00F402C8"/>
    <w:rsid w:val="00F432F6"/>
    <w:rsid w:val="00F44DDD"/>
    <w:rsid w:val="00F464B8"/>
    <w:rsid w:val="00F522ED"/>
    <w:rsid w:val="00F57AA4"/>
    <w:rsid w:val="00F64069"/>
    <w:rsid w:val="00F64CC4"/>
    <w:rsid w:val="00F726F6"/>
    <w:rsid w:val="00F7290F"/>
    <w:rsid w:val="00F73901"/>
    <w:rsid w:val="00F753AD"/>
    <w:rsid w:val="00F829A9"/>
    <w:rsid w:val="00F87C0D"/>
    <w:rsid w:val="00F94D9B"/>
    <w:rsid w:val="00FA02B2"/>
    <w:rsid w:val="00FA2C8D"/>
    <w:rsid w:val="00FA3169"/>
    <w:rsid w:val="00FA6362"/>
    <w:rsid w:val="00FA6449"/>
    <w:rsid w:val="00FB1129"/>
    <w:rsid w:val="00FB258F"/>
    <w:rsid w:val="00FB4CD7"/>
    <w:rsid w:val="00FB5DAB"/>
    <w:rsid w:val="00FB7611"/>
    <w:rsid w:val="00FC10F9"/>
    <w:rsid w:val="00FC3262"/>
    <w:rsid w:val="00FC3739"/>
    <w:rsid w:val="00FC4673"/>
    <w:rsid w:val="00FC5F86"/>
    <w:rsid w:val="00FD1C87"/>
    <w:rsid w:val="00FD3884"/>
    <w:rsid w:val="00FD4A12"/>
    <w:rsid w:val="00FD5B70"/>
    <w:rsid w:val="00FD6B79"/>
    <w:rsid w:val="00FE040B"/>
    <w:rsid w:val="00FE0889"/>
    <w:rsid w:val="00FE3714"/>
    <w:rsid w:val="00FE4A4A"/>
    <w:rsid w:val="00FF2BAC"/>
    <w:rsid w:val="00FF434D"/>
    <w:rsid w:val="00FF561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8925856"/>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paragraph" w:styleId="Textkrper">
    <w:name w:val="Body Text"/>
    <w:basedOn w:val="Standard"/>
    <w:link w:val="TextkrperZchn"/>
    <w:rsid w:val="003514EB"/>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3514EB"/>
    <w:rPr>
      <w:rFonts w:ascii="Helvetica" w:eastAsia="MS Mincho" w:hAnsi="Helvetica"/>
      <w:sz w:val="18"/>
    </w:rPr>
  </w:style>
  <w:style w:type="character" w:customStyle="1" w:styleId="NichtaufgelsteErwhnung2">
    <w:name w:val="Nicht aufgelöste Erwähnung2"/>
    <w:basedOn w:val="Absatz-Standardschriftart"/>
    <w:uiPriority w:val="99"/>
    <w:semiHidden/>
    <w:unhideWhenUsed/>
    <w:rsid w:val="005963CA"/>
    <w:rPr>
      <w:color w:val="605E5C"/>
      <w:shd w:val="clear" w:color="auto" w:fill="E1DFDD"/>
    </w:rPr>
  </w:style>
  <w:style w:type="character" w:styleId="NichtaufgelsteErwhnung">
    <w:name w:val="Unresolved Mention"/>
    <w:basedOn w:val="Absatz-Standardschriftart"/>
    <w:uiPriority w:val="99"/>
    <w:semiHidden/>
    <w:unhideWhenUsed/>
    <w:rsid w:val="008125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184691">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62667031">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10451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qAynuRXKYKM"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www.youtube.com/watch?v=HAQ7Xeo-xbU"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wmf.com" TargetMode="External"/><Relationship Id="rId4" Type="http://schemas.openxmlformats.org/officeDocument/2006/relationships/webSettings" Target="webSettings.xml"/><Relationship Id="rId9" Type="http://schemas.openxmlformats.org/officeDocument/2006/relationships/hyperlink" Target="https://www.wmf-950s.com/stories"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1100</Words>
  <Characters>6933</Characters>
  <Application>Microsoft Office Word</Application>
  <DocSecurity>0</DocSecurity>
  <PresentationFormat/>
  <Lines>57</Lines>
  <Paragraphs>16</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8017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8</cp:revision>
  <cp:lastPrinted>2020-01-23T13:46:00Z</cp:lastPrinted>
  <dcterms:created xsi:type="dcterms:W3CDTF">2022-03-21T11:10:00Z</dcterms:created>
  <dcterms:modified xsi:type="dcterms:W3CDTF">2022-04-12T11:40:00Z</dcterms:modified>
  <cp:category/>
</cp:coreProperties>
</file>